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1CA" w:rsidRDefault="004C4907">
      <w:pPr>
        <w:bidi w:val="0"/>
        <w:spacing w:after="0" w:line="240" w:lineRule="auto"/>
        <w:rPr>
          <w:rFonts w:ascii="DavidMFOBold" w:hAnsi="DavidMFOBold" w:cs="David"/>
          <w:b/>
          <w:bCs/>
          <w:noProof/>
          <w:color w:val="000000"/>
          <w:sz w:val="30"/>
          <w:szCs w:val="30"/>
          <w:u w:val="single"/>
          <w:rtl/>
        </w:rPr>
      </w:pPr>
      <w:r>
        <w:rPr>
          <w:rFonts w:ascii="DavidMFOBold" w:hAnsi="DavidMFOBold" w:cs="David"/>
          <w:b/>
          <w:bCs/>
          <w:noProof/>
          <w:u w:val="single"/>
          <w:rtl/>
        </w:rPr>
        <w:drawing>
          <wp:anchor distT="0" distB="0" distL="114300" distR="114300" simplePos="0" relativeHeight="251678208" behindDoc="0" locked="0" layoutInCell="1" allowOverlap="1">
            <wp:simplePos x="0" y="0"/>
            <wp:positionH relativeFrom="column">
              <wp:posOffset>-880110</wp:posOffset>
            </wp:positionH>
            <wp:positionV relativeFrom="paragraph">
              <wp:posOffset>-799465</wp:posOffset>
            </wp:positionV>
            <wp:extent cx="7483475" cy="10583545"/>
            <wp:effectExtent l="0" t="0" r="3175" b="8255"/>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MAT-014-8A-SOF-pnimi-arab-shaar.jpg"/>
                    <pic:cNvPicPr/>
                  </pic:nvPicPr>
                  <pic:blipFill>
                    <a:blip r:embed="rId8">
                      <a:extLst>
                        <a:ext uri="{28A0092B-C50C-407E-A947-70E740481C1C}">
                          <a14:useLocalDpi xmlns:a14="http://schemas.microsoft.com/office/drawing/2010/main" val="0"/>
                        </a:ext>
                      </a:extLst>
                    </a:blip>
                    <a:stretch>
                      <a:fillRect/>
                    </a:stretch>
                  </pic:blipFill>
                  <pic:spPr>
                    <a:xfrm>
                      <a:off x="0" y="0"/>
                      <a:ext cx="7483475" cy="10583545"/>
                    </a:xfrm>
                    <a:prstGeom prst="rect">
                      <a:avLst/>
                    </a:prstGeom>
                  </pic:spPr>
                </pic:pic>
              </a:graphicData>
            </a:graphic>
            <wp14:sizeRelH relativeFrom="page">
              <wp14:pctWidth>0</wp14:pctWidth>
            </wp14:sizeRelH>
            <wp14:sizeRelV relativeFrom="page">
              <wp14:pctHeight>0</wp14:pctHeight>
            </wp14:sizeRelV>
          </wp:anchor>
        </w:drawing>
      </w:r>
      <w:r w:rsidR="00BF11CA">
        <w:rPr>
          <w:rFonts w:ascii="DavidMFOBold" w:hAnsi="DavidMFOBold" w:cs="David"/>
          <w:b/>
          <w:bCs/>
          <w:noProof/>
          <w:u w:val="single"/>
          <w:rtl/>
        </w:rPr>
        <w:br w:type="page"/>
      </w:r>
    </w:p>
    <w:p w:rsidR="00C244E3" w:rsidRPr="00BF11CA" w:rsidRDefault="00BF11CA" w:rsidP="00317201">
      <w:pPr>
        <w:pStyle w:val="HanchyutClaliyut-dafshaar"/>
        <w:tabs>
          <w:tab w:val="left" w:pos="580"/>
        </w:tabs>
        <w:spacing w:before="0"/>
        <w:rPr>
          <w:rFonts w:ascii="DavidMFOBold" w:hAnsi="DavidMFOBold" w:cs="David"/>
          <w:b/>
          <w:bCs/>
          <w:rtl/>
        </w:rPr>
      </w:pPr>
      <w:r w:rsidRPr="00BF11CA">
        <w:rPr>
          <w:rFonts w:ascii="DavidMFOBold" w:hAnsi="DavidMFOBold" w:cs="David"/>
          <w:b/>
          <w:bCs/>
          <w:noProof/>
          <w:rtl/>
        </w:rPr>
        <w:lastRenderedPageBreak/>
        <w:drawing>
          <wp:inline distT="0" distB="0" distL="0" distR="0" wp14:anchorId="6A3C717A" wp14:editId="2BDA396D">
            <wp:extent cx="5249917" cy="8030954"/>
            <wp:effectExtent l="0" t="0" r="8255" b="825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MAT-014-8A-SOF-pnimi-arab_Page_02.jpg"/>
                    <pic:cNvPicPr/>
                  </pic:nvPicPr>
                  <pic:blipFill>
                    <a:blip r:embed="rId9">
                      <a:extLst>
                        <a:ext uri="{28A0092B-C50C-407E-A947-70E740481C1C}">
                          <a14:useLocalDpi xmlns:a14="http://schemas.microsoft.com/office/drawing/2010/main" val="0"/>
                        </a:ext>
                      </a:extLst>
                    </a:blip>
                    <a:stretch>
                      <a:fillRect/>
                    </a:stretch>
                  </pic:blipFill>
                  <pic:spPr>
                    <a:xfrm>
                      <a:off x="0" y="0"/>
                      <a:ext cx="5249917" cy="8030954"/>
                    </a:xfrm>
                    <a:prstGeom prst="rect">
                      <a:avLst/>
                    </a:prstGeom>
                  </pic:spPr>
                </pic:pic>
              </a:graphicData>
            </a:graphic>
          </wp:inline>
        </w:drawing>
      </w:r>
    </w:p>
    <w:p w:rsidR="00F23515" w:rsidRDefault="00F23515">
      <w:pPr>
        <w:bidi w:val="0"/>
        <w:spacing w:after="0" w:line="240" w:lineRule="auto"/>
        <w:rPr>
          <w:rStyle w:val="Geezabold"/>
          <w:rFonts w:hAnsi="DavidMFOBold" w:cs="Simplified Arabic"/>
          <w:rtl/>
        </w:rPr>
      </w:pPr>
      <w:r>
        <w:rPr>
          <w:rStyle w:val="Geezabold"/>
          <w:rFonts w:cs="Simplified Arabic"/>
          <w:b w:val="0"/>
          <w:bCs w:val="0"/>
          <w:rtl/>
        </w:rPr>
        <w:br w:type="page"/>
      </w:r>
    </w:p>
    <w:p w:rsidR="00317201" w:rsidRPr="00317201" w:rsidRDefault="00BF11CA" w:rsidP="00317201">
      <w:pPr>
        <w:pStyle w:val="Sheela"/>
        <w:rPr>
          <w:rtl/>
        </w:rPr>
      </w:pPr>
      <w:r w:rsidRPr="009930ED">
        <w:rPr>
          <w:rStyle w:val="Geezabold"/>
          <w:rFonts w:cs="Simplified Arabic"/>
          <w:b/>
          <w:bCs/>
          <w:rtl/>
        </w:rPr>
        <w:lastRenderedPageBreak/>
        <w:t>السؤال</w:t>
      </w:r>
      <w:r w:rsidRPr="009930ED">
        <w:rPr>
          <w:rFonts w:cs="Simplified Arabic"/>
          <w:rtl/>
        </w:rPr>
        <w:t xml:space="preserve"> </w:t>
      </w:r>
      <w:r w:rsidR="00317201" w:rsidRPr="00317201">
        <w:rPr>
          <w:rFonts w:hint="cs"/>
          <w:rtl/>
        </w:rPr>
        <w:t xml:space="preserve">1 </w:t>
      </w:r>
    </w:p>
    <w:p w:rsidR="00317201" w:rsidRPr="00317201" w:rsidRDefault="00BF11CA" w:rsidP="006F52A2">
      <w:pPr>
        <w:pStyle w:val="Sargel1"/>
        <w:rPr>
          <w:rtl/>
        </w:rPr>
      </w:pPr>
      <w:r w:rsidRPr="009930ED">
        <w:rPr>
          <w:rStyle w:val="geezapro"/>
          <w:rFonts w:cs="Simplified Arabic"/>
          <w:rtl/>
        </w:rPr>
        <w:t>حلّ المعادلة التالية:</w:t>
      </w:r>
      <w:r w:rsidR="00317201" w:rsidRPr="00317201">
        <w:rPr>
          <w:rtl/>
        </w:rPr>
        <w:tab/>
      </w:r>
      <w:r w:rsidR="00317201" w:rsidRPr="00317201">
        <w:rPr>
          <w:rtl/>
        </w:rPr>
        <w:tab/>
      </w:r>
      <w:r w:rsidR="00317201" w:rsidRPr="00317201">
        <w:rPr>
          <w:rtl/>
        </w:rPr>
        <w:tab/>
      </w:r>
      <w:r w:rsidR="00317201" w:rsidRPr="00317201">
        <w:rPr>
          <w:rtl/>
        </w:rPr>
        <w:tab/>
      </w:r>
      <w:r w:rsidR="00317201" w:rsidRPr="000C0D98">
        <w:rPr>
          <w:rStyle w:val="LTR"/>
        </w:rPr>
        <w:t>4x – 7 + x = 3</w:t>
      </w:r>
      <w:r w:rsidR="00317201" w:rsidRPr="000C0D98">
        <w:rPr>
          <w:rStyle w:val="5-LTR15"/>
          <w:rFonts w:ascii="Times New Roman" w:hAnsi="Times New Roman" w:cs="Times New Roman"/>
          <w:lang w:val="en-US"/>
        </w:rPr>
        <w:t xml:space="preserve"> </w:t>
      </w:r>
    </w:p>
    <w:p w:rsidR="00317201" w:rsidRDefault="00317201">
      <w:pPr>
        <w:pStyle w:val="Sargel1"/>
        <w:rPr>
          <w:rtl/>
        </w:rPr>
      </w:pPr>
    </w:p>
    <w:p w:rsidR="00317201" w:rsidRDefault="00317201">
      <w:pPr>
        <w:pStyle w:val="Sargel1"/>
        <w:rPr>
          <w:rtl/>
        </w:rPr>
      </w:pPr>
    </w:p>
    <w:p w:rsidR="00317201" w:rsidRPr="00317201" w:rsidRDefault="00BF11CA" w:rsidP="00317201">
      <w:pPr>
        <w:pStyle w:val="Sargel1"/>
        <w:rPr>
          <w:rtl/>
        </w:rPr>
      </w:pPr>
      <w:r w:rsidRPr="009930ED">
        <w:rPr>
          <w:rStyle w:val="geezapro"/>
          <w:rFonts w:cs="Simplified Arabic"/>
          <w:rtl/>
        </w:rPr>
        <w:t>الجواب</w:t>
      </w:r>
      <w:r w:rsidR="00317201" w:rsidRPr="00BF11CA">
        <w:rPr>
          <w:rFonts w:cs="Simplified Arabic" w:hint="cs"/>
          <w:rtl/>
        </w:rPr>
        <w:t>:</w:t>
      </w:r>
      <w:r w:rsidR="00317201">
        <w:rPr>
          <w:rFonts w:hint="cs"/>
          <w:rtl/>
        </w:rPr>
        <w:t xml:space="preserve"> </w:t>
      </w:r>
      <w:r w:rsidR="00317201" w:rsidRPr="00317201">
        <w:rPr>
          <w:rStyle w:val="underline-30gray"/>
          <w:rFonts w:hint="cs"/>
          <w:u w:color="D9D9D9" w:themeColor="background1" w:themeShade="D9"/>
          <w:rtl/>
        </w:rPr>
        <w:t xml:space="preserve">                           </w:t>
      </w:r>
      <w:r w:rsidR="00317201" w:rsidRPr="00317201">
        <w:rPr>
          <w:rStyle w:val="underline-30gray"/>
          <w:rFonts w:hint="cs"/>
          <w:u w:val="none"/>
          <w:rtl/>
        </w:rPr>
        <w:t xml:space="preserve"> </w:t>
      </w:r>
      <w:r w:rsidR="00317201" w:rsidRPr="000C0D98">
        <w:rPr>
          <w:rStyle w:val="5-LTR15"/>
          <w:rFonts w:ascii="Times New Roman" w:hAnsi="Times New Roman" w:cs="Times New Roman"/>
          <w:lang w:val="en-US"/>
        </w:rPr>
        <w:t xml:space="preserve">x = </w:t>
      </w:r>
    </w:p>
    <w:p w:rsidR="00317201" w:rsidRPr="00596BA9" w:rsidRDefault="00317201" w:rsidP="00317201">
      <w:pPr>
        <w:pStyle w:val="sargel-kavafrada"/>
        <w:rPr>
          <w:rStyle w:val="davidMFregular"/>
          <w:rFonts w:cs="David"/>
          <w:rtl/>
        </w:rPr>
      </w:pPr>
      <w:r>
        <w:rPr>
          <w:noProof/>
        </w:rPr>
        <mc:AlternateContent>
          <mc:Choice Requires="wps">
            <w:drawing>
              <wp:anchor distT="0" distB="0" distL="114300" distR="114300" simplePos="0" relativeHeight="251671040" behindDoc="0" locked="0" layoutInCell="1" allowOverlap="1" wp14:anchorId="2AFAA81C" wp14:editId="6D10027A">
                <wp:simplePos x="0" y="0"/>
                <wp:positionH relativeFrom="column">
                  <wp:posOffset>-113030</wp:posOffset>
                </wp:positionH>
                <wp:positionV relativeFrom="paragraph">
                  <wp:posOffset>351790</wp:posOffset>
                </wp:positionV>
                <wp:extent cx="5768340" cy="635"/>
                <wp:effectExtent l="0" t="0" r="0" b="0"/>
                <wp:wrapNone/>
                <wp:docPr id="2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8340" cy="635"/>
                        </a:xfrm>
                        <a:prstGeom prst="straightConnector1">
                          <a:avLst/>
                        </a:prstGeom>
                        <a:noFill/>
                        <a:ln w="63500" cap="rnd">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left:0;text-align:left;margin-left:-8.9pt;margin-top:27.7pt;width:454.2pt;height:.0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" strokecolor="#7f7f7f" strokeweight="5pt">
                <v:stroke dashstyle="1 1" endcap="round"/>
              </v:shape>
            </w:pict>
          </mc:Fallback>
        </mc:AlternateContent>
      </w:r>
    </w:p>
    <w:p w:rsidR="00317201" w:rsidRPr="007E7C7D" w:rsidRDefault="00BF11CA" w:rsidP="007E7C7D">
      <w:pPr>
        <w:pStyle w:val="Sheela"/>
        <w:rPr>
          <w:rtl/>
        </w:rPr>
      </w:pPr>
      <w:r w:rsidRPr="009930ED">
        <w:rPr>
          <w:rStyle w:val="Geezabold"/>
          <w:rFonts w:cs="Simplified Arabic"/>
          <w:b/>
          <w:bCs/>
          <w:rtl/>
        </w:rPr>
        <w:t>السؤال</w:t>
      </w:r>
      <w:r w:rsidRPr="009930ED">
        <w:rPr>
          <w:rFonts w:cs="Simplified Arabic"/>
          <w:rtl/>
        </w:rPr>
        <w:t xml:space="preserve"> </w:t>
      </w:r>
      <w:r w:rsidR="00317201" w:rsidRPr="007E7C7D">
        <w:rPr>
          <w:rFonts w:hint="cs"/>
          <w:rtl/>
        </w:rPr>
        <w:t>2</w:t>
      </w:r>
    </w:p>
    <w:p w:rsidR="00317201" w:rsidRPr="007E7C7D" w:rsidRDefault="00E50341" w:rsidP="007E7C7D">
      <w:pPr>
        <w:pStyle w:val="Sargel1"/>
        <w:rPr>
          <w:rtl/>
        </w:rPr>
      </w:pPr>
      <w:r w:rsidRPr="009930ED">
        <w:rPr>
          <w:rStyle w:val="geezapro"/>
          <w:rFonts w:cs="Simplified Arabic"/>
          <w:rtl/>
        </w:rPr>
        <w:t xml:space="preserve">مُعطاة المعادلة: </w:t>
      </w:r>
      <w:r w:rsidRPr="009930ED">
        <w:rPr>
          <w:rFonts w:cs="Simplified Arabic" w:hint="cs"/>
          <w:rtl/>
        </w:rPr>
        <w:t xml:space="preserve"> </w:t>
      </w:r>
      <w:r w:rsidR="00317201" w:rsidRPr="000C0D98">
        <w:rPr>
          <w:rStyle w:val="LTR"/>
        </w:rPr>
        <w:t>6x + y = 50</w:t>
      </w:r>
      <w:r w:rsidR="00317201" w:rsidRPr="000C0D98">
        <w:rPr>
          <w:rFonts w:ascii="Times New Roman" w:hAnsi="Times New Roman" w:cs="Times New Roman"/>
          <w:rtl/>
        </w:rPr>
        <w:t xml:space="preserve"> </w:t>
      </w:r>
      <w:r w:rsidR="00317201" w:rsidRPr="007E7C7D">
        <w:rPr>
          <w:rFonts w:hint="cs"/>
          <w:rtl/>
        </w:rPr>
        <w:t>.</w:t>
      </w:r>
    </w:p>
    <w:p w:rsidR="00E50341" w:rsidRPr="009930ED" w:rsidRDefault="00E50341" w:rsidP="00E50341">
      <w:pPr>
        <w:pStyle w:val="Sargel1"/>
        <w:rPr>
          <w:rFonts w:cs="Simplified Arabic"/>
          <w:rtl/>
        </w:rPr>
      </w:pPr>
      <w:r w:rsidRPr="009930ED">
        <w:rPr>
          <w:rStyle w:val="geezapro"/>
          <w:rFonts w:cs="Simplified Arabic"/>
          <w:rtl/>
        </w:rPr>
        <w:t>عَوِّض</w:t>
      </w:r>
      <w:r w:rsidRPr="009930ED">
        <w:rPr>
          <w:rFonts w:cs="Simplified Arabic" w:hint="cs"/>
          <w:rtl/>
        </w:rPr>
        <w:t xml:space="preserve"> </w:t>
      </w:r>
      <w:r w:rsidRPr="000C0D98">
        <w:rPr>
          <w:rStyle w:val="5-LTR15"/>
          <w:rFonts w:ascii="Times New Roman" w:hAnsi="Times New Roman" w:cs="Times New Roman"/>
          <w:lang w:val="en-US"/>
        </w:rPr>
        <w:t>x = 7</w:t>
      </w:r>
      <w:r w:rsidRPr="000C0D98">
        <w:rPr>
          <w:rFonts w:ascii="Times New Roman" w:hAnsi="Times New Roman" w:cs="Times New Roman"/>
          <w:rtl/>
        </w:rPr>
        <w:t xml:space="preserve"> </w:t>
      </w:r>
      <w:r w:rsidRPr="009930ED">
        <w:rPr>
          <w:rStyle w:val="geezapro"/>
          <w:rFonts w:cs="Simplified Arabic"/>
          <w:rtl/>
        </w:rPr>
        <w:t xml:space="preserve">ثمّ احسِبْ قيمة </w:t>
      </w:r>
      <w:r w:rsidRPr="00E50341">
        <w:rPr>
          <w:rStyle w:val="5-LTR15"/>
          <w:rFonts w:ascii="Times New Roman" w:hAnsi="Times New Roman" w:cs="Times New Roman"/>
          <w:lang w:val="en-US"/>
        </w:rPr>
        <w:t>y</w:t>
      </w:r>
      <w:r w:rsidRPr="009930ED">
        <w:rPr>
          <w:rStyle w:val="geezapro"/>
          <w:rFonts w:cs="Simplified Arabic"/>
          <w:rtl/>
        </w:rPr>
        <w:t>.</w:t>
      </w:r>
    </w:p>
    <w:p w:rsidR="00317201" w:rsidRDefault="00317201">
      <w:pPr>
        <w:pStyle w:val="Sargel1"/>
        <w:rPr>
          <w:rStyle w:val="grade5-15"/>
          <w:rFonts w:ascii="DavidMFO" w:hAnsi="DavidMFO" w:cs="DavidMFO"/>
        </w:rPr>
      </w:pPr>
    </w:p>
    <w:p w:rsidR="00317201" w:rsidRDefault="00317201">
      <w:pPr>
        <w:pStyle w:val="Sargel1"/>
        <w:rPr>
          <w:rStyle w:val="grade5-15"/>
          <w:rFonts w:ascii="DavidMFO" w:hAnsi="DavidMFO" w:cs="DavidMFO"/>
          <w:lang w:bidi="ar-SA"/>
        </w:rPr>
      </w:pPr>
    </w:p>
    <w:p w:rsidR="007E7C7D" w:rsidRPr="00317201" w:rsidRDefault="00BF11CA" w:rsidP="007E7C7D">
      <w:pPr>
        <w:pStyle w:val="Sargel1"/>
        <w:rPr>
          <w:rtl/>
        </w:rPr>
      </w:pPr>
      <w:r w:rsidRPr="009930ED">
        <w:rPr>
          <w:rStyle w:val="geezapro"/>
          <w:rFonts w:cs="Simplified Arabic"/>
          <w:rtl/>
        </w:rPr>
        <w:t>الجواب</w:t>
      </w:r>
      <w:r w:rsidR="007E7C7D" w:rsidRPr="00BF11CA">
        <w:rPr>
          <w:rFonts w:cs="Simplified Arabic" w:hint="cs"/>
          <w:rtl/>
        </w:rPr>
        <w:t>:</w:t>
      </w:r>
      <w:r w:rsidR="007E7C7D">
        <w:rPr>
          <w:rFonts w:hint="cs"/>
          <w:rtl/>
        </w:rPr>
        <w:t xml:space="preserve"> </w:t>
      </w:r>
      <w:r w:rsidR="007E7C7D" w:rsidRPr="00317201">
        <w:rPr>
          <w:rStyle w:val="underline-30gray"/>
          <w:rFonts w:hint="cs"/>
          <w:u w:color="D9D9D9" w:themeColor="background1" w:themeShade="D9"/>
          <w:rtl/>
        </w:rPr>
        <w:t xml:space="preserve">                           </w:t>
      </w:r>
      <w:r w:rsidR="007E7C7D" w:rsidRPr="00317201">
        <w:rPr>
          <w:rStyle w:val="underline-30gray"/>
          <w:rFonts w:hint="cs"/>
          <w:u w:val="none"/>
          <w:rtl/>
        </w:rPr>
        <w:t xml:space="preserve"> </w:t>
      </w:r>
      <w:r w:rsidR="007E7C7D" w:rsidRPr="000C0D98">
        <w:rPr>
          <w:rStyle w:val="5-LTR15"/>
          <w:rFonts w:ascii="Times New Roman" w:hAnsi="Times New Roman" w:cs="Times New Roman"/>
          <w:lang w:val="en-US"/>
        </w:rPr>
        <w:t xml:space="preserve">y = </w:t>
      </w:r>
    </w:p>
    <w:p w:rsidR="00317201" w:rsidRPr="00596BA9" w:rsidRDefault="00317201" w:rsidP="00317201">
      <w:pPr>
        <w:pStyle w:val="sargel-kavafrada"/>
        <w:rPr>
          <w:rStyle w:val="davidMFregular"/>
          <w:rFonts w:cs="David"/>
          <w:rtl/>
        </w:rPr>
      </w:pPr>
      <w:r>
        <w:rPr>
          <w:noProof/>
        </w:rPr>
        <mc:AlternateContent>
          <mc:Choice Requires="wps">
            <w:drawing>
              <wp:anchor distT="0" distB="0" distL="114300" distR="114300" simplePos="0" relativeHeight="251673088" behindDoc="0" locked="0" layoutInCell="1" allowOverlap="1" wp14:anchorId="1270B7C3" wp14:editId="094672B5">
                <wp:simplePos x="0" y="0"/>
                <wp:positionH relativeFrom="column">
                  <wp:posOffset>-113030</wp:posOffset>
                </wp:positionH>
                <wp:positionV relativeFrom="paragraph">
                  <wp:posOffset>351790</wp:posOffset>
                </wp:positionV>
                <wp:extent cx="5768340" cy="635"/>
                <wp:effectExtent l="0" t="0" r="0" b="0"/>
                <wp:wrapNone/>
                <wp:docPr id="2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8340" cy="635"/>
                        </a:xfrm>
                        <a:prstGeom prst="straightConnector1">
                          <a:avLst/>
                        </a:prstGeom>
                        <a:noFill/>
                        <a:ln w="63500" cap="rnd">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left:0;text-align:left;margin-left:-8.9pt;margin-top:27.7pt;width:454.2pt;height:.0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" strokecolor="#7f7f7f" strokeweight="5pt">
                <v:stroke dashstyle="1 1" endcap="round"/>
              </v:shape>
            </w:pict>
          </mc:Fallback>
        </mc:AlternateContent>
      </w:r>
    </w:p>
    <w:p w:rsidR="00317201" w:rsidRPr="007E7C7D" w:rsidRDefault="00BF11CA" w:rsidP="007E7C7D">
      <w:pPr>
        <w:pStyle w:val="Sheela"/>
        <w:rPr>
          <w:rtl/>
        </w:rPr>
      </w:pPr>
      <w:r w:rsidRPr="009930ED">
        <w:rPr>
          <w:rStyle w:val="Geezabold"/>
          <w:rFonts w:cs="Simplified Arabic"/>
          <w:b/>
          <w:bCs/>
          <w:rtl/>
        </w:rPr>
        <w:t>السؤال</w:t>
      </w:r>
      <w:r w:rsidRPr="009930ED">
        <w:rPr>
          <w:rFonts w:cs="Simplified Arabic"/>
          <w:rtl/>
        </w:rPr>
        <w:t xml:space="preserve"> </w:t>
      </w:r>
      <w:r w:rsidR="00317201" w:rsidRPr="007E7C7D">
        <w:rPr>
          <w:rFonts w:hint="cs"/>
          <w:rtl/>
        </w:rPr>
        <w:t>3</w:t>
      </w:r>
    </w:p>
    <w:p w:rsidR="00317201" w:rsidRPr="007E7C7D" w:rsidRDefault="00F23515" w:rsidP="000C0D98">
      <w:pPr>
        <w:pStyle w:val="Sargel1"/>
        <w:rPr>
          <w:rtl/>
        </w:rPr>
      </w:pPr>
      <w:r>
        <w:rPr>
          <w:rFonts w:hint="cs"/>
          <w:noProof/>
          <w:rtl/>
        </w:rPr>
        <w:drawing>
          <wp:anchor distT="0" distB="0" distL="114300" distR="114300" simplePos="0" relativeHeight="251676160" behindDoc="1" locked="0" layoutInCell="1" allowOverlap="1" wp14:anchorId="6EAB4C70" wp14:editId="3CA057DA">
            <wp:simplePos x="0" y="0"/>
            <wp:positionH relativeFrom="column">
              <wp:posOffset>-280035</wp:posOffset>
            </wp:positionH>
            <wp:positionV relativeFrom="paragraph">
              <wp:posOffset>302369</wp:posOffset>
            </wp:positionV>
            <wp:extent cx="3224530" cy="2081530"/>
            <wp:effectExtent l="0" t="0" r="0" b="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MAT-014-8A-SOF-pnimi-q3.jpg"/>
                    <pic:cNvPicPr/>
                  </pic:nvPicPr>
                  <pic:blipFill>
                    <a:blip r:embed="rId10">
                      <a:extLst>
                        <a:ext uri="{28A0092B-C50C-407E-A947-70E740481C1C}">
                          <a14:useLocalDpi xmlns:a14="http://schemas.microsoft.com/office/drawing/2010/main" val="0"/>
                        </a:ext>
                      </a:extLst>
                    </a:blip>
                    <a:stretch>
                      <a:fillRect/>
                    </a:stretch>
                  </pic:blipFill>
                  <pic:spPr>
                    <a:xfrm>
                      <a:off x="0" y="0"/>
                      <a:ext cx="3224530" cy="2081530"/>
                    </a:xfrm>
                    <a:prstGeom prst="rect">
                      <a:avLst/>
                    </a:prstGeom>
                  </pic:spPr>
                </pic:pic>
              </a:graphicData>
            </a:graphic>
            <wp14:sizeRelH relativeFrom="page">
              <wp14:pctWidth>0</wp14:pctWidth>
            </wp14:sizeRelH>
            <wp14:sizeRelV relativeFrom="page">
              <wp14:pctHeight>0</wp14:pctHeight>
            </wp14:sizeRelV>
          </wp:anchor>
        </w:drawing>
      </w:r>
      <w:r w:rsidR="007E7C7D">
        <w:sym w:font="Symbol" w:char="F020"/>
      </w:r>
      <w:r w:rsidR="007E7C7D">
        <w:sym w:font="Symbol" w:char="F061"/>
      </w:r>
      <w:r w:rsidRPr="00F23515">
        <w:rPr>
          <w:rStyle w:val="DavidMFORegular"/>
          <w:rFonts w:cs="Simplified Arabic"/>
          <w:rtl/>
        </w:rPr>
        <w:t xml:space="preserve"> </w:t>
      </w:r>
      <w:r w:rsidRPr="009930ED">
        <w:rPr>
          <w:rStyle w:val="geezapro"/>
          <w:rFonts w:cs="Simplified Arabic"/>
          <w:rtl/>
        </w:rPr>
        <w:t>وَ</w:t>
      </w:r>
      <w:r>
        <w:rPr>
          <w:rFonts w:hint="cs"/>
          <w:rtl/>
        </w:rPr>
        <w:t xml:space="preserve"> </w:t>
      </w:r>
      <w:r w:rsidR="007E7C7D">
        <w:rPr>
          <w:rFonts w:ascii="Times New Roman" w:hAnsi="Times New Roman" w:cs="Times New Roman"/>
        </w:rPr>
        <w:t xml:space="preserve"> </w:t>
      </w:r>
      <w:r w:rsidR="007E7C7D">
        <w:rPr>
          <w:rFonts w:ascii="Times New Roman" w:hAnsi="Times New Roman" w:cs="Times New Roman"/>
        </w:rPr>
        <w:sym w:font="Symbol" w:char="F062"/>
      </w:r>
      <w:r w:rsidRPr="009930ED">
        <w:rPr>
          <w:rStyle w:val="geezapro"/>
          <w:rFonts w:cs="Simplified Arabic"/>
          <w:rtl/>
        </w:rPr>
        <w:t xml:space="preserve">هما زاويتان مُتقابِلتان بالرأس مجموعهما </w:t>
      </w:r>
      <w:r w:rsidR="007E7C7D" w:rsidRPr="000C0D98">
        <w:rPr>
          <w:rStyle w:val="LTR"/>
        </w:rPr>
        <w:t>80</w:t>
      </w:r>
      <w:r w:rsidR="007E7C7D">
        <w:rPr>
          <w:rStyle w:val="LTR"/>
        </w:rPr>
        <w:sym w:font="Symbol" w:char="F0B0"/>
      </w:r>
      <w:r w:rsidR="00317201" w:rsidRPr="007E7C7D">
        <w:rPr>
          <w:rStyle w:val="DavidMFORegular"/>
          <w:rFonts w:ascii="David" w:hAnsi="David" w:cs="David" w:hint="cs"/>
          <w:rtl/>
          <w:lang w:bidi="he-IL"/>
        </w:rPr>
        <w:t xml:space="preserve"> </w:t>
      </w:r>
      <w:r w:rsidR="00317201" w:rsidRPr="007E7C7D">
        <w:rPr>
          <w:rFonts w:hint="cs"/>
          <w:rtl/>
        </w:rPr>
        <w:t>.</w:t>
      </w:r>
    </w:p>
    <w:p w:rsidR="00317201" w:rsidRDefault="00317201" w:rsidP="007E7C7D">
      <w:pPr>
        <w:pStyle w:val="Sargel1"/>
        <w:jc w:val="right"/>
        <w:rPr>
          <w:rtl/>
        </w:rPr>
      </w:pPr>
    </w:p>
    <w:p w:rsidR="00F23515" w:rsidRDefault="00F23515" w:rsidP="00F23515">
      <w:pPr>
        <w:pStyle w:val="Sargel1"/>
        <w:rPr>
          <w:rStyle w:val="geezapro"/>
          <w:rFonts w:cstheme="minorBidi"/>
          <w:rtl/>
          <w:lang w:bidi="he-IL"/>
        </w:rPr>
      </w:pPr>
    </w:p>
    <w:p w:rsidR="00F23515" w:rsidRDefault="00F23515" w:rsidP="00F23515">
      <w:pPr>
        <w:pStyle w:val="Sargel1"/>
        <w:rPr>
          <w:rStyle w:val="geezapro"/>
          <w:rFonts w:cstheme="minorBidi"/>
          <w:rtl/>
          <w:lang w:bidi="he-IL"/>
        </w:rPr>
      </w:pPr>
    </w:p>
    <w:p w:rsidR="00F23515" w:rsidRDefault="00F23515" w:rsidP="00F23515">
      <w:pPr>
        <w:pStyle w:val="Sargel1"/>
        <w:rPr>
          <w:rStyle w:val="geezapro"/>
          <w:rFonts w:cstheme="minorBidi"/>
          <w:rtl/>
          <w:lang w:bidi="he-IL"/>
        </w:rPr>
      </w:pPr>
    </w:p>
    <w:p w:rsidR="00F23515" w:rsidRDefault="00F23515" w:rsidP="00F23515">
      <w:pPr>
        <w:pStyle w:val="Sargel1"/>
        <w:rPr>
          <w:rStyle w:val="geezapro"/>
          <w:rFonts w:cstheme="minorBidi"/>
          <w:rtl/>
          <w:lang w:bidi="he-IL"/>
        </w:rPr>
      </w:pPr>
    </w:p>
    <w:p w:rsidR="00F23515" w:rsidRDefault="00F23515" w:rsidP="00F23515">
      <w:pPr>
        <w:pStyle w:val="Sargel1"/>
        <w:rPr>
          <w:rStyle w:val="geezapro"/>
          <w:rFonts w:cstheme="minorBidi"/>
          <w:rtl/>
          <w:lang w:bidi="he-IL"/>
        </w:rPr>
      </w:pPr>
    </w:p>
    <w:p w:rsidR="00317201" w:rsidRPr="007E7C7D" w:rsidRDefault="00F23515" w:rsidP="00F23515">
      <w:pPr>
        <w:pStyle w:val="Sargel1"/>
        <w:rPr>
          <w:rtl/>
          <w:lang w:bidi="ar-YE"/>
        </w:rPr>
      </w:pPr>
      <w:r w:rsidRPr="009930ED">
        <w:rPr>
          <w:rStyle w:val="geezapro"/>
          <w:rFonts w:cs="Simplified Arabic"/>
          <w:rtl/>
        </w:rPr>
        <w:t>ما هو مقدار الزاوية</w:t>
      </w:r>
      <w:r w:rsidRPr="009930ED">
        <w:rPr>
          <w:rFonts w:cs="Simplified Arabic" w:hint="cs"/>
          <w:rtl/>
        </w:rPr>
        <w:t xml:space="preserve"> </w:t>
      </w:r>
      <w:r w:rsidR="007E7C7D">
        <w:sym w:font="Symbol" w:char="F061"/>
      </w:r>
      <w:r w:rsidRPr="009930ED">
        <w:rPr>
          <w:rStyle w:val="geezapro"/>
          <w:rFonts w:cs="Simplified Arabic"/>
          <w:rtl/>
        </w:rPr>
        <w:t>؟</w:t>
      </w:r>
    </w:p>
    <w:p w:rsidR="00F23515" w:rsidRDefault="00F23515">
      <w:pPr>
        <w:pStyle w:val="Sargel1"/>
        <w:rPr>
          <w:rtl/>
        </w:rPr>
      </w:pPr>
    </w:p>
    <w:p w:rsidR="00F23515" w:rsidRDefault="00F23515">
      <w:pPr>
        <w:pStyle w:val="Sargel1"/>
        <w:rPr>
          <w:rtl/>
        </w:rPr>
      </w:pPr>
    </w:p>
    <w:p w:rsidR="00F23515" w:rsidRDefault="00BF11CA" w:rsidP="00F23515">
      <w:pPr>
        <w:pStyle w:val="Sargel1"/>
        <w:rPr>
          <w:rStyle w:val="Geezabold"/>
          <w:rFonts w:cstheme="minorBidi"/>
          <w:b w:val="0"/>
          <w:bCs w:val="0"/>
          <w:rtl/>
          <w:lang w:bidi="he-IL"/>
        </w:rPr>
      </w:pPr>
      <w:r w:rsidRPr="009930ED">
        <w:rPr>
          <w:rStyle w:val="geezapro"/>
          <w:rFonts w:cs="Simplified Arabic"/>
          <w:rtl/>
        </w:rPr>
        <w:t>الجواب</w:t>
      </w:r>
      <w:r w:rsidR="007E7C7D" w:rsidRPr="00BF11CA">
        <w:rPr>
          <w:rFonts w:cs="Simplified Arabic" w:hint="cs"/>
          <w:rtl/>
        </w:rPr>
        <w:t>:</w:t>
      </w:r>
      <w:r w:rsidR="007E7C7D">
        <w:rPr>
          <w:rFonts w:hint="cs"/>
          <w:rtl/>
        </w:rPr>
        <w:t xml:space="preserve"> </w:t>
      </w:r>
      <w:r w:rsidR="007E7C7D">
        <w:rPr>
          <w:rStyle w:val="LTR"/>
        </w:rPr>
        <w:sym w:font="Symbol" w:char="F0B0"/>
      </w:r>
      <w:r w:rsidR="007E7C7D" w:rsidRPr="00317201">
        <w:rPr>
          <w:rStyle w:val="underline-30gray"/>
          <w:rFonts w:hint="cs"/>
          <w:u w:color="D9D9D9" w:themeColor="background1" w:themeShade="D9"/>
          <w:rtl/>
        </w:rPr>
        <w:t xml:space="preserve">                           </w:t>
      </w:r>
      <w:r w:rsidR="007E7C7D" w:rsidRPr="00317201">
        <w:rPr>
          <w:rStyle w:val="underline-30gray"/>
          <w:rFonts w:hint="cs"/>
          <w:u w:val="none"/>
          <w:rtl/>
        </w:rPr>
        <w:t xml:space="preserve"> </w:t>
      </w:r>
      <w:r w:rsidR="007E7C7D">
        <w:sym w:font="Symbol" w:char="F061"/>
      </w:r>
      <w:r w:rsidR="007E7C7D">
        <w:rPr>
          <w:rStyle w:val="5-LTR15"/>
          <w:rFonts w:ascii="David" w:hAnsi="David" w:cs="David"/>
          <w:lang w:val="en-US"/>
        </w:rPr>
        <w:t xml:space="preserve"> </w:t>
      </w:r>
      <w:r w:rsidR="007E7C7D" w:rsidRPr="00317201">
        <w:rPr>
          <w:rStyle w:val="5-LTR15"/>
          <w:rFonts w:ascii="David" w:hAnsi="David" w:cs="David"/>
          <w:lang w:val="en-US"/>
        </w:rPr>
        <w:t xml:space="preserve">= </w:t>
      </w:r>
    </w:p>
    <w:p w:rsidR="00F23515" w:rsidRDefault="00F23515">
      <w:pPr>
        <w:bidi w:val="0"/>
        <w:spacing w:after="0" w:line="240" w:lineRule="auto"/>
        <w:rPr>
          <w:rStyle w:val="Geezabold"/>
          <w:rFonts w:hAnsi="David" w:cstheme="minorBidi"/>
          <w:b w:val="0"/>
          <w:bCs w:val="0"/>
          <w:rtl/>
          <w:lang w:bidi="he-IL"/>
        </w:rPr>
      </w:pPr>
      <w:r>
        <w:rPr>
          <w:rStyle w:val="Geezabold"/>
          <w:rFonts w:cstheme="minorBidi"/>
          <w:b w:val="0"/>
          <w:bCs w:val="0"/>
          <w:rtl/>
          <w:lang w:bidi="he-IL"/>
        </w:rPr>
        <w:br w:type="page"/>
      </w:r>
    </w:p>
    <w:p w:rsidR="00317201" w:rsidRPr="00F23515" w:rsidRDefault="00BF11CA" w:rsidP="00F23515">
      <w:pPr>
        <w:pStyle w:val="Sargel1"/>
        <w:rPr>
          <w:rFonts w:ascii="GeezaPro-Bold" w:cstheme="minorBidi"/>
          <w:sz w:val="32"/>
          <w:szCs w:val="32"/>
          <w:rtl/>
        </w:rPr>
      </w:pPr>
      <w:r w:rsidRPr="00F23515">
        <w:rPr>
          <w:rStyle w:val="Geezabold"/>
          <w:rFonts w:cs="Simplified Arabic"/>
          <w:rtl/>
        </w:rPr>
        <w:lastRenderedPageBreak/>
        <w:t>السؤال</w:t>
      </w:r>
      <w:r w:rsidRPr="00F23515">
        <w:rPr>
          <w:rFonts w:cs="Simplified Arabic"/>
          <w:rtl/>
        </w:rPr>
        <w:t xml:space="preserve"> </w:t>
      </w:r>
      <w:r w:rsidR="00317201" w:rsidRPr="00F23515">
        <w:rPr>
          <w:rFonts w:hint="cs"/>
          <w:b/>
          <w:bCs/>
          <w:rtl/>
        </w:rPr>
        <w:t>4</w:t>
      </w:r>
    </w:p>
    <w:p w:rsidR="00317201" w:rsidRPr="007E7C7D" w:rsidRDefault="00AF70EC" w:rsidP="007E7C7D">
      <w:pPr>
        <w:pStyle w:val="Sargel1"/>
        <w:rPr>
          <w:rtl/>
        </w:rPr>
      </w:pPr>
      <w:r w:rsidRPr="009930ED">
        <w:rPr>
          <w:rStyle w:val="geezapro"/>
          <w:rFonts w:cs="Simplified Arabic"/>
          <w:rtl/>
        </w:rPr>
        <w:t>أمامك رسم لمثلّثَيْن متطابقَيْن:</w:t>
      </w:r>
      <w:r w:rsidRPr="009930ED">
        <w:rPr>
          <w:rFonts w:cs="Simplified Arabic" w:hint="cs"/>
          <w:rtl/>
        </w:rPr>
        <w:t xml:space="preserve"> </w:t>
      </w:r>
      <w:r w:rsidR="007E7C7D" w:rsidRPr="007E7C7D">
        <w:rPr>
          <w:rStyle w:val="LTR"/>
        </w:rPr>
        <w:t>∆</w:t>
      </w:r>
      <w:r w:rsidR="00317201" w:rsidRPr="007E7C7D">
        <w:rPr>
          <w:rStyle w:val="LTR"/>
        </w:rPr>
        <w:t xml:space="preserve">ABC </w:t>
      </w:r>
      <w:r w:rsidR="00317201" w:rsidRPr="007E7C7D">
        <w:rPr>
          <w:rStyle w:val="LTR"/>
          <w:rFonts w:ascii="Cambria Math" w:hAnsi="Cambria Math" w:cs="Cambria Math"/>
        </w:rPr>
        <w:t>≅</w:t>
      </w:r>
      <w:r w:rsidR="00317201" w:rsidRPr="007E7C7D">
        <w:rPr>
          <w:rStyle w:val="LTR"/>
        </w:rPr>
        <w:t xml:space="preserve"> ∆KNP</w:t>
      </w:r>
      <w:r w:rsidR="00317201" w:rsidRPr="007E7C7D">
        <w:rPr>
          <w:rStyle w:val="LTR"/>
          <w:rFonts w:hint="cs"/>
          <w:rtl/>
        </w:rPr>
        <w:t>.</w:t>
      </w:r>
      <w:r w:rsidR="00317201" w:rsidRPr="007E7C7D">
        <w:rPr>
          <w:rFonts w:hint="cs"/>
          <w:rtl/>
        </w:rPr>
        <w:t xml:space="preserve"> </w:t>
      </w:r>
    </w:p>
    <w:p w:rsidR="00AF70EC" w:rsidRPr="009930ED" w:rsidRDefault="00AF70EC" w:rsidP="00AF70EC">
      <w:pPr>
        <w:pStyle w:val="Sargel1"/>
        <w:rPr>
          <w:rStyle w:val="geezapro"/>
          <w:rFonts w:cs="Simplified Arabic"/>
          <w:rtl/>
        </w:rPr>
      </w:pPr>
      <w:r w:rsidRPr="009930ED">
        <w:rPr>
          <w:rStyle w:val="geezapro"/>
          <w:rFonts w:cs="Simplified Arabic"/>
          <w:rtl/>
        </w:rPr>
        <w:t xml:space="preserve">(التطابُق مكتوب بحسب ترتيب الرؤوس المتناظِرة.) </w:t>
      </w:r>
    </w:p>
    <w:p w:rsidR="00317201" w:rsidRDefault="00317201">
      <w:pPr>
        <w:spacing w:line="360" w:lineRule="auto"/>
        <w:rPr>
          <w:rStyle w:val="grade5-15"/>
          <w:rFonts w:ascii="DavidMFO" w:hAnsi="DavidMFO" w:cstheme="minorBidi"/>
          <w:sz w:val="28"/>
          <w:szCs w:val="28"/>
          <w:rtl/>
          <w:lang w:bidi="ar-YE"/>
        </w:rPr>
      </w:pPr>
    </w:p>
    <w:p w:rsidR="007E7C7D" w:rsidRPr="007E7C7D" w:rsidRDefault="00AF70EC" w:rsidP="008C3966">
      <w:pPr>
        <w:spacing w:line="360" w:lineRule="auto"/>
        <w:jc w:val="center"/>
        <w:rPr>
          <w:rStyle w:val="grade5-15"/>
          <w:rFonts w:ascii="DavidMFO" w:hAnsi="DavidMFO" w:cstheme="minorBidi"/>
          <w:sz w:val="28"/>
          <w:szCs w:val="28"/>
        </w:rPr>
      </w:pPr>
      <w:r>
        <w:rPr>
          <w:rFonts w:ascii="DavidMFO" w:hAnsi="DavidMFO" w:cstheme="minorBidi"/>
          <w:noProof/>
          <w:sz w:val="28"/>
          <w:szCs w:val="28"/>
        </w:rPr>
        <w:drawing>
          <wp:inline distT="0" distB="0" distL="0" distR="0" wp14:anchorId="74F1EEA1" wp14:editId="005C9E30">
            <wp:extent cx="4215384" cy="2253996"/>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MAT-014-8A-SOF-pnimi-arab_q4.jpg"/>
                    <pic:cNvPicPr/>
                  </pic:nvPicPr>
                  <pic:blipFill>
                    <a:blip r:embed="rId11">
                      <a:extLst>
                        <a:ext uri="{28A0092B-C50C-407E-A947-70E740481C1C}">
                          <a14:useLocalDpi xmlns:a14="http://schemas.microsoft.com/office/drawing/2010/main" val="0"/>
                        </a:ext>
                      </a:extLst>
                    </a:blip>
                    <a:stretch>
                      <a:fillRect/>
                    </a:stretch>
                  </pic:blipFill>
                  <pic:spPr>
                    <a:xfrm>
                      <a:off x="0" y="0"/>
                      <a:ext cx="4215384" cy="2253996"/>
                    </a:xfrm>
                    <a:prstGeom prst="rect">
                      <a:avLst/>
                    </a:prstGeom>
                  </pic:spPr>
                </pic:pic>
              </a:graphicData>
            </a:graphic>
          </wp:inline>
        </w:drawing>
      </w:r>
    </w:p>
    <w:p w:rsidR="00AF70EC" w:rsidRPr="009930ED" w:rsidRDefault="00AF70EC" w:rsidP="00AF70EC">
      <w:pPr>
        <w:pStyle w:val="Sargel1"/>
        <w:rPr>
          <w:rFonts w:cs="Simplified Arabic"/>
          <w:rtl/>
        </w:rPr>
      </w:pPr>
      <w:r w:rsidRPr="009930ED">
        <w:rPr>
          <w:rStyle w:val="geezapro"/>
          <w:rFonts w:cs="Simplified Arabic"/>
          <w:rtl/>
        </w:rPr>
        <w:t>بناءً على المُعطيات التي في الرسم، أجِبْ عن البنود التالية:</w:t>
      </w:r>
    </w:p>
    <w:p w:rsidR="00317201" w:rsidRPr="007E7C7D" w:rsidRDefault="00AF70EC" w:rsidP="000C0D98">
      <w:pPr>
        <w:pStyle w:val="Sargel2"/>
        <w:rPr>
          <w:rtl/>
          <w:lang w:bidi="ar-YE"/>
        </w:rPr>
      </w:pPr>
      <w:r w:rsidRPr="009930ED">
        <w:rPr>
          <w:rStyle w:val="geezapro"/>
          <w:rFonts w:cs="Simplified Arabic"/>
          <w:rtl/>
        </w:rPr>
        <w:t>أ.</w:t>
      </w:r>
      <w:r w:rsidRPr="009930ED">
        <w:rPr>
          <w:rStyle w:val="geezapro"/>
          <w:rFonts w:cs="Simplified Arabic"/>
          <w:rtl/>
        </w:rPr>
        <w:tab/>
        <w:t>ما هو مقدار</w:t>
      </w:r>
      <w:r w:rsidR="007E7C7D" w:rsidRPr="007E7C7D">
        <w:rPr>
          <w:rFonts w:ascii="Cambria Math" w:hAnsi="Cambria Math" w:cs="Cambria Math"/>
        </w:rPr>
        <w:t>∢</w:t>
      </w:r>
      <w:r w:rsidR="00317201" w:rsidRPr="000C0D98">
        <w:rPr>
          <w:rStyle w:val="5-LTR15"/>
          <w:rFonts w:ascii="Times New Roman" w:hAnsi="Times New Roman" w:cs="Times New Roman"/>
          <w:lang w:val="en-US"/>
        </w:rPr>
        <w:t>K</w:t>
      </w:r>
      <w:r w:rsidR="007E7C7D" w:rsidRPr="007E7C7D">
        <w:sym w:font="MT Extra" w:char="F020"/>
      </w:r>
      <w:r w:rsidRPr="009930ED">
        <w:rPr>
          <w:rStyle w:val="geezapro"/>
          <w:rFonts w:cs="Simplified Arabic"/>
          <w:rtl/>
        </w:rPr>
        <w:t>؟</w:t>
      </w:r>
    </w:p>
    <w:p w:rsidR="00CB5C57" w:rsidRDefault="00CB5C57">
      <w:pPr>
        <w:pStyle w:val="Sargel2"/>
        <w:rPr>
          <w:rtl/>
        </w:rPr>
      </w:pPr>
    </w:p>
    <w:p w:rsidR="00CB5C57" w:rsidRPr="00C21516" w:rsidRDefault="00CB5C57" w:rsidP="007E7C7D">
      <w:pPr>
        <w:pStyle w:val="sargel2-ravbrera"/>
        <w:ind w:left="1361" w:hanging="851"/>
        <w:rPr>
          <w:rFonts w:cs="Arial"/>
          <w:rtl/>
        </w:rPr>
      </w:pPr>
      <w:r w:rsidRPr="00CB5C57">
        <w:rPr>
          <w:position w:val="-6"/>
          <w:sz w:val="20"/>
          <w:szCs w:val="20"/>
          <w:rtl/>
        </w:rPr>
        <w:t>1</w:t>
      </w:r>
      <w:r w:rsidRPr="00286F3B">
        <w:rPr>
          <w:sz w:val="32"/>
          <w:szCs w:val="32"/>
        </w:rPr>
        <w:sym w:font="Webdings" w:char="F063"/>
      </w:r>
      <w:r>
        <w:rPr>
          <w:rFonts w:hint="cs"/>
          <w:rtl/>
        </w:rPr>
        <w:tab/>
      </w:r>
      <w:r w:rsidR="007E7C7D" w:rsidRPr="000C0D98">
        <w:rPr>
          <w:rStyle w:val="5-LTR15"/>
          <w:rFonts w:ascii="Times New Roman" w:hAnsi="Times New Roman" w:cs="Times New Roman"/>
        </w:rPr>
        <w:t>45</w:t>
      </w:r>
      <w:r w:rsidR="007E7C7D">
        <w:rPr>
          <w:rStyle w:val="5-LTR15"/>
        </w:rPr>
        <w:t>°</w:t>
      </w:r>
    </w:p>
    <w:p w:rsidR="00CB5C57" w:rsidRPr="007D4C6F" w:rsidRDefault="00CB5C57" w:rsidP="007E7C7D">
      <w:pPr>
        <w:pStyle w:val="sargel2-ravbrera"/>
        <w:ind w:left="1361" w:hanging="851"/>
        <w:rPr>
          <w:rStyle w:val="5-LTR15"/>
          <w:rFonts w:cs="Arial"/>
          <w:rtl/>
          <w:lang w:val="en-US"/>
        </w:rPr>
      </w:pPr>
      <w:r w:rsidRPr="00CB5C57">
        <w:rPr>
          <w:position w:val="-6"/>
          <w:sz w:val="20"/>
          <w:szCs w:val="20"/>
          <w:rtl/>
        </w:rPr>
        <w:t>2</w:t>
      </w:r>
      <w:r w:rsidRPr="00286F3B">
        <w:rPr>
          <w:sz w:val="32"/>
          <w:szCs w:val="32"/>
        </w:rPr>
        <w:sym w:font="Webdings" w:char="F063"/>
      </w:r>
      <w:r w:rsidRPr="001F73EE">
        <w:rPr>
          <w:rtl/>
        </w:rPr>
        <w:tab/>
      </w:r>
      <w:r w:rsidR="007E7C7D" w:rsidRPr="000C0D98">
        <w:rPr>
          <w:rStyle w:val="5-LTR15"/>
          <w:rFonts w:ascii="Times New Roman" w:hAnsi="Times New Roman" w:cs="Times New Roman"/>
        </w:rPr>
        <w:t>60</w:t>
      </w:r>
      <w:r w:rsidR="007E7C7D">
        <w:rPr>
          <w:rStyle w:val="5-LTR15"/>
          <w:rFonts w:ascii="Symbol" w:hAnsi="Symbol" w:cs="Symbol"/>
        </w:rPr>
        <w:t></w:t>
      </w:r>
    </w:p>
    <w:p w:rsidR="00CB5C57" w:rsidRPr="007D4C6F" w:rsidRDefault="00CB5C57" w:rsidP="007E7C7D">
      <w:pPr>
        <w:pStyle w:val="sargel2-ravbrera"/>
        <w:ind w:left="1361" w:hanging="851"/>
        <w:rPr>
          <w:rFonts w:cs="Arial"/>
          <w:rtl/>
        </w:rPr>
      </w:pPr>
      <w:r w:rsidRPr="00CB5C57">
        <w:rPr>
          <w:position w:val="-6"/>
          <w:sz w:val="20"/>
          <w:szCs w:val="20"/>
          <w:rtl/>
        </w:rPr>
        <w:t>3</w:t>
      </w:r>
      <w:r w:rsidRPr="00286F3B">
        <w:rPr>
          <w:sz w:val="32"/>
          <w:szCs w:val="32"/>
        </w:rPr>
        <w:sym w:font="Webdings" w:char="F063"/>
      </w:r>
      <w:r w:rsidRPr="001F73EE">
        <w:rPr>
          <w:rtl/>
        </w:rPr>
        <w:tab/>
      </w:r>
      <w:r w:rsidR="007E7C7D" w:rsidRPr="000C0D98">
        <w:rPr>
          <w:rStyle w:val="5-LTR15"/>
          <w:rFonts w:ascii="Times New Roman" w:hAnsi="Times New Roman" w:cs="Times New Roman"/>
        </w:rPr>
        <w:t>70</w:t>
      </w:r>
      <w:r w:rsidR="007E7C7D">
        <w:rPr>
          <w:rStyle w:val="5-LTR15"/>
          <w:rFonts w:ascii="Symbol" w:hAnsi="Symbol" w:cs="Symbol"/>
        </w:rPr>
        <w:t></w:t>
      </w:r>
    </w:p>
    <w:p w:rsidR="00CB5C57" w:rsidRPr="007D4C6F" w:rsidRDefault="00CB5C57" w:rsidP="007E7C7D">
      <w:pPr>
        <w:pStyle w:val="sargel2-ravbrera"/>
        <w:ind w:left="1361" w:hanging="851"/>
        <w:rPr>
          <w:rFonts w:cs="Arial"/>
          <w:rtl/>
        </w:rPr>
      </w:pPr>
      <w:r w:rsidRPr="00CB5C57">
        <w:rPr>
          <w:position w:val="-6"/>
          <w:sz w:val="20"/>
          <w:szCs w:val="20"/>
          <w:rtl/>
        </w:rPr>
        <w:t>4</w:t>
      </w:r>
      <w:r w:rsidRPr="00286F3B">
        <w:rPr>
          <w:sz w:val="32"/>
          <w:szCs w:val="32"/>
        </w:rPr>
        <w:sym w:font="Webdings" w:char="F063"/>
      </w:r>
      <w:r w:rsidRPr="001F73EE">
        <w:rPr>
          <w:rtl/>
        </w:rPr>
        <w:tab/>
      </w:r>
      <w:r w:rsidR="007E7C7D" w:rsidRPr="000C0D98">
        <w:rPr>
          <w:rStyle w:val="5-LTR15"/>
          <w:rFonts w:ascii="Times New Roman" w:hAnsi="Times New Roman" w:cs="Times New Roman"/>
        </w:rPr>
        <w:t>75</w:t>
      </w:r>
      <w:r w:rsidR="007E7C7D">
        <w:rPr>
          <w:rStyle w:val="5-LTR15"/>
          <w:rFonts w:ascii="Symbol" w:hAnsi="Symbol" w:cs="Symbol"/>
        </w:rPr>
        <w:t></w:t>
      </w:r>
    </w:p>
    <w:p w:rsidR="00CB5C57" w:rsidRDefault="00CB5C57">
      <w:pPr>
        <w:pStyle w:val="Sargel2"/>
        <w:rPr>
          <w:rtl/>
        </w:rPr>
      </w:pPr>
    </w:p>
    <w:p w:rsidR="00AF70EC" w:rsidRPr="009930ED" w:rsidRDefault="00AF70EC" w:rsidP="00AF70EC">
      <w:pPr>
        <w:pStyle w:val="AR-Sargel2"/>
        <w:rPr>
          <w:rFonts w:cs="Simplified Arabic"/>
          <w:rtl/>
        </w:rPr>
      </w:pPr>
      <w:r w:rsidRPr="009930ED">
        <w:rPr>
          <w:rStyle w:val="geezapro"/>
          <w:rFonts w:cs="Simplified Arabic"/>
          <w:rtl/>
        </w:rPr>
        <w:t>ب.</w:t>
      </w:r>
      <w:r w:rsidRPr="009930ED">
        <w:rPr>
          <w:rStyle w:val="geezapro"/>
          <w:rFonts w:cs="Simplified Arabic"/>
          <w:rtl/>
        </w:rPr>
        <w:tab/>
        <w:t xml:space="preserve">أيّ ضلع في المثلّث </w:t>
      </w:r>
      <w:r w:rsidRPr="000C0D98">
        <w:rPr>
          <w:rStyle w:val="5-LTR15"/>
          <w:rFonts w:ascii="Times New Roman" w:hAnsi="Times New Roman" w:cs="Times New Roman"/>
        </w:rPr>
        <w:t>KNP</w:t>
      </w:r>
      <w:r w:rsidRPr="000C0D98">
        <w:rPr>
          <w:rFonts w:ascii="Times New Roman" w:hAnsi="Times New Roman" w:cs="Times New Roman"/>
          <w:rtl/>
        </w:rPr>
        <w:t xml:space="preserve"> </w:t>
      </w:r>
      <w:r w:rsidRPr="009930ED">
        <w:rPr>
          <w:rStyle w:val="geezapro"/>
          <w:rFonts w:cs="Simplified Arabic"/>
          <w:rtl/>
        </w:rPr>
        <w:t>طوله</w:t>
      </w:r>
      <w:r>
        <w:rPr>
          <w:rStyle w:val="geezapro"/>
          <w:rFonts w:cstheme="minorBidi" w:hint="cs"/>
          <w:rtl/>
          <w:lang w:bidi="he-IL"/>
        </w:rPr>
        <w:t xml:space="preserve"> </w:t>
      </w:r>
      <w:r w:rsidRPr="009930ED">
        <w:rPr>
          <w:rStyle w:val="geezapro"/>
          <w:rFonts w:cs="Simplified Arabic"/>
          <w:rtl/>
        </w:rPr>
        <w:t>يُساوي</w:t>
      </w:r>
      <w:r w:rsidRPr="000C0D98">
        <w:rPr>
          <w:rStyle w:val="5-LTR15"/>
          <w:rFonts w:ascii="Times New Roman" w:hAnsi="Times New Roman" w:cs="Times New Roman"/>
        </w:rPr>
        <w:t>5</w:t>
      </w:r>
      <w:r w:rsidRPr="009930ED">
        <w:rPr>
          <w:rStyle w:val="5-LTR15"/>
          <w:rFonts w:cs="Simplified Arabic"/>
        </w:rPr>
        <w:t xml:space="preserve"> </w:t>
      </w:r>
      <w:r w:rsidRPr="009930ED">
        <w:rPr>
          <w:rFonts w:cs="Simplified Arabic"/>
          <w:rtl/>
        </w:rPr>
        <w:t xml:space="preserve"> </w:t>
      </w:r>
      <w:r w:rsidRPr="009930ED">
        <w:rPr>
          <w:rStyle w:val="geezapro"/>
          <w:rFonts w:cs="Simplified Arabic"/>
          <w:rtl/>
        </w:rPr>
        <w:t xml:space="preserve">سم؟ </w:t>
      </w:r>
    </w:p>
    <w:p w:rsidR="007E7C7D" w:rsidRDefault="007E7C7D" w:rsidP="007E7C7D">
      <w:pPr>
        <w:pStyle w:val="Sargel2"/>
        <w:rPr>
          <w:rFonts w:cs="Times New Roman"/>
          <w:rtl/>
        </w:rPr>
      </w:pPr>
    </w:p>
    <w:p w:rsidR="007E7C7D" w:rsidRDefault="007E7C7D" w:rsidP="007E7C7D">
      <w:pPr>
        <w:pStyle w:val="Sargel2"/>
        <w:rPr>
          <w:rFonts w:cs="Times New Roman"/>
          <w:rtl/>
        </w:rPr>
      </w:pPr>
    </w:p>
    <w:p w:rsidR="007E7C7D" w:rsidRDefault="007E7C7D" w:rsidP="007E7C7D">
      <w:pPr>
        <w:pStyle w:val="Sargel2"/>
        <w:rPr>
          <w:rFonts w:cs="Times New Roman"/>
          <w:rtl/>
        </w:rPr>
      </w:pPr>
    </w:p>
    <w:p w:rsidR="007E7C7D" w:rsidRPr="007E7C7D" w:rsidRDefault="007E7C7D" w:rsidP="00BF11CA">
      <w:pPr>
        <w:pStyle w:val="Sargel2"/>
        <w:rPr>
          <w:rFonts w:asciiTheme="minorHAnsi" w:hAnsiTheme="minorHAnsi" w:cs="Times New Roman"/>
          <w:rtl/>
        </w:rPr>
      </w:pPr>
      <w:r>
        <w:rPr>
          <w:rFonts w:hint="cs"/>
          <w:rtl/>
        </w:rPr>
        <w:tab/>
      </w:r>
      <w:r w:rsidR="00BF11CA" w:rsidRPr="009930ED">
        <w:rPr>
          <w:rStyle w:val="geezapro"/>
          <w:rFonts w:cs="Simplified Arabic"/>
          <w:rtl/>
        </w:rPr>
        <w:t>الجواب</w:t>
      </w:r>
      <w:r w:rsidRPr="00BF11CA">
        <w:rPr>
          <w:rFonts w:cs="Simplified Arabic" w:hint="cs"/>
          <w:rtl/>
        </w:rPr>
        <w:t>:</w:t>
      </w:r>
      <w:r>
        <w:rPr>
          <w:rFonts w:hint="cs"/>
          <w:rtl/>
        </w:rPr>
        <w:t xml:space="preserve"> </w:t>
      </w:r>
      <w:r w:rsidRPr="00317201">
        <w:rPr>
          <w:rStyle w:val="underline-30gray"/>
          <w:rFonts w:hint="cs"/>
          <w:u w:color="D9D9D9" w:themeColor="background1" w:themeShade="D9"/>
          <w:rtl/>
        </w:rPr>
        <w:t xml:space="preserve">                           </w:t>
      </w:r>
      <w:r w:rsidRPr="00317201">
        <w:rPr>
          <w:rStyle w:val="underline-30gray"/>
          <w:rFonts w:hint="cs"/>
          <w:u w:val="none"/>
          <w:rtl/>
        </w:rPr>
        <w:t xml:space="preserve"> </w:t>
      </w:r>
    </w:p>
    <w:p w:rsidR="007E7C7D" w:rsidRDefault="007E7C7D">
      <w:pPr>
        <w:bidi w:val="0"/>
        <w:spacing w:after="0" w:line="240" w:lineRule="auto"/>
        <w:rPr>
          <w:rFonts w:ascii="DavidMFOBold" w:hAnsi="DavidMFOBold" w:cs="Times New Roman"/>
          <w:b/>
          <w:bCs/>
          <w:color w:val="000000"/>
          <w:sz w:val="30"/>
          <w:szCs w:val="30"/>
          <w:rtl/>
        </w:rPr>
      </w:pPr>
      <w:r>
        <w:rPr>
          <w:rFonts w:cs="Times New Roman"/>
          <w:rtl/>
        </w:rPr>
        <w:br w:type="page"/>
      </w:r>
    </w:p>
    <w:p w:rsidR="00317201" w:rsidRPr="007E7C7D" w:rsidRDefault="00BF11CA" w:rsidP="007E7C7D">
      <w:pPr>
        <w:pStyle w:val="Sheela"/>
        <w:rPr>
          <w:rtl/>
        </w:rPr>
      </w:pPr>
      <w:r w:rsidRPr="009930ED">
        <w:rPr>
          <w:rStyle w:val="Geezabold"/>
          <w:rFonts w:cs="Simplified Arabic"/>
          <w:b/>
          <w:bCs/>
          <w:rtl/>
        </w:rPr>
        <w:lastRenderedPageBreak/>
        <w:t>السؤال</w:t>
      </w:r>
      <w:r w:rsidRPr="009930ED">
        <w:rPr>
          <w:rFonts w:cs="Simplified Arabic"/>
          <w:rtl/>
        </w:rPr>
        <w:t xml:space="preserve"> </w:t>
      </w:r>
      <w:r w:rsidR="00317201" w:rsidRPr="007E7C7D">
        <w:rPr>
          <w:rFonts w:hint="cs"/>
          <w:rtl/>
        </w:rPr>
        <w:t>5</w:t>
      </w:r>
    </w:p>
    <w:p w:rsidR="0003318A" w:rsidRPr="009930ED" w:rsidRDefault="0003318A" w:rsidP="0003318A">
      <w:pPr>
        <w:pStyle w:val="Sargel1"/>
        <w:rPr>
          <w:rFonts w:cs="Simplified Arabic"/>
          <w:rtl/>
        </w:rPr>
      </w:pPr>
      <w:r w:rsidRPr="009930ED">
        <w:rPr>
          <w:rStyle w:val="geezapro"/>
          <w:rFonts w:cs="Simplified Arabic"/>
          <w:rtl/>
        </w:rPr>
        <w:t>أمامك رسم لقضيب معدنيّ مستقيم لتعليق الصُّوَر.</w:t>
      </w:r>
      <w:r w:rsidRPr="009930ED">
        <w:rPr>
          <w:rFonts w:cs="Simplified Arabic" w:hint="cs"/>
          <w:rtl/>
        </w:rPr>
        <w:t xml:space="preserve"> </w:t>
      </w:r>
    </w:p>
    <w:p w:rsidR="0003318A" w:rsidRPr="009930ED" w:rsidRDefault="0003318A" w:rsidP="0003318A">
      <w:pPr>
        <w:pStyle w:val="Sargel1"/>
        <w:rPr>
          <w:rFonts w:cs="Simplified Arabic"/>
          <w:rtl/>
        </w:rPr>
      </w:pPr>
      <w:r w:rsidRPr="009930ED">
        <w:rPr>
          <w:rStyle w:val="geezapro"/>
          <w:rFonts w:cs="Simplified Arabic"/>
          <w:rtl/>
        </w:rPr>
        <w:t>على القضيب مُعلَّقة ثلاث حَلَقات مُشار إليها بالنقاط</w:t>
      </w:r>
      <w:r w:rsidRPr="009930ED">
        <w:rPr>
          <w:rFonts w:cs="Simplified Arabic" w:hint="cs"/>
          <w:rtl/>
        </w:rPr>
        <w:t xml:space="preserve"> </w:t>
      </w:r>
      <w:r w:rsidRPr="000C0D98">
        <w:rPr>
          <w:rStyle w:val="5-LTR15"/>
          <w:rFonts w:ascii="Times New Roman" w:hAnsi="Times New Roman" w:cs="Times New Roman"/>
        </w:rPr>
        <w:t>C</w:t>
      </w:r>
      <w:r w:rsidRPr="009930ED">
        <w:rPr>
          <w:rFonts w:cs="Simplified Arabic" w:hint="cs"/>
          <w:rtl/>
        </w:rPr>
        <w:t xml:space="preserve"> </w:t>
      </w:r>
      <w:r w:rsidRPr="0003318A">
        <w:rPr>
          <w:rFonts w:cs="Simplified Arabic" w:hint="cs"/>
          <w:rtl/>
          <w:lang w:bidi="ar-JO"/>
        </w:rPr>
        <w:t>،</w:t>
      </w:r>
      <w:r>
        <w:rPr>
          <w:rStyle w:val="5-LTR15"/>
          <w:rFonts w:cs="Simplified Arabic"/>
          <w:lang w:val="en-US"/>
        </w:rPr>
        <w:t xml:space="preserve"> </w:t>
      </w:r>
      <w:r w:rsidRPr="000C0D98">
        <w:rPr>
          <w:rStyle w:val="5-LTR15"/>
          <w:rFonts w:ascii="Times New Roman" w:hAnsi="Times New Roman" w:cs="Times New Roman"/>
          <w:lang w:val="en-US"/>
        </w:rPr>
        <w:t>B</w:t>
      </w:r>
      <w:r w:rsidRPr="0003318A">
        <w:rPr>
          <w:rStyle w:val="geezapro"/>
          <w:rFonts w:ascii="TimesNewRomanPSMT" w:hAnsi="TimesNewRomanPSMT" w:cs="Simplified Arabic" w:hint="cs"/>
          <w:position w:val="-4"/>
          <w:rtl/>
        </w:rPr>
        <w:t>،</w:t>
      </w:r>
      <w:r w:rsidRPr="000C0D98">
        <w:rPr>
          <w:rStyle w:val="5-LTR15"/>
          <w:rFonts w:ascii="Times New Roman" w:hAnsi="Times New Roman" w:cs="Times New Roman"/>
          <w:lang w:val="en-US"/>
        </w:rPr>
        <w:t>A</w:t>
      </w:r>
      <w:r w:rsidRPr="0003318A">
        <w:rPr>
          <w:rStyle w:val="geezapro"/>
          <w:rFonts w:cs="Simplified Arabic"/>
          <w:rtl/>
        </w:rPr>
        <w:t>.</w:t>
      </w:r>
    </w:p>
    <w:p w:rsidR="0003318A" w:rsidRDefault="0003318A" w:rsidP="00FF3953">
      <w:pPr>
        <w:pStyle w:val="Sargel1"/>
        <w:rPr>
          <w:rFonts w:cs="Simplified Arabic"/>
          <w:rtl/>
        </w:rPr>
      </w:pPr>
      <w:r w:rsidRPr="009930ED">
        <w:rPr>
          <w:rStyle w:val="geezapro"/>
          <w:rFonts w:cs="Simplified Arabic"/>
          <w:rtl/>
        </w:rPr>
        <w:t xml:space="preserve">البُعدان </w:t>
      </w:r>
      <w:r w:rsidR="00FF3953">
        <w:rPr>
          <w:rStyle w:val="5-LTR15"/>
          <w:rFonts w:cs="Simplified Arabic"/>
          <w:lang w:val="en-US"/>
        </w:rPr>
        <w:t xml:space="preserve"> </w:t>
      </w:r>
      <w:r w:rsidRPr="000C0D98">
        <w:rPr>
          <w:rStyle w:val="5-LTR15"/>
          <w:rFonts w:ascii="Times New Roman" w:hAnsi="Times New Roman" w:cs="Times New Roman"/>
        </w:rPr>
        <w:t>AB</w:t>
      </w:r>
      <w:r w:rsidR="00FF3953">
        <w:rPr>
          <w:rStyle w:val="5-LTR15"/>
          <w:rFonts w:cs="Simplified Arabic" w:hint="cs"/>
          <w:rtl/>
          <w:lang w:bidi="ar-JO"/>
        </w:rPr>
        <w:t>،</w:t>
      </w:r>
      <w:r w:rsidRPr="009930ED">
        <w:rPr>
          <w:rStyle w:val="5-LTR15"/>
          <w:rFonts w:cs="Simplified Arabic"/>
        </w:rPr>
        <w:t xml:space="preserve"> </w:t>
      </w:r>
      <w:r w:rsidRPr="000C0D98">
        <w:rPr>
          <w:rStyle w:val="5-LTR15"/>
          <w:rFonts w:ascii="Times New Roman" w:hAnsi="Times New Roman" w:cs="Times New Roman"/>
        </w:rPr>
        <w:t>BC</w:t>
      </w:r>
      <w:r w:rsidRPr="009930ED">
        <w:rPr>
          <w:rStyle w:val="geezapro"/>
          <w:rFonts w:cs="Simplified Arabic"/>
          <w:rtl/>
        </w:rPr>
        <w:t>بين الحَلَقات مُعطيان على الرسم.</w:t>
      </w:r>
    </w:p>
    <w:p w:rsidR="00317201" w:rsidRDefault="00FF3953">
      <w:pPr>
        <w:pStyle w:val="Sargel1"/>
        <w:jc w:val="center"/>
        <w:rPr>
          <w:rtl/>
        </w:rPr>
      </w:pPr>
      <w:r>
        <w:rPr>
          <w:noProof/>
          <w:rtl/>
        </w:rPr>
        <w:drawing>
          <wp:inline distT="0" distB="0" distL="0" distR="0" wp14:anchorId="3105AF3F" wp14:editId="4220DB1A">
            <wp:extent cx="5385816" cy="1444752"/>
            <wp:effectExtent l="0" t="0" r="5715" b="317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MAT-014-8A-SOF-pnimi-arab_q5.jpg"/>
                    <pic:cNvPicPr/>
                  </pic:nvPicPr>
                  <pic:blipFill>
                    <a:blip r:embed="rId12">
                      <a:extLst>
                        <a:ext uri="{28A0092B-C50C-407E-A947-70E740481C1C}">
                          <a14:useLocalDpi xmlns:a14="http://schemas.microsoft.com/office/drawing/2010/main" val="0"/>
                        </a:ext>
                      </a:extLst>
                    </a:blip>
                    <a:stretch>
                      <a:fillRect/>
                    </a:stretch>
                  </pic:blipFill>
                  <pic:spPr>
                    <a:xfrm>
                      <a:off x="0" y="0"/>
                      <a:ext cx="5385816" cy="1444752"/>
                    </a:xfrm>
                    <a:prstGeom prst="rect">
                      <a:avLst/>
                    </a:prstGeom>
                  </pic:spPr>
                </pic:pic>
              </a:graphicData>
            </a:graphic>
          </wp:inline>
        </w:drawing>
      </w:r>
    </w:p>
    <w:p w:rsidR="00317201" w:rsidRDefault="00317201">
      <w:pPr>
        <w:pStyle w:val="Sargel1"/>
        <w:rPr>
          <w:rtl/>
        </w:rPr>
      </w:pPr>
    </w:p>
    <w:p w:rsidR="00FF3953" w:rsidRPr="009930ED" w:rsidRDefault="00FF3953" w:rsidP="00FF3953">
      <w:pPr>
        <w:pStyle w:val="AR-Sargel2"/>
        <w:rPr>
          <w:rFonts w:cs="Simplified Arabic"/>
        </w:rPr>
      </w:pPr>
      <w:r w:rsidRPr="009930ED">
        <w:rPr>
          <w:rStyle w:val="geezapro"/>
          <w:rFonts w:cs="Simplified Arabic"/>
          <w:rtl/>
        </w:rPr>
        <w:t>أ.</w:t>
      </w:r>
      <w:r w:rsidRPr="009930ED">
        <w:rPr>
          <w:rFonts w:cs="Simplified Arabic"/>
          <w:rtl/>
        </w:rPr>
        <w:tab/>
      </w:r>
      <w:r w:rsidRPr="009930ED">
        <w:rPr>
          <w:rStyle w:val="geezapro"/>
          <w:rFonts w:cs="Simplified Arabic"/>
          <w:rtl/>
        </w:rPr>
        <w:t>ما هي النسبة بين</w:t>
      </w:r>
      <w:r w:rsidRPr="009930ED">
        <w:rPr>
          <w:rFonts w:cs="Simplified Arabic"/>
          <w:rtl/>
        </w:rPr>
        <w:t xml:space="preserve"> </w:t>
      </w:r>
      <w:r w:rsidRPr="000C0D98">
        <w:rPr>
          <w:rStyle w:val="5-LTR15"/>
          <w:rFonts w:ascii="Times New Roman" w:hAnsi="Times New Roman" w:cs="Times New Roman"/>
        </w:rPr>
        <w:t>AB</w:t>
      </w:r>
      <w:r w:rsidRPr="000C0D98">
        <w:rPr>
          <w:rFonts w:ascii="Times New Roman" w:hAnsi="Times New Roman" w:cs="Times New Roman"/>
          <w:rtl/>
        </w:rPr>
        <w:t xml:space="preserve"> </w:t>
      </w:r>
      <w:r w:rsidRPr="009930ED">
        <w:rPr>
          <w:rStyle w:val="geezapro"/>
          <w:rFonts w:cs="Simplified Arabic"/>
          <w:rtl/>
        </w:rPr>
        <w:t xml:space="preserve">وَ </w:t>
      </w:r>
      <w:r w:rsidRPr="000C0D98">
        <w:rPr>
          <w:rStyle w:val="5-LTR15"/>
          <w:rFonts w:ascii="Times New Roman" w:hAnsi="Times New Roman" w:cs="Times New Roman"/>
        </w:rPr>
        <w:t>BC</w:t>
      </w:r>
      <w:r w:rsidRPr="009930ED">
        <w:rPr>
          <w:rStyle w:val="geezapro"/>
          <w:rFonts w:cs="Simplified Arabic"/>
          <w:rtl/>
        </w:rPr>
        <w:t>؟</w:t>
      </w:r>
    </w:p>
    <w:p w:rsidR="0044417C" w:rsidRDefault="00FF3953" w:rsidP="00FF3953">
      <w:pPr>
        <w:pStyle w:val="Sargel2"/>
        <w:rPr>
          <w:rtl/>
        </w:rPr>
      </w:pPr>
      <w:r w:rsidRPr="009930ED">
        <w:rPr>
          <w:rFonts w:cs="Simplified Arabic"/>
          <w:rtl/>
        </w:rPr>
        <w:tab/>
      </w:r>
      <w:r w:rsidRPr="009930ED">
        <w:rPr>
          <w:rStyle w:val="geezapro"/>
          <w:rFonts w:cs="Simplified Arabic"/>
          <w:rtl/>
        </w:rPr>
        <w:t xml:space="preserve">اكتُبْ إجابتك كنسبة </w:t>
      </w:r>
      <w:r w:rsidRPr="009930ED">
        <w:rPr>
          <w:rStyle w:val="Geezabold"/>
          <w:rFonts w:cs="Simplified Arabic"/>
          <w:rtl/>
        </w:rPr>
        <w:t>مُختزَلة</w:t>
      </w:r>
      <w:r w:rsidRPr="009930ED">
        <w:rPr>
          <w:rStyle w:val="geezapro"/>
          <w:rFonts w:cs="Simplified Arabic"/>
          <w:rtl/>
        </w:rPr>
        <w:t>.</w:t>
      </w:r>
    </w:p>
    <w:p w:rsidR="0044417C" w:rsidRDefault="0044417C" w:rsidP="0044417C">
      <w:pPr>
        <w:pStyle w:val="Sargel2"/>
        <w:rPr>
          <w:rtl/>
        </w:rPr>
      </w:pPr>
    </w:p>
    <w:p w:rsidR="0044417C" w:rsidRPr="007E7C7D" w:rsidRDefault="0044417C" w:rsidP="00BF11CA">
      <w:pPr>
        <w:pStyle w:val="Sargel2"/>
        <w:rPr>
          <w:rFonts w:asciiTheme="minorHAnsi" w:hAnsiTheme="minorHAnsi" w:cs="Times New Roman"/>
          <w:rtl/>
        </w:rPr>
      </w:pPr>
      <w:r>
        <w:rPr>
          <w:rFonts w:hint="cs"/>
          <w:rtl/>
        </w:rPr>
        <w:tab/>
      </w:r>
      <w:r w:rsidR="00BF11CA" w:rsidRPr="009930ED">
        <w:rPr>
          <w:rStyle w:val="geezapro"/>
          <w:rFonts w:cs="Simplified Arabic"/>
          <w:rtl/>
        </w:rPr>
        <w:t>الجواب</w:t>
      </w:r>
      <w:r w:rsidRPr="00BF11CA">
        <w:rPr>
          <w:rFonts w:cs="Simplified Arabic" w:hint="cs"/>
          <w:rtl/>
        </w:rPr>
        <w:t>:</w:t>
      </w:r>
      <w:r>
        <w:rPr>
          <w:rFonts w:hint="cs"/>
          <w:rtl/>
        </w:rPr>
        <w:t xml:space="preserve"> </w:t>
      </w:r>
      <w:r w:rsidRPr="00317201">
        <w:rPr>
          <w:rStyle w:val="underline-30gray"/>
          <w:rFonts w:hint="cs"/>
          <w:u w:color="D9D9D9" w:themeColor="background1" w:themeShade="D9"/>
          <w:rtl/>
        </w:rPr>
        <w:t xml:space="preserve">                           </w:t>
      </w:r>
      <w:r w:rsidRPr="00317201">
        <w:rPr>
          <w:rStyle w:val="underline-30gray"/>
          <w:rFonts w:hint="cs"/>
          <w:u w:val="none"/>
          <w:rtl/>
        </w:rPr>
        <w:t xml:space="preserve"> </w:t>
      </w:r>
    </w:p>
    <w:p w:rsidR="00317201" w:rsidRDefault="00317201" w:rsidP="0044417C">
      <w:pPr>
        <w:pStyle w:val="Sargel2"/>
        <w:rPr>
          <w:rtl/>
        </w:rPr>
      </w:pPr>
    </w:p>
    <w:p w:rsidR="00FF3953" w:rsidRPr="009930ED" w:rsidRDefault="00FF3953" w:rsidP="00FF3953">
      <w:pPr>
        <w:pStyle w:val="AR-Sargel2"/>
        <w:rPr>
          <w:rFonts w:ascii="GeezaPro-Bold" w:cs="Simplified Arabic"/>
          <w:b/>
          <w:bCs/>
          <w:rtl/>
          <w:lang w:bidi="he-IL"/>
        </w:rPr>
      </w:pPr>
      <w:r w:rsidRPr="009930ED">
        <w:rPr>
          <w:rStyle w:val="geezapro"/>
          <w:rFonts w:cs="Simplified Arabic"/>
          <w:rtl/>
        </w:rPr>
        <w:t>ب.</w:t>
      </w:r>
      <w:r w:rsidRPr="009930ED">
        <w:rPr>
          <w:rStyle w:val="geezapro"/>
          <w:rFonts w:cs="Simplified Arabic"/>
          <w:rtl/>
        </w:rPr>
        <w:tab/>
        <w:t xml:space="preserve">تمّ تحريك الحلقة </w:t>
      </w:r>
      <w:r w:rsidRPr="000C0D98">
        <w:rPr>
          <w:rStyle w:val="5-LTR15"/>
          <w:rFonts w:ascii="Times New Roman" w:hAnsi="Times New Roman" w:cs="Times New Roman"/>
        </w:rPr>
        <w:t>B</w:t>
      </w:r>
      <w:r w:rsidRPr="000C0D98">
        <w:rPr>
          <w:rFonts w:ascii="Times New Roman" w:hAnsi="Times New Roman" w:cs="Times New Roman"/>
          <w:rtl/>
        </w:rPr>
        <w:t xml:space="preserve"> </w:t>
      </w:r>
      <w:r w:rsidRPr="009930ED">
        <w:rPr>
          <w:rStyle w:val="geezapro"/>
          <w:rFonts w:cs="Simplified Arabic"/>
          <w:rtl/>
        </w:rPr>
        <w:t xml:space="preserve">مسافة </w:t>
      </w:r>
      <w:r w:rsidRPr="000C0D98">
        <w:rPr>
          <w:rFonts w:ascii="Times New Roman" w:hAnsi="Times New Roman" w:cs="Times New Roman"/>
          <w:lang w:val="en-GB"/>
        </w:rPr>
        <w:t>60</w:t>
      </w:r>
      <w:r w:rsidRPr="000C0D98">
        <w:rPr>
          <w:rStyle w:val="geezapro"/>
          <w:rFonts w:ascii="Times New Roman" w:hAnsi="Times New Roman" w:cs="Times New Roman"/>
          <w:rtl/>
        </w:rPr>
        <w:t xml:space="preserve"> </w:t>
      </w:r>
      <w:r w:rsidRPr="009930ED">
        <w:rPr>
          <w:rStyle w:val="geezapro"/>
          <w:rFonts w:cs="Simplified Arabic"/>
          <w:rtl/>
        </w:rPr>
        <w:t xml:space="preserve">سم على القضيب باتّجاه الحلقة </w:t>
      </w:r>
      <w:r w:rsidRPr="009930ED">
        <w:rPr>
          <w:rStyle w:val="5-LTR15"/>
          <w:rFonts w:cs="Simplified Arabic"/>
        </w:rPr>
        <w:t>A</w:t>
      </w:r>
      <w:r w:rsidRPr="009930ED">
        <w:rPr>
          <w:rStyle w:val="geezapro"/>
          <w:rFonts w:cs="Simplified Arabic"/>
          <w:rtl/>
        </w:rPr>
        <w:t xml:space="preserve">. </w:t>
      </w:r>
      <w:r w:rsidRPr="009930ED">
        <w:rPr>
          <w:rFonts w:cs="Simplified Arabic"/>
          <w:rtl/>
        </w:rPr>
        <w:br/>
      </w:r>
      <w:r w:rsidRPr="009930ED">
        <w:rPr>
          <w:rStyle w:val="geezapro"/>
          <w:rFonts w:cs="Simplified Arabic"/>
          <w:rtl/>
        </w:rPr>
        <w:t xml:space="preserve">ما هي النسبة بين </w:t>
      </w:r>
      <w:r w:rsidRPr="000C0D98">
        <w:rPr>
          <w:rStyle w:val="5-LTR15"/>
          <w:rFonts w:ascii="Times New Roman" w:hAnsi="Times New Roman" w:cs="Times New Roman"/>
        </w:rPr>
        <w:t>AB</w:t>
      </w:r>
      <w:r w:rsidRPr="000C0D98">
        <w:rPr>
          <w:rFonts w:ascii="Times New Roman" w:hAnsi="Times New Roman" w:cs="Times New Roman"/>
          <w:rtl/>
        </w:rPr>
        <w:t xml:space="preserve"> </w:t>
      </w:r>
      <w:r w:rsidRPr="009930ED">
        <w:rPr>
          <w:rStyle w:val="geezapro"/>
          <w:rFonts w:cs="Simplified Arabic"/>
          <w:rtl/>
        </w:rPr>
        <w:t xml:space="preserve">وَ </w:t>
      </w:r>
      <w:r w:rsidRPr="000C0D98">
        <w:rPr>
          <w:rStyle w:val="5-LTR15"/>
          <w:rFonts w:ascii="Times New Roman" w:hAnsi="Times New Roman" w:cs="Times New Roman"/>
        </w:rPr>
        <w:t>BC</w:t>
      </w:r>
      <w:r w:rsidRPr="009930ED">
        <w:rPr>
          <w:rFonts w:cs="Simplified Arabic"/>
          <w:rtl/>
        </w:rPr>
        <w:t xml:space="preserve"> </w:t>
      </w:r>
      <w:r w:rsidRPr="009930ED">
        <w:rPr>
          <w:rStyle w:val="geezapro"/>
          <w:rFonts w:cs="Simplified Arabic"/>
          <w:rtl/>
        </w:rPr>
        <w:t xml:space="preserve">بعد التحريك؟ </w:t>
      </w:r>
      <w:r w:rsidRPr="009930ED">
        <w:rPr>
          <w:rFonts w:ascii="GeezaPro-Bold" w:cs="Simplified Arabic"/>
          <w:b/>
          <w:bCs/>
          <w:rtl/>
          <w:lang w:bidi="he-IL"/>
        </w:rPr>
        <w:t xml:space="preserve"> </w:t>
      </w:r>
    </w:p>
    <w:p w:rsidR="0044417C" w:rsidRPr="0044417C" w:rsidRDefault="0044417C" w:rsidP="0044417C">
      <w:pPr>
        <w:pStyle w:val="Sargel2"/>
        <w:rPr>
          <w:rtl/>
        </w:rPr>
      </w:pPr>
    </w:p>
    <w:p w:rsidR="00CB5C57" w:rsidRPr="00C21516" w:rsidRDefault="00CB5C57" w:rsidP="0044417C">
      <w:pPr>
        <w:pStyle w:val="sargel2-ravbrera"/>
        <w:ind w:left="1361" w:hanging="851"/>
        <w:rPr>
          <w:rFonts w:cs="Arial"/>
          <w:rtl/>
        </w:rPr>
      </w:pPr>
      <w:r w:rsidRPr="00CB5C57">
        <w:rPr>
          <w:position w:val="-6"/>
          <w:sz w:val="20"/>
          <w:szCs w:val="20"/>
          <w:rtl/>
        </w:rPr>
        <w:t>1</w:t>
      </w:r>
      <w:r w:rsidRPr="00286F3B">
        <w:rPr>
          <w:sz w:val="32"/>
          <w:szCs w:val="32"/>
        </w:rPr>
        <w:sym w:font="Webdings" w:char="F063"/>
      </w:r>
      <w:r>
        <w:rPr>
          <w:rFonts w:hint="cs"/>
          <w:rtl/>
        </w:rPr>
        <w:tab/>
      </w:r>
      <w:r w:rsidR="0044417C">
        <w:rPr>
          <w:rStyle w:val="5-LTR15"/>
        </w:rPr>
        <w:t>1 : 2</w:t>
      </w:r>
    </w:p>
    <w:p w:rsidR="00CB5C57" w:rsidRPr="007D4C6F" w:rsidRDefault="00CB5C57" w:rsidP="0044417C">
      <w:pPr>
        <w:pStyle w:val="sargel2-ravbrera"/>
        <w:ind w:left="1361" w:hanging="851"/>
        <w:rPr>
          <w:rStyle w:val="5-LTR15"/>
          <w:rFonts w:cs="Arial"/>
          <w:rtl/>
          <w:lang w:val="en-US"/>
        </w:rPr>
      </w:pPr>
      <w:r w:rsidRPr="00CB5C57">
        <w:rPr>
          <w:position w:val="-6"/>
          <w:sz w:val="20"/>
          <w:szCs w:val="20"/>
          <w:rtl/>
        </w:rPr>
        <w:t>2</w:t>
      </w:r>
      <w:r w:rsidRPr="00286F3B">
        <w:rPr>
          <w:sz w:val="32"/>
          <w:szCs w:val="32"/>
        </w:rPr>
        <w:sym w:font="Webdings" w:char="F063"/>
      </w:r>
      <w:r w:rsidRPr="001F73EE">
        <w:rPr>
          <w:rtl/>
        </w:rPr>
        <w:tab/>
      </w:r>
      <w:r w:rsidR="0044417C">
        <w:rPr>
          <w:rStyle w:val="5-LTR15"/>
        </w:rPr>
        <w:t>1 : 3</w:t>
      </w:r>
    </w:p>
    <w:p w:rsidR="00CB5C57" w:rsidRPr="007D4C6F" w:rsidRDefault="00CB5C57" w:rsidP="0044417C">
      <w:pPr>
        <w:pStyle w:val="sargel2-ravbrera"/>
        <w:ind w:left="1361" w:hanging="851"/>
        <w:rPr>
          <w:rFonts w:cs="Arial"/>
          <w:rtl/>
        </w:rPr>
      </w:pPr>
      <w:r w:rsidRPr="00CB5C57">
        <w:rPr>
          <w:position w:val="-6"/>
          <w:sz w:val="20"/>
          <w:szCs w:val="20"/>
          <w:rtl/>
        </w:rPr>
        <w:t>3</w:t>
      </w:r>
      <w:r w:rsidRPr="00286F3B">
        <w:rPr>
          <w:sz w:val="32"/>
          <w:szCs w:val="32"/>
        </w:rPr>
        <w:sym w:font="Webdings" w:char="F063"/>
      </w:r>
      <w:r w:rsidRPr="001F73EE">
        <w:rPr>
          <w:rtl/>
        </w:rPr>
        <w:tab/>
      </w:r>
      <w:r w:rsidR="0044417C">
        <w:rPr>
          <w:rStyle w:val="5-LTR15"/>
        </w:rPr>
        <w:t>1 : 4</w:t>
      </w:r>
    </w:p>
    <w:p w:rsidR="00CB5C57" w:rsidRPr="007D4C6F" w:rsidRDefault="00CB5C57" w:rsidP="0044417C">
      <w:pPr>
        <w:pStyle w:val="sargel2-ravbrera"/>
        <w:ind w:left="1361" w:hanging="851"/>
        <w:rPr>
          <w:rFonts w:cs="Arial"/>
          <w:rtl/>
        </w:rPr>
      </w:pPr>
      <w:r w:rsidRPr="00CB5C57">
        <w:rPr>
          <w:position w:val="-6"/>
          <w:sz w:val="20"/>
          <w:szCs w:val="20"/>
          <w:rtl/>
        </w:rPr>
        <w:t>4</w:t>
      </w:r>
      <w:r w:rsidRPr="00286F3B">
        <w:rPr>
          <w:sz w:val="32"/>
          <w:szCs w:val="32"/>
        </w:rPr>
        <w:sym w:font="Webdings" w:char="F063"/>
      </w:r>
      <w:r w:rsidRPr="001F73EE">
        <w:rPr>
          <w:rtl/>
        </w:rPr>
        <w:tab/>
      </w:r>
      <w:r w:rsidR="0044417C">
        <w:rPr>
          <w:rStyle w:val="5-LTR15"/>
        </w:rPr>
        <w:t>1 : 6</w:t>
      </w:r>
    </w:p>
    <w:p w:rsidR="00317201" w:rsidRDefault="00317201">
      <w:pPr>
        <w:pStyle w:val="Sargel2"/>
        <w:rPr>
          <w:rStyle w:val="grade5-15"/>
        </w:rPr>
      </w:pPr>
    </w:p>
    <w:p w:rsidR="0044417C" w:rsidRDefault="00FF3953" w:rsidP="00FF3953">
      <w:pPr>
        <w:pStyle w:val="Sargel2"/>
        <w:rPr>
          <w:rtl/>
        </w:rPr>
      </w:pPr>
      <w:r w:rsidRPr="009930ED">
        <w:rPr>
          <w:rStyle w:val="geezapro"/>
          <w:rFonts w:cs="Simplified Arabic"/>
          <w:rtl/>
        </w:rPr>
        <w:t>ج.</w:t>
      </w:r>
      <w:r w:rsidRPr="009930ED">
        <w:rPr>
          <w:rStyle w:val="geezapro"/>
          <w:rFonts w:cs="Simplified Arabic"/>
          <w:rtl/>
        </w:rPr>
        <w:tab/>
        <w:t xml:space="preserve">بناءً على المُعطيات التي في الرسم، اكتُبْ كم سنتيمترًا يجب تحريك الحلقة </w:t>
      </w:r>
      <w:r w:rsidRPr="000C0D98">
        <w:rPr>
          <w:rStyle w:val="5-LTR15"/>
          <w:rFonts w:ascii="Times New Roman" w:hAnsi="Times New Roman" w:cs="Times New Roman"/>
        </w:rPr>
        <w:t>B</w:t>
      </w:r>
      <w:r w:rsidRPr="000C0D98">
        <w:rPr>
          <w:rFonts w:ascii="Times New Roman" w:hAnsi="Times New Roman" w:cs="Times New Roman"/>
          <w:rtl/>
        </w:rPr>
        <w:t xml:space="preserve"> </w:t>
      </w:r>
      <w:r w:rsidR="00AC7A97">
        <w:rPr>
          <w:rStyle w:val="geezapro"/>
          <w:rFonts w:cstheme="minorBidi" w:hint="cs"/>
          <w:w w:val="96"/>
          <w:rtl/>
          <w:lang w:bidi="he-IL"/>
        </w:rPr>
        <w:br/>
      </w:r>
      <w:r w:rsidRPr="009930ED">
        <w:rPr>
          <w:rStyle w:val="geezapro"/>
          <w:rFonts w:cs="Simplified Arabic"/>
          <w:w w:val="96"/>
          <w:rtl/>
        </w:rPr>
        <w:t xml:space="preserve">على القضيب من مكانها الأصليّ باتّجاه الحلقة </w:t>
      </w:r>
      <w:r w:rsidRPr="000C0D98">
        <w:rPr>
          <w:rStyle w:val="5-LTR15"/>
          <w:rFonts w:ascii="Times New Roman" w:hAnsi="Times New Roman" w:cs="Times New Roman"/>
          <w:w w:val="96"/>
        </w:rPr>
        <w:t>C</w:t>
      </w:r>
      <w:r w:rsidRPr="009930ED">
        <w:rPr>
          <w:rFonts w:cs="Simplified Arabic"/>
          <w:w w:val="96"/>
          <w:rtl/>
        </w:rPr>
        <w:t xml:space="preserve"> </w:t>
      </w:r>
      <w:r w:rsidRPr="009930ED">
        <w:rPr>
          <w:rStyle w:val="geezapro"/>
          <w:rFonts w:cs="Simplified Arabic"/>
          <w:w w:val="96"/>
          <w:rtl/>
        </w:rPr>
        <w:t>لكي تكون النسبة بين</w:t>
      </w:r>
      <w:r w:rsidRPr="009930ED">
        <w:rPr>
          <w:rFonts w:cs="Simplified Arabic"/>
          <w:w w:val="96"/>
          <w:rtl/>
        </w:rPr>
        <w:t xml:space="preserve"> </w:t>
      </w:r>
      <w:r w:rsidRPr="000C0D98">
        <w:rPr>
          <w:rStyle w:val="5-LTR15"/>
          <w:rFonts w:ascii="Times New Roman" w:hAnsi="Times New Roman" w:cs="Times New Roman"/>
          <w:w w:val="96"/>
        </w:rPr>
        <w:t>AB</w:t>
      </w:r>
      <w:r w:rsidRPr="000C0D98">
        <w:rPr>
          <w:rFonts w:ascii="Times New Roman" w:hAnsi="Times New Roman" w:cs="Times New Roman"/>
          <w:rtl/>
        </w:rPr>
        <w:t xml:space="preserve"> </w:t>
      </w:r>
      <w:r w:rsidRPr="009930ED">
        <w:rPr>
          <w:rStyle w:val="geezapro"/>
          <w:rFonts w:cs="Simplified Arabic"/>
          <w:spacing w:val="-3"/>
          <w:rtl/>
        </w:rPr>
        <w:t xml:space="preserve">وَ </w:t>
      </w:r>
      <w:r w:rsidRPr="000C0D98">
        <w:rPr>
          <w:rStyle w:val="5-LTR15"/>
          <w:rFonts w:ascii="Times New Roman" w:hAnsi="Times New Roman" w:cs="Times New Roman"/>
        </w:rPr>
        <w:t>BC</w:t>
      </w:r>
      <w:r w:rsidRPr="000C0D98">
        <w:rPr>
          <w:rStyle w:val="geezapro"/>
          <w:rFonts w:ascii="Times New Roman" w:hAnsi="Times New Roman" w:cs="Times New Roman"/>
          <w:rtl/>
        </w:rPr>
        <w:t xml:space="preserve"> </w:t>
      </w:r>
      <w:r w:rsidRPr="009930ED">
        <w:rPr>
          <w:rStyle w:val="geezapro"/>
          <w:rFonts w:cs="Simplified Arabic"/>
          <w:spacing w:val="-3"/>
          <w:rtl/>
        </w:rPr>
        <w:t>مساوية لِـ</w:t>
      </w:r>
      <w:r w:rsidRPr="000C0D98">
        <w:rPr>
          <w:rStyle w:val="5-LTR15"/>
          <w:rFonts w:ascii="Times New Roman" w:hAnsi="Times New Roman" w:cs="Times New Roman"/>
        </w:rPr>
        <w:t>1</w:t>
      </w:r>
      <w:r w:rsidRPr="009930ED">
        <w:rPr>
          <w:rStyle w:val="5-LTR15"/>
          <w:rFonts w:cs="Simplified Arabic"/>
        </w:rPr>
        <w:t xml:space="preserve"> </w:t>
      </w:r>
      <w:r w:rsidRPr="000C0D98">
        <w:rPr>
          <w:rStyle w:val="5-LTR15"/>
          <w:rFonts w:ascii="Times New Roman" w:hAnsi="Times New Roman" w:cs="Times New Roman"/>
        </w:rPr>
        <w:t>:</w:t>
      </w:r>
      <w:r w:rsidRPr="009930ED">
        <w:rPr>
          <w:rStyle w:val="5-LTR15"/>
          <w:rFonts w:cs="Simplified Arabic"/>
        </w:rPr>
        <w:t xml:space="preserve"> </w:t>
      </w:r>
      <w:r w:rsidRPr="000C0D98">
        <w:rPr>
          <w:rStyle w:val="5-LTR15"/>
          <w:rFonts w:ascii="Times New Roman" w:hAnsi="Times New Roman" w:cs="Times New Roman"/>
        </w:rPr>
        <w:t>1</w:t>
      </w:r>
      <w:r w:rsidRPr="009930ED">
        <w:rPr>
          <w:rStyle w:val="5-LTR15"/>
          <w:rFonts w:cs="Simplified Arabic"/>
        </w:rPr>
        <w:t xml:space="preserve"> </w:t>
      </w:r>
      <w:r w:rsidRPr="009930ED">
        <w:rPr>
          <w:rStyle w:val="geezapro"/>
          <w:rFonts w:cs="Simplified Arabic"/>
          <w:rtl/>
        </w:rPr>
        <w:t>.</w:t>
      </w:r>
    </w:p>
    <w:p w:rsidR="0044417C" w:rsidRDefault="0044417C" w:rsidP="0044417C">
      <w:pPr>
        <w:pStyle w:val="Sargel2"/>
        <w:rPr>
          <w:rtl/>
        </w:rPr>
      </w:pPr>
    </w:p>
    <w:p w:rsidR="00FF3953" w:rsidRDefault="0044417C" w:rsidP="00FF3953">
      <w:pPr>
        <w:pStyle w:val="Sargel2"/>
        <w:rPr>
          <w:rStyle w:val="Geezabold"/>
          <w:rFonts w:hAnsi="DavidMFOBold" w:cs="Simplified Arabic"/>
          <w:rtl/>
        </w:rPr>
      </w:pPr>
      <w:r>
        <w:rPr>
          <w:rFonts w:hint="cs"/>
          <w:rtl/>
        </w:rPr>
        <w:tab/>
      </w:r>
      <w:r w:rsidR="00BF11CA" w:rsidRPr="009930ED">
        <w:rPr>
          <w:rStyle w:val="geezapro"/>
          <w:rFonts w:cs="Simplified Arabic"/>
          <w:rtl/>
        </w:rPr>
        <w:t>الجواب</w:t>
      </w:r>
      <w:r w:rsidRPr="00BF11CA">
        <w:rPr>
          <w:rFonts w:cs="Simplified Arabic" w:hint="cs"/>
          <w:rtl/>
        </w:rPr>
        <w:t>:</w:t>
      </w:r>
      <w:r>
        <w:rPr>
          <w:rFonts w:hint="cs"/>
          <w:rtl/>
        </w:rPr>
        <w:t xml:space="preserve"> </w:t>
      </w:r>
      <w:r w:rsidRPr="00317201">
        <w:rPr>
          <w:rStyle w:val="underline-30gray"/>
          <w:rFonts w:hint="cs"/>
          <w:u w:color="D9D9D9" w:themeColor="background1" w:themeShade="D9"/>
          <w:rtl/>
        </w:rPr>
        <w:t xml:space="preserve">                           </w:t>
      </w:r>
      <w:r w:rsidRPr="00317201">
        <w:rPr>
          <w:rStyle w:val="underline-30gray"/>
          <w:rFonts w:hint="cs"/>
          <w:u w:val="none"/>
          <w:rtl/>
        </w:rPr>
        <w:t xml:space="preserve"> </w:t>
      </w:r>
      <w:r w:rsidR="00FF3953" w:rsidRPr="009930ED">
        <w:rPr>
          <w:rStyle w:val="geezapro"/>
          <w:rFonts w:cs="Simplified Arabic"/>
          <w:rtl/>
        </w:rPr>
        <w:t>سم</w:t>
      </w:r>
      <w:r w:rsidR="00FF3953">
        <w:rPr>
          <w:rStyle w:val="Geezabold"/>
          <w:rFonts w:cs="Simplified Arabic"/>
          <w:b w:val="0"/>
          <w:bCs w:val="0"/>
          <w:rtl/>
        </w:rPr>
        <w:br w:type="page"/>
      </w:r>
    </w:p>
    <w:p w:rsidR="00317201" w:rsidRDefault="00BF11CA" w:rsidP="0044417C">
      <w:pPr>
        <w:pStyle w:val="Sheela"/>
        <w:rPr>
          <w:rtl/>
        </w:rPr>
      </w:pPr>
      <w:r w:rsidRPr="009930ED">
        <w:rPr>
          <w:rStyle w:val="Geezabold"/>
          <w:rFonts w:cs="Simplified Arabic"/>
          <w:b/>
          <w:bCs/>
          <w:rtl/>
        </w:rPr>
        <w:lastRenderedPageBreak/>
        <w:t>السؤال</w:t>
      </w:r>
      <w:r w:rsidRPr="009930ED">
        <w:rPr>
          <w:rFonts w:cs="Simplified Arabic"/>
          <w:rtl/>
        </w:rPr>
        <w:t xml:space="preserve"> </w:t>
      </w:r>
      <w:r w:rsidR="00317201">
        <w:rPr>
          <w:rFonts w:hint="cs"/>
          <w:rtl/>
        </w:rPr>
        <w:t>6</w:t>
      </w:r>
    </w:p>
    <w:p w:rsidR="00FF3953" w:rsidRPr="009930ED" w:rsidRDefault="00FF3953" w:rsidP="00FF3953">
      <w:pPr>
        <w:pStyle w:val="Sargel1"/>
        <w:rPr>
          <w:rFonts w:cs="Simplified Arabic"/>
          <w:rtl/>
        </w:rPr>
      </w:pPr>
      <w:r w:rsidRPr="009930ED">
        <w:rPr>
          <w:rStyle w:val="geezapro"/>
          <w:rFonts w:cs="Simplified Arabic"/>
          <w:rtl/>
        </w:rPr>
        <w:t xml:space="preserve">في مساء أحد أيّام الجمعة أكل في المطعم </w:t>
      </w:r>
      <w:r w:rsidRPr="000C0D98">
        <w:rPr>
          <w:rStyle w:val="5-LTR15"/>
          <w:rFonts w:ascii="Times New Roman" w:hAnsi="Times New Roman" w:cs="Times New Roman"/>
        </w:rPr>
        <w:t>50</w:t>
      </w:r>
      <w:r w:rsidRPr="000C0D98">
        <w:rPr>
          <w:rStyle w:val="geezapro"/>
          <w:rFonts w:ascii="Times New Roman" w:hAnsi="Times New Roman" w:cs="Times New Roman"/>
          <w:rtl/>
        </w:rPr>
        <w:t xml:space="preserve"> </w:t>
      </w:r>
      <w:r w:rsidRPr="009930ED">
        <w:rPr>
          <w:rStyle w:val="geezapro"/>
          <w:rFonts w:cs="Simplified Arabic"/>
          <w:rtl/>
        </w:rPr>
        <w:t xml:space="preserve">زبونًا. </w:t>
      </w:r>
      <w:r w:rsidRPr="009930ED">
        <w:rPr>
          <w:rFonts w:cs="Simplified Arabic" w:hint="cs"/>
          <w:rtl/>
        </w:rPr>
        <w:t xml:space="preserve"> </w:t>
      </w:r>
    </w:p>
    <w:p w:rsidR="00FF3953" w:rsidRPr="009930ED" w:rsidRDefault="00FF3953" w:rsidP="00FF3953">
      <w:pPr>
        <w:pStyle w:val="Sargel1"/>
        <w:rPr>
          <w:rStyle w:val="geezapro"/>
          <w:rFonts w:cs="Simplified Arabic"/>
          <w:rtl/>
        </w:rPr>
      </w:pPr>
      <w:r w:rsidRPr="009930ED">
        <w:rPr>
          <w:rStyle w:val="geezapro"/>
          <w:rFonts w:cs="Simplified Arabic"/>
          <w:rtl/>
        </w:rPr>
        <w:t xml:space="preserve">بعد الوجبة الرئيسيّة، طلب قسم من الزبائن وجبات حلوى، أمّا الباقون فلم يطلبوا </w:t>
      </w:r>
      <w:r w:rsidR="00AC7A97">
        <w:rPr>
          <w:rStyle w:val="geezapro"/>
          <w:rFonts w:cstheme="minorBidi" w:hint="cs"/>
          <w:rtl/>
          <w:lang w:bidi="he-IL"/>
        </w:rPr>
        <w:br/>
      </w:r>
      <w:r w:rsidRPr="009930ED">
        <w:rPr>
          <w:rStyle w:val="geezapro"/>
          <w:rFonts w:cs="Simplified Arabic"/>
          <w:rtl/>
        </w:rPr>
        <w:t>وجبات حلوى.</w:t>
      </w:r>
    </w:p>
    <w:p w:rsidR="00FF3953" w:rsidRPr="009930ED" w:rsidRDefault="00FF3953" w:rsidP="00FF3953">
      <w:pPr>
        <w:pStyle w:val="Sargel1"/>
        <w:rPr>
          <w:rFonts w:cs="Simplified Arabic"/>
          <w:rtl/>
        </w:rPr>
      </w:pPr>
      <w:r w:rsidRPr="009930ED">
        <w:rPr>
          <w:rStyle w:val="geezapro"/>
          <w:rFonts w:cs="Simplified Arabic"/>
          <w:rtl/>
        </w:rPr>
        <w:t xml:space="preserve">يُبيّن الرسم البيانيّ التالي عدد الزبائن الذين طلبوا وجبات حلوى من أنواع مختلفة. </w:t>
      </w:r>
    </w:p>
    <w:p w:rsidR="00317201" w:rsidRDefault="00FF3953">
      <w:pPr>
        <w:pStyle w:val="Sargel1"/>
        <w:jc w:val="center"/>
        <w:rPr>
          <w:rtl/>
        </w:rPr>
      </w:pPr>
      <w:r>
        <w:rPr>
          <w:noProof/>
          <w:rtl/>
        </w:rPr>
        <w:drawing>
          <wp:inline distT="0" distB="0" distL="0" distR="0" wp14:anchorId="21AB1B4B" wp14:editId="3C42CC03">
            <wp:extent cx="4498848" cy="3474720"/>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MAT-014-8A-SOF-pnimi-arab_q6.jpg"/>
                    <pic:cNvPicPr/>
                  </pic:nvPicPr>
                  <pic:blipFill>
                    <a:blip r:embed="rId13">
                      <a:extLst>
                        <a:ext uri="{28A0092B-C50C-407E-A947-70E740481C1C}">
                          <a14:useLocalDpi xmlns:a14="http://schemas.microsoft.com/office/drawing/2010/main" val="0"/>
                        </a:ext>
                      </a:extLst>
                    </a:blip>
                    <a:stretch>
                      <a:fillRect/>
                    </a:stretch>
                  </pic:blipFill>
                  <pic:spPr>
                    <a:xfrm>
                      <a:off x="0" y="0"/>
                      <a:ext cx="4498848" cy="3474720"/>
                    </a:xfrm>
                    <a:prstGeom prst="rect">
                      <a:avLst/>
                    </a:prstGeom>
                  </pic:spPr>
                </pic:pic>
              </a:graphicData>
            </a:graphic>
          </wp:inline>
        </w:drawing>
      </w:r>
    </w:p>
    <w:p w:rsidR="00FF3953" w:rsidRPr="009930ED" w:rsidRDefault="00FF3953" w:rsidP="00FF3953">
      <w:pPr>
        <w:pStyle w:val="AR-Sargel2"/>
        <w:rPr>
          <w:rStyle w:val="geezapro"/>
          <w:rFonts w:cs="Simplified Arabic"/>
          <w:rtl/>
        </w:rPr>
      </w:pPr>
      <w:r w:rsidRPr="009930ED">
        <w:rPr>
          <w:rStyle w:val="geezapro"/>
          <w:rFonts w:cs="Simplified Arabic"/>
          <w:rtl/>
        </w:rPr>
        <w:t>أ.</w:t>
      </w:r>
      <w:r w:rsidRPr="009930ED">
        <w:rPr>
          <w:rStyle w:val="geezapro"/>
          <w:rFonts w:cs="Simplified Arabic"/>
          <w:rtl/>
        </w:rPr>
        <w:tab/>
      </w:r>
      <w:r w:rsidRPr="009930ED">
        <w:rPr>
          <w:rStyle w:val="geezapro"/>
          <w:rFonts w:cs="Simplified Arabic"/>
          <w:w w:val="99"/>
          <w:rtl/>
        </w:rPr>
        <w:t xml:space="preserve">نختار بشكل عشوائيّ زبونًا واحدًا </w:t>
      </w:r>
      <w:r w:rsidRPr="009930ED">
        <w:rPr>
          <w:rStyle w:val="Geezabold"/>
          <w:rFonts w:cs="Simplified Arabic"/>
          <w:w w:val="99"/>
          <w:rtl/>
        </w:rPr>
        <w:t>من بين جميع</w:t>
      </w:r>
      <w:r w:rsidRPr="009930ED">
        <w:rPr>
          <w:rStyle w:val="geezapro"/>
          <w:rFonts w:cs="Simplified Arabic"/>
          <w:w w:val="99"/>
          <w:rtl/>
        </w:rPr>
        <w:t xml:space="preserve"> الزبائن الموجودين في المطعم.</w:t>
      </w:r>
      <w:r w:rsidRPr="009930ED">
        <w:rPr>
          <w:rStyle w:val="geezapro"/>
          <w:rFonts w:cs="Simplified Arabic"/>
          <w:rtl/>
        </w:rPr>
        <w:t xml:space="preserve"> </w:t>
      </w:r>
    </w:p>
    <w:p w:rsidR="00FF3953" w:rsidRPr="009930ED" w:rsidRDefault="00FF3953" w:rsidP="00FF3953">
      <w:pPr>
        <w:pStyle w:val="AR-Sargel2"/>
        <w:rPr>
          <w:rFonts w:cs="Simplified Arabic"/>
          <w:rtl/>
        </w:rPr>
      </w:pPr>
      <w:r w:rsidRPr="009930ED">
        <w:rPr>
          <w:rFonts w:cs="Simplified Arabic"/>
          <w:rtl/>
        </w:rPr>
        <w:tab/>
        <w:t xml:space="preserve">ما هو الاحتمال أن نختار زبونًا طلب بوظة فانيل؟  </w:t>
      </w:r>
    </w:p>
    <w:p w:rsidR="0044417C" w:rsidRDefault="0044417C" w:rsidP="0044417C">
      <w:pPr>
        <w:pStyle w:val="Sargel2"/>
        <w:rPr>
          <w:rtl/>
          <w:lang w:bidi="ar-YE"/>
        </w:rPr>
      </w:pPr>
    </w:p>
    <w:p w:rsidR="0044417C" w:rsidRPr="007D4C6F" w:rsidRDefault="0044417C" w:rsidP="0044417C">
      <w:pPr>
        <w:pStyle w:val="Sargel2"/>
        <w:rPr>
          <w:rFonts w:cs="Arial"/>
          <w:rtl/>
        </w:rPr>
      </w:pPr>
      <w:r>
        <w:rPr>
          <w:rFonts w:hint="cs"/>
          <w:rtl/>
        </w:rPr>
        <w:tab/>
      </w:r>
      <w:r w:rsidRPr="00CB5C57">
        <w:rPr>
          <w:position w:val="-6"/>
          <w:sz w:val="20"/>
          <w:szCs w:val="20"/>
          <w:rtl/>
        </w:rPr>
        <w:t>1</w:t>
      </w:r>
      <w:r w:rsidRPr="00286F3B">
        <w:rPr>
          <w:sz w:val="32"/>
          <w:szCs w:val="32"/>
        </w:rPr>
        <w:sym w:font="Webdings" w:char="F063"/>
      </w:r>
      <w:r>
        <w:rPr>
          <w:rFonts w:hint="cs"/>
          <w:rtl/>
        </w:rPr>
        <w:tab/>
      </w:r>
      <w:r>
        <w:object w:dxaOrig="40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37.25pt" o:ole="">
            <v:imagedata r:id="rId14" o:title=""/>
          </v:shape>
          <o:OLEObject Type="Embed" ProgID="Equation.DSMT4" ShapeID="_x0000_i1025" DrawAspect="Content" ObjectID="_1469591578" r:id="rId15"/>
        </w:object>
      </w:r>
      <w:r>
        <w:rPr>
          <w:rFonts w:hint="cs"/>
          <w:rtl/>
        </w:rPr>
        <w:tab/>
      </w:r>
      <w:r>
        <w:rPr>
          <w:rFonts w:hint="cs"/>
          <w:rtl/>
        </w:rPr>
        <w:tab/>
      </w:r>
      <w:r w:rsidRPr="00CB5C57">
        <w:rPr>
          <w:position w:val="-6"/>
          <w:sz w:val="20"/>
          <w:szCs w:val="20"/>
          <w:rtl/>
        </w:rPr>
        <w:t>2</w:t>
      </w:r>
      <w:r w:rsidRPr="00286F3B">
        <w:rPr>
          <w:sz w:val="32"/>
          <w:szCs w:val="32"/>
        </w:rPr>
        <w:sym w:font="Webdings" w:char="F063"/>
      </w:r>
      <w:r w:rsidRPr="001F73EE">
        <w:rPr>
          <w:rtl/>
        </w:rPr>
        <w:tab/>
      </w:r>
      <w:r>
        <w:object w:dxaOrig="380" w:dyaOrig="740">
          <v:shape id="_x0000_i1026" type="#_x0000_t75" style="width:18.65pt;height:37.25pt" o:ole="">
            <v:imagedata r:id="rId16" o:title=""/>
          </v:shape>
          <o:OLEObject Type="Embed" ProgID="Equation.DSMT4" ShapeID="_x0000_i1026" DrawAspect="Content" ObjectID="_1469591579" r:id="rId17"/>
        </w:object>
      </w:r>
      <w:r>
        <w:rPr>
          <w:rFonts w:hint="cs"/>
          <w:rtl/>
        </w:rPr>
        <w:tab/>
      </w:r>
      <w:r>
        <w:rPr>
          <w:rFonts w:hint="cs"/>
          <w:rtl/>
        </w:rPr>
        <w:tab/>
      </w:r>
      <w:r w:rsidRPr="00CB5C57">
        <w:rPr>
          <w:position w:val="-6"/>
          <w:sz w:val="20"/>
          <w:szCs w:val="20"/>
          <w:rtl/>
        </w:rPr>
        <w:t>3</w:t>
      </w:r>
      <w:r w:rsidRPr="00286F3B">
        <w:rPr>
          <w:sz w:val="32"/>
          <w:szCs w:val="32"/>
        </w:rPr>
        <w:sym w:font="Webdings" w:char="F063"/>
      </w:r>
      <w:r w:rsidRPr="001F73EE">
        <w:rPr>
          <w:rtl/>
        </w:rPr>
        <w:tab/>
      </w:r>
      <w:r>
        <w:object w:dxaOrig="400" w:dyaOrig="740">
          <v:shape id="_x0000_i1027" type="#_x0000_t75" style="width:19.5pt;height:37.25pt" o:ole="">
            <v:imagedata r:id="rId18" o:title=""/>
          </v:shape>
          <o:OLEObject Type="Embed" ProgID="Equation.DSMT4" ShapeID="_x0000_i1027" DrawAspect="Content" ObjectID="_1469591580" r:id="rId19"/>
        </w:object>
      </w:r>
      <w:r>
        <w:rPr>
          <w:rFonts w:hint="cs"/>
          <w:rtl/>
        </w:rPr>
        <w:tab/>
      </w:r>
      <w:r>
        <w:rPr>
          <w:rFonts w:hint="cs"/>
          <w:rtl/>
        </w:rPr>
        <w:tab/>
      </w:r>
      <w:r w:rsidRPr="00CB5C57">
        <w:rPr>
          <w:position w:val="-6"/>
          <w:sz w:val="20"/>
          <w:szCs w:val="20"/>
          <w:rtl/>
        </w:rPr>
        <w:t>4</w:t>
      </w:r>
      <w:r w:rsidRPr="00286F3B">
        <w:rPr>
          <w:sz w:val="32"/>
          <w:szCs w:val="32"/>
        </w:rPr>
        <w:sym w:font="Webdings" w:char="F063"/>
      </w:r>
      <w:r w:rsidRPr="001F73EE">
        <w:rPr>
          <w:rtl/>
        </w:rPr>
        <w:tab/>
      </w:r>
      <w:r>
        <w:rPr>
          <w:rFonts w:cs="Arial"/>
        </w:rPr>
        <w:object w:dxaOrig="400" w:dyaOrig="740">
          <v:shape id="_x0000_i1028" type="#_x0000_t75" style="width:19.5pt;height:37.25pt" o:ole="">
            <v:imagedata r:id="rId20" o:title=""/>
          </v:shape>
          <o:OLEObject Type="Embed" ProgID="Equation.DSMT4" ShapeID="_x0000_i1028" DrawAspect="Content" ObjectID="_1469591581" r:id="rId21"/>
        </w:object>
      </w:r>
    </w:p>
    <w:p w:rsidR="00317201" w:rsidRDefault="00317201">
      <w:pPr>
        <w:pStyle w:val="Sargel2"/>
        <w:rPr>
          <w:rtl/>
        </w:rPr>
      </w:pPr>
    </w:p>
    <w:p w:rsidR="00FF3953" w:rsidRPr="009930ED" w:rsidRDefault="00FF3953" w:rsidP="00FF3953">
      <w:pPr>
        <w:pStyle w:val="AR-Sargel2"/>
        <w:rPr>
          <w:rFonts w:cs="Simplified Arabic"/>
          <w:rtl/>
        </w:rPr>
      </w:pPr>
      <w:r w:rsidRPr="009930ED">
        <w:rPr>
          <w:rStyle w:val="geezapro"/>
          <w:rFonts w:cs="Simplified Arabic"/>
          <w:rtl/>
        </w:rPr>
        <w:t>ب.</w:t>
      </w:r>
      <w:r w:rsidRPr="009930ED">
        <w:rPr>
          <w:rStyle w:val="geezapro"/>
          <w:rFonts w:cs="Simplified Arabic"/>
          <w:rtl/>
        </w:rPr>
        <w:tab/>
        <w:t>ما هي النسبة المئويّة للزبائن الذين</w:t>
      </w:r>
      <w:r w:rsidRPr="009930ED">
        <w:rPr>
          <w:rStyle w:val="Geezabold"/>
          <w:rFonts w:cs="Simplified Arabic"/>
          <w:rtl/>
        </w:rPr>
        <w:t xml:space="preserve"> لم </w:t>
      </w:r>
      <w:r w:rsidRPr="009930ED">
        <w:rPr>
          <w:rStyle w:val="geezapro"/>
          <w:rFonts w:cs="Simplified Arabic"/>
          <w:rtl/>
        </w:rPr>
        <w:t xml:space="preserve">يطلبوا وجبات حلوى؟ </w:t>
      </w:r>
      <w:r w:rsidRPr="009930ED">
        <w:rPr>
          <w:rFonts w:cs="Simplified Arabic"/>
          <w:rtl/>
        </w:rPr>
        <w:t xml:space="preserve"> </w:t>
      </w:r>
    </w:p>
    <w:p w:rsidR="0044417C" w:rsidRPr="0044417C" w:rsidRDefault="0044417C" w:rsidP="0044417C">
      <w:pPr>
        <w:pStyle w:val="Sargel2"/>
        <w:rPr>
          <w:rtl/>
          <w:lang w:bidi="ar-YE"/>
        </w:rPr>
      </w:pPr>
    </w:p>
    <w:p w:rsidR="00CB5C57" w:rsidRPr="00C21516" w:rsidRDefault="00CB5C57" w:rsidP="0044417C">
      <w:pPr>
        <w:pStyle w:val="sargel2-ravbrera"/>
        <w:ind w:left="1361" w:hanging="851"/>
        <w:rPr>
          <w:rFonts w:cs="Arial"/>
          <w:rtl/>
        </w:rPr>
      </w:pPr>
      <w:r w:rsidRPr="00CB5C57">
        <w:rPr>
          <w:position w:val="-6"/>
          <w:sz w:val="20"/>
          <w:szCs w:val="20"/>
          <w:rtl/>
        </w:rPr>
        <w:t>1</w:t>
      </w:r>
      <w:r w:rsidRPr="00286F3B">
        <w:rPr>
          <w:sz w:val="32"/>
          <w:szCs w:val="32"/>
        </w:rPr>
        <w:sym w:font="Webdings" w:char="F063"/>
      </w:r>
      <w:r>
        <w:rPr>
          <w:rFonts w:hint="cs"/>
          <w:rtl/>
        </w:rPr>
        <w:tab/>
      </w:r>
      <w:r w:rsidR="0044417C" w:rsidRPr="000C0D98">
        <w:rPr>
          <w:rStyle w:val="5-LTR15"/>
          <w:rFonts w:ascii="Times New Roman" w:hAnsi="Times New Roman" w:cs="Times New Roman"/>
        </w:rPr>
        <w:t>55%</w:t>
      </w:r>
    </w:p>
    <w:p w:rsidR="00CB5C57" w:rsidRPr="007D4C6F" w:rsidRDefault="00CB5C57" w:rsidP="0044417C">
      <w:pPr>
        <w:pStyle w:val="sargel2-ravbrera"/>
        <w:ind w:left="1361" w:hanging="851"/>
        <w:rPr>
          <w:rStyle w:val="5-LTR15"/>
          <w:rFonts w:cs="Arial"/>
          <w:rtl/>
          <w:lang w:val="en-US"/>
        </w:rPr>
      </w:pPr>
      <w:r w:rsidRPr="00CB5C57">
        <w:rPr>
          <w:position w:val="-6"/>
          <w:sz w:val="20"/>
          <w:szCs w:val="20"/>
          <w:rtl/>
        </w:rPr>
        <w:t>2</w:t>
      </w:r>
      <w:r w:rsidRPr="00286F3B">
        <w:rPr>
          <w:sz w:val="32"/>
          <w:szCs w:val="32"/>
        </w:rPr>
        <w:sym w:font="Webdings" w:char="F063"/>
      </w:r>
      <w:r w:rsidRPr="001F73EE">
        <w:rPr>
          <w:rtl/>
        </w:rPr>
        <w:tab/>
      </w:r>
      <w:r w:rsidR="0044417C" w:rsidRPr="000C0D98">
        <w:rPr>
          <w:rStyle w:val="5-LTR15"/>
          <w:rFonts w:ascii="Times New Roman" w:hAnsi="Times New Roman" w:cs="Times New Roman"/>
        </w:rPr>
        <w:t>50%</w:t>
      </w:r>
    </w:p>
    <w:p w:rsidR="00CB5C57" w:rsidRPr="007D4C6F" w:rsidRDefault="00CB5C57" w:rsidP="0044417C">
      <w:pPr>
        <w:pStyle w:val="sargel2-ravbrera"/>
        <w:ind w:left="1361" w:hanging="851"/>
        <w:rPr>
          <w:rFonts w:cs="Arial"/>
          <w:rtl/>
        </w:rPr>
      </w:pPr>
      <w:r w:rsidRPr="00CB5C57">
        <w:rPr>
          <w:position w:val="-6"/>
          <w:sz w:val="20"/>
          <w:szCs w:val="20"/>
          <w:rtl/>
        </w:rPr>
        <w:t>3</w:t>
      </w:r>
      <w:r w:rsidRPr="00286F3B">
        <w:rPr>
          <w:sz w:val="32"/>
          <w:szCs w:val="32"/>
        </w:rPr>
        <w:sym w:font="Webdings" w:char="F063"/>
      </w:r>
      <w:r w:rsidRPr="001F73EE">
        <w:rPr>
          <w:rtl/>
        </w:rPr>
        <w:tab/>
      </w:r>
      <w:r w:rsidR="0044417C" w:rsidRPr="000C0D98">
        <w:rPr>
          <w:rStyle w:val="5-LTR15"/>
          <w:rFonts w:ascii="Times New Roman" w:hAnsi="Times New Roman" w:cs="Times New Roman"/>
        </w:rPr>
        <w:t>10%</w:t>
      </w:r>
    </w:p>
    <w:p w:rsidR="00CB5C57" w:rsidRDefault="00CB5C57" w:rsidP="00FF3953">
      <w:pPr>
        <w:pStyle w:val="sargel2-ravbrera"/>
        <w:ind w:left="1361" w:hanging="851"/>
        <w:rPr>
          <w:rFonts w:ascii="DavidMFOBold" w:hAnsi="DavidMFOBold" w:cs="Times New Roman"/>
          <w:b/>
          <w:bCs/>
          <w:rtl/>
        </w:rPr>
      </w:pPr>
      <w:r w:rsidRPr="00CB5C57">
        <w:rPr>
          <w:position w:val="-6"/>
          <w:sz w:val="20"/>
          <w:szCs w:val="20"/>
          <w:rtl/>
        </w:rPr>
        <w:t>4</w:t>
      </w:r>
      <w:r w:rsidRPr="00286F3B">
        <w:rPr>
          <w:sz w:val="32"/>
          <w:szCs w:val="32"/>
        </w:rPr>
        <w:sym w:font="Webdings" w:char="F063"/>
      </w:r>
      <w:r w:rsidRPr="001F73EE">
        <w:rPr>
          <w:rtl/>
        </w:rPr>
        <w:tab/>
      </w:r>
      <w:r w:rsidR="0044417C" w:rsidRPr="000C0D98">
        <w:rPr>
          <w:rStyle w:val="5-LTR15"/>
          <w:rFonts w:ascii="Times New Roman" w:hAnsi="Times New Roman" w:cs="Times New Roman"/>
        </w:rPr>
        <w:t>5%</w:t>
      </w:r>
      <w:r>
        <w:rPr>
          <w:rFonts w:cs="Times New Roman"/>
          <w:rtl/>
        </w:rPr>
        <w:br w:type="page"/>
      </w:r>
    </w:p>
    <w:p w:rsidR="00317201" w:rsidRPr="0044417C" w:rsidRDefault="00BF11CA" w:rsidP="0044417C">
      <w:pPr>
        <w:pStyle w:val="Sheela"/>
        <w:rPr>
          <w:rtl/>
        </w:rPr>
      </w:pPr>
      <w:r w:rsidRPr="009930ED">
        <w:rPr>
          <w:rStyle w:val="Geezabold"/>
          <w:rFonts w:cs="Simplified Arabic"/>
          <w:b/>
          <w:bCs/>
          <w:rtl/>
        </w:rPr>
        <w:lastRenderedPageBreak/>
        <w:t>السؤال</w:t>
      </w:r>
      <w:r w:rsidRPr="009930ED">
        <w:rPr>
          <w:rFonts w:cs="Simplified Arabic"/>
          <w:rtl/>
        </w:rPr>
        <w:t xml:space="preserve"> </w:t>
      </w:r>
      <w:r w:rsidR="00317201" w:rsidRPr="0044417C">
        <w:rPr>
          <w:rFonts w:hint="cs"/>
          <w:rtl/>
        </w:rPr>
        <w:t xml:space="preserve">7 </w:t>
      </w:r>
    </w:p>
    <w:p w:rsidR="00317201" w:rsidRPr="0044417C" w:rsidRDefault="00FF3953" w:rsidP="0044417C">
      <w:pPr>
        <w:pStyle w:val="Sargel1"/>
        <w:rPr>
          <w:rtl/>
        </w:rPr>
      </w:pPr>
      <w:r w:rsidRPr="009930ED">
        <w:rPr>
          <w:rStyle w:val="geezapro"/>
          <w:rFonts w:cs="Simplified Arabic"/>
          <w:rtl/>
        </w:rPr>
        <w:t xml:space="preserve">أمامك رسم لمثلّثَيْن متشابهَيْن: </w:t>
      </w:r>
      <w:r w:rsidR="0044417C" w:rsidRPr="0044417C">
        <w:rPr>
          <w:rFonts w:ascii="Times New Roman" w:hAnsi="Times New Roman" w:cs="Times New Roman"/>
        </w:rPr>
        <w:t>∆</w:t>
      </w:r>
      <w:r w:rsidR="00317201" w:rsidRPr="000C0D98">
        <w:rPr>
          <w:rStyle w:val="5-LTR15"/>
          <w:rFonts w:ascii="Times New Roman" w:hAnsi="Times New Roman" w:cs="Times New Roman"/>
          <w:lang w:val="en-US"/>
        </w:rPr>
        <w:t>ABC</w:t>
      </w:r>
      <w:r w:rsidR="00317201" w:rsidRPr="0044417C">
        <w:rPr>
          <w:rStyle w:val="5-LTR15"/>
          <w:rFonts w:ascii="David" w:hAnsi="David" w:cs="David"/>
          <w:lang w:val="en-US"/>
        </w:rPr>
        <w:t xml:space="preserve"> </w:t>
      </w:r>
      <w:r w:rsidR="00317201" w:rsidRPr="0044417C">
        <w:rPr>
          <w:rStyle w:val="5-LTR15"/>
          <w:rFonts w:ascii="Cambria Math" w:hAnsi="Cambria Math" w:cs="Cambria Math"/>
          <w:lang w:val="en-US"/>
        </w:rPr>
        <w:t>∼</w:t>
      </w:r>
      <w:r w:rsidR="00317201" w:rsidRPr="0044417C">
        <w:rPr>
          <w:rStyle w:val="5-LTR15"/>
          <w:rFonts w:ascii="David" w:hAnsi="David" w:cs="David"/>
          <w:lang w:val="en-US"/>
        </w:rPr>
        <w:t xml:space="preserve"> </w:t>
      </w:r>
      <w:r w:rsidR="00317201" w:rsidRPr="0044417C">
        <w:rPr>
          <w:rFonts w:ascii="Times New Roman" w:hAnsi="Times New Roman" w:cs="Times New Roman"/>
        </w:rPr>
        <w:t>∆</w:t>
      </w:r>
      <w:r w:rsidR="00317201" w:rsidRPr="000C0D98">
        <w:rPr>
          <w:rStyle w:val="5-LTR15"/>
          <w:rFonts w:ascii="Times New Roman" w:hAnsi="Times New Roman" w:cs="Times New Roman"/>
          <w:lang w:val="en-US"/>
        </w:rPr>
        <w:t>DEF</w:t>
      </w:r>
      <w:r w:rsidR="00317201" w:rsidRPr="0044417C">
        <w:rPr>
          <w:rFonts w:hint="cs"/>
          <w:rtl/>
        </w:rPr>
        <w:t xml:space="preserve">. </w:t>
      </w:r>
    </w:p>
    <w:p w:rsidR="00FF3953" w:rsidRPr="009930ED" w:rsidRDefault="00FF3953" w:rsidP="00FF3953">
      <w:pPr>
        <w:pStyle w:val="Sargel1"/>
        <w:rPr>
          <w:rFonts w:cs="Simplified Arabic"/>
          <w:rtl/>
        </w:rPr>
      </w:pPr>
      <w:r w:rsidRPr="009930ED">
        <w:rPr>
          <w:rStyle w:val="geezapro"/>
          <w:rFonts w:cs="Simplified Arabic"/>
          <w:rtl/>
        </w:rPr>
        <w:t>(التشابُه مكتوب بحسب ترتيب الرؤوس المتناظِرة.)</w:t>
      </w:r>
    </w:p>
    <w:p w:rsidR="00FF3953" w:rsidRPr="009930ED" w:rsidRDefault="00FF3953" w:rsidP="00FF3953">
      <w:pPr>
        <w:pStyle w:val="Sargel1"/>
        <w:rPr>
          <w:rFonts w:cs="Simplified Arabic"/>
          <w:rtl/>
        </w:rPr>
      </w:pPr>
      <w:r w:rsidRPr="009930ED">
        <w:rPr>
          <w:rStyle w:val="geezapro"/>
          <w:rFonts w:cs="Simplified Arabic"/>
          <w:rtl/>
        </w:rPr>
        <w:t>أطوال أضلاع المثلّث</w:t>
      </w:r>
      <w:r w:rsidRPr="009930ED">
        <w:rPr>
          <w:rFonts w:cs="Simplified Arabic" w:hint="cs"/>
          <w:rtl/>
        </w:rPr>
        <w:t xml:space="preserve"> </w:t>
      </w:r>
      <w:r w:rsidRPr="000C0D98">
        <w:rPr>
          <w:rStyle w:val="5-LTR15"/>
          <w:rFonts w:ascii="Times New Roman" w:hAnsi="Times New Roman" w:cs="Times New Roman"/>
        </w:rPr>
        <w:t>DEF</w:t>
      </w:r>
      <w:r w:rsidRPr="009930ED">
        <w:rPr>
          <w:rFonts w:cs="Simplified Arabic" w:hint="cs"/>
          <w:rtl/>
        </w:rPr>
        <w:t xml:space="preserve"> </w:t>
      </w:r>
      <w:r w:rsidRPr="009930ED">
        <w:rPr>
          <w:rStyle w:val="geezapro"/>
          <w:rFonts w:cs="Simplified Arabic"/>
          <w:rtl/>
        </w:rPr>
        <w:t>مُعطاة في الرسم.</w:t>
      </w:r>
    </w:p>
    <w:p w:rsidR="00317201" w:rsidRDefault="00317201">
      <w:pPr>
        <w:pStyle w:val="Sargel1"/>
        <w:rPr>
          <w:rtl/>
        </w:rPr>
      </w:pPr>
    </w:p>
    <w:p w:rsidR="00317201" w:rsidRDefault="00FF3953" w:rsidP="0044417C">
      <w:pPr>
        <w:pStyle w:val="Sargel1"/>
        <w:jc w:val="center"/>
        <w:rPr>
          <w:rtl/>
        </w:rPr>
      </w:pPr>
      <w:r>
        <w:rPr>
          <w:noProof/>
          <w:rtl/>
        </w:rPr>
        <w:drawing>
          <wp:inline distT="0" distB="0" distL="0" distR="0" wp14:anchorId="44E54442" wp14:editId="2A7866A7">
            <wp:extent cx="4521708" cy="3995928"/>
            <wp:effectExtent l="0" t="0" r="0" b="508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MAT-014-8A-SOF-pnimi-arab_q7.jpg"/>
                    <pic:cNvPicPr/>
                  </pic:nvPicPr>
                  <pic:blipFill>
                    <a:blip r:embed="rId22">
                      <a:extLst>
                        <a:ext uri="{28A0092B-C50C-407E-A947-70E740481C1C}">
                          <a14:useLocalDpi xmlns:a14="http://schemas.microsoft.com/office/drawing/2010/main" val="0"/>
                        </a:ext>
                      </a:extLst>
                    </a:blip>
                    <a:stretch>
                      <a:fillRect/>
                    </a:stretch>
                  </pic:blipFill>
                  <pic:spPr>
                    <a:xfrm>
                      <a:off x="0" y="0"/>
                      <a:ext cx="4521708" cy="3995928"/>
                    </a:xfrm>
                    <a:prstGeom prst="rect">
                      <a:avLst/>
                    </a:prstGeom>
                  </pic:spPr>
                </pic:pic>
              </a:graphicData>
            </a:graphic>
          </wp:inline>
        </w:drawing>
      </w:r>
    </w:p>
    <w:p w:rsidR="00317201" w:rsidRDefault="00317201">
      <w:pPr>
        <w:pStyle w:val="Sargel1"/>
        <w:rPr>
          <w:rtl/>
        </w:rPr>
      </w:pPr>
    </w:p>
    <w:p w:rsidR="00FF3953" w:rsidRPr="009930ED" w:rsidRDefault="00FF3953" w:rsidP="00FF3953">
      <w:pPr>
        <w:pStyle w:val="Sargel1"/>
        <w:rPr>
          <w:rFonts w:cs="Simplified Arabic"/>
          <w:rtl/>
        </w:rPr>
      </w:pPr>
      <w:r w:rsidRPr="009930ED">
        <w:rPr>
          <w:rStyle w:val="geezapro"/>
          <w:rFonts w:cs="Simplified Arabic"/>
          <w:rtl/>
        </w:rPr>
        <w:t xml:space="preserve">نسبة التشابُه بين المثلّث </w:t>
      </w:r>
      <w:r w:rsidRPr="000C0D98">
        <w:rPr>
          <w:rStyle w:val="5-LTR15"/>
          <w:rFonts w:ascii="Times New Roman" w:hAnsi="Times New Roman" w:cs="Times New Roman"/>
        </w:rPr>
        <w:t>ABC</w:t>
      </w:r>
      <w:r w:rsidRPr="009930ED">
        <w:rPr>
          <w:rFonts w:cs="Simplified Arabic" w:hint="cs"/>
          <w:rtl/>
        </w:rPr>
        <w:t xml:space="preserve"> </w:t>
      </w:r>
      <w:r w:rsidRPr="009930ED">
        <w:rPr>
          <w:rStyle w:val="geezapro"/>
          <w:rFonts w:cs="Simplified Arabic"/>
          <w:rtl/>
        </w:rPr>
        <w:t>والمثلّث</w:t>
      </w:r>
      <w:r w:rsidRPr="009930ED">
        <w:rPr>
          <w:rFonts w:cs="Simplified Arabic" w:hint="cs"/>
          <w:rtl/>
        </w:rPr>
        <w:t xml:space="preserve"> </w:t>
      </w:r>
      <w:r w:rsidRPr="000C0D98">
        <w:rPr>
          <w:rStyle w:val="5-LTR15"/>
          <w:rFonts w:ascii="Times New Roman" w:hAnsi="Times New Roman" w:cs="Times New Roman"/>
        </w:rPr>
        <w:t>DEF</w:t>
      </w:r>
      <w:r w:rsidRPr="009930ED">
        <w:rPr>
          <w:rFonts w:cs="Simplified Arabic" w:hint="cs"/>
          <w:rtl/>
        </w:rPr>
        <w:t xml:space="preserve"> </w:t>
      </w:r>
      <w:r w:rsidRPr="009930ED">
        <w:rPr>
          <w:rStyle w:val="geezapro"/>
          <w:rFonts w:cs="Simplified Arabic"/>
          <w:rtl/>
        </w:rPr>
        <w:t>هي</w:t>
      </w:r>
      <w:r w:rsidRPr="009930ED">
        <w:rPr>
          <w:rFonts w:cs="Simplified Arabic" w:hint="cs"/>
          <w:rtl/>
        </w:rPr>
        <w:t xml:space="preserve"> </w:t>
      </w:r>
      <w:r w:rsidRPr="000C0D98">
        <w:rPr>
          <w:rStyle w:val="5-LTR15"/>
          <w:rFonts w:ascii="Times New Roman" w:hAnsi="Times New Roman" w:cs="Times New Roman"/>
        </w:rPr>
        <w:t>3 :</w:t>
      </w:r>
      <w:r w:rsidRPr="009930ED">
        <w:rPr>
          <w:rStyle w:val="5-LTR15"/>
          <w:rFonts w:cs="Simplified Arabic"/>
        </w:rPr>
        <w:t xml:space="preserve"> </w:t>
      </w:r>
      <w:r w:rsidRPr="000C0D98">
        <w:rPr>
          <w:rStyle w:val="5-LTR15"/>
          <w:rFonts w:ascii="Times New Roman" w:hAnsi="Times New Roman" w:cs="Times New Roman"/>
        </w:rPr>
        <w:t>1</w:t>
      </w:r>
      <w:r w:rsidRPr="009930ED">
        <w:rPr>
          <w:rStyle w:val="geezapro"/>
          <w:rFonts w:cs="Simplified Arabic"/>
          <w:rtl/>
        </w:rPr>
        <w:t xml:space="preserve"> .</w:t>
      </w:r>
    </w:p>
    <w:p w:rsidR="00FF3953" w:rsidRPr="009930ED" w:rsidRDefault="00FF3953" w:rsidP="00FF3953">
      <w:pPr>
        <w:pStyle w:val="Sargel1"/>
        <w:rPr>
          <w:rFonts w:cs="Simplified Arabic"/>
          <w:rtl/>
        </w:rPr>
      </w:pPr>
      <w:r w:rsidRPr="009930ED">
        <w:rPr>
          <w:rStyle w:val="geezapro"/>
          <w:rFonts w:cs="Simplified Arabic"/>
          <w:rtl/>
        </w:rPr>
        <w:t>ما هو محيط المثلّث</w:t>
      </w:r>
      <w:r w:rsidRPr="009930ED">
        <w:rPr>
          <w:rFonts w:cs="Simplified Arabic" w:hint="cs"/>
          <w:rtl/>
        </w:rPr>
        <w:t xml:space="preserve"> </w:t>
      </w:r>
      <w:r w:rsidRPr="000C0D98">
        <w:rPr>
          <w:rStyle w:val="5-LTR15"/>
          <w:rFonts w:ascii="Times New Roman" w:hAnsi="Times New Roman" w:cs="Times New Roman"/>
        </w:rPr>
        <w:t>ABC</w:t>
      </w:r>
      <w:r w:rsidRPr="009930ED">
        <w:rPr>
          <w:rStyle w:val="geezapro"/>
          <w:rFonts w:cs="Simplified Arabic"/>
          <w:rtl/>
        </w:rPr>
        <w:t xml:space="preserve"> بالسنتيمترات؟</w:t>
      </w:r>
    </w:p>
    <w:p w:rsidR="0044417C" w:rsidRDefault="0044417C">
      <w:pPr>
        <w:pStyle w:val="Sargel1"/>
        <w:rPr>
          <w:rFonts w:cs="Times New Roman"/>
          <w:rtl/>
        </w:rPr>
      </w:pPr>
    </w:p>
    <w:p w:rsidR="0044417C" w:rsidRDefault="0044417C">
      <w:pPr>
        <w:pStyle w:val="Sargel1"/>
        <w:rPr>
          <w:rFonts w:cs="Times New Roman"/>
          <w:rtl/>
        </w:rPr>
      </w:pPr>
    </w:p>
    <w:p w:rsidR="0044417C" w:rsidRPr="0044417C" w:rsidRDefault="00BF11CA" w:rsidP="00FF3953">
      <w:pPr>
        <w:pStyle w:val="Sargel2"/>
        <w:rPr>
          <w:rFonts w:asciiTheme="minorHAnsi" w:hAnsiTheme="minorHAnsi" w:cstheme="minorBidi"/>
          <w:rtl/>
        </w:rPr>
      </w:pPr>
      <w:r w:rsidRPr="009930ED">
        <w:rPr>
          <w:rStyle w:val="geezapro"/>
          <w:rFonts w:cs="Simplified Arabic"/>
          <w:rtl/>
        </w:rPr>
        <w:t>الجواب</w:t>
      </w:r>
      <w:r w:rsidR="0044417C" w:rsidRPr="00BF11CA">
        <w:rPr>
          <w:rFonts w:cs="Simplified Arabic" w:hint="cs"/>
          <w:rtl/>
        </w:rPr>
        <w:t>:</w:t>
      </w:r>
      <w:r w:rsidR="0044417C">
        <w:rPr>
          <w:rFonts w:hint="cs"/>
          <w:rtl/>
        </w:rPr>
        <w:t xml:space="preserve"> </w:t>
      </w:r>
      <w:r w:rsidR="0044417C" w:rsidRPr="00317201">
        <w:rPr>
          <w:rStyle w:val="underline-30gray"/>
          <w:rFonts w:hint="cs"/>
          <w:u w:color="D9D9D9" w:themeColor="background1" w:themeShade="D9"/>
          <w:rtl/>
        </w:rPr>
        <w:t xml:space="preserve">                           </w:t>
      </w:r>
      <w:r w:rsidR="0044417C" w:rsidRPr="00317201">
        <w:rPr>
          <w:rStyle w:val="underline-30gray"/>
          <w:rFonts w:hint="cs"/>
          <w:u w:val="none"/>
          <w:rtl/>
        </w:rPr>
        <w:t xml:space="preserve"> </w:t>
      </w:r>
      <w:r w:rsidR="00FF3953" w:rsidRPr="009930ED">
        <w:rPr>
          <w:rStyle w:val="geezapro"/>
          <w:rFonts w:cs="Simplified Arabic"/>
          <w:rtl/>
        </w:rPr>
        <w:t>سم</w:t>
      </w:r>
    </w:p>
    <w:p w:rsidR="00CB5C57" w:rsidRDefault="00CB5C57">
      <w:pPr>
        <w:bidi w:val="0"/>
        <w:spacing w:after="0" w:line="240" w:lineRule="auto"/>
        <w:rPr>
          <w:rFonts w:ascii="DavidMFOBold" w:hAnsi="DavidMFOBold" w:cs="Times New Roman"/>
          <w:b/>
          <w:bCs/>
          <w:color w:val="000000"/>
          <w:sz w:val="30"/>
          <w:szCs w:val="30"/>
          <w:rtl/>
        </w:rPr>
      </w:pPr>
      <w:r>
        <w:rPr>
          <w:rFonts w:cs="Times New Roman"/>
          <w:rtl/>
        </w:rPr>
        <w:br w:type="page"/>
      </w:r>
    </w:p>
    <w:p w:rsidR="00317201" w:rsidRPr="0044417C" w:rsidRDefault="00BF11CA" w:rsidP="0044417C">
      <w:pPr>
        <w:pStyle w:val="Sheela"/>
        <w:rPr>
          <w:rtl/>
        </w:rPr>
      </w:pPr>
      <w:r w:rsidRPr="009930ED">
        <w:rPr>
          <w:rStyle w:val="Geezabold"/>
          <w:rFonts w:cs="Simplified Arabic"/>
          <w:b/>
          <w:bCs/>
          <w:rtl/>
        </w:rPr>
        <w:lastRenderedPageBreak/>
        <w:t>السؤال</w:t>
      </w:r>
      <w:r w:rsidRPr="009930ED">
        <w:rPr>
          <w:rFonts w:cs="Simplified Arabic"/>
          <w:rtl/>
        </w:rPr>
        <w:t xml:space="preserve"> </w:t>
      </w:r>
      <w:r w:rsidR="00317201" w:rsidRPr="0044417C">
        <w:rPr>
          <w:rFonts w:hint="cs"/>
          <w:rtl/>
        </w:rPr>
        <w:t xml:space="preserve">8 </w:t>
      </w:r>
    </w:p>
    <w:p w:rsidR="00FF3953" w:rsidRPr="009930ED" w:rsidRDefault="00FF3953" w:rsidP="00FF3953">
      <w:pPr>
        <w:pStyle w:val="Sargel1"/>
        <w:rPr>
          <w:rStyle w:val="geezapro"/>
          <w:rFonts w:cs="Simplified Arabic"/>
          <w:rtl/>
        </w:rPr>
      </w:pPr>
      <w:r w:rsidRPr="009930ED">
        <w:rPr>
          <w:rStyle w:val="geezapro"/>
          <w:rFonts w:cs="Simplified Arabic"/>
          <w:rtl/>
        </w:rPr>
        <w:t>حلّ المعادلتَيْن التاليتَيْن.</w:t>
      </w:r>
    </w:p>
    <w:p w:rsidR="00FF3953" w:rsidRPr="009930ED" w:rsidRDefault="00FF3953" w:rsidP="00FF3953">
      <w:pPr>
        <w:pStyle w:val="Sargel1"/>
        <w:rPr>
          <w:rFonts w:cs="Simplified Arabic"/>
          <w:rtl/>
        </w:rPr>
      </w:pPr>
      <w:r w:rsidRPr="009930ED">
        <w:rPr>
          <w:rStyle w:val="geezapro"/>
          <w:rFonts w:cs="Simplified Arabic"/>
          <w:rtl/>
        </w:rPr>
        <w:t>بَيِّن طريقة الحلّ.</w:t>
      </w:r>
    </w:p>
    <w:p w:rsidR="00317201" w:rsidRPr="0044417C" w:rsidRDefault="00FF3953" w:rsidP="0044417C">
      <w:pPr>
        <w:pStyle w:val="Sargel2-shuratsheela"/>
        <w:rPr>
          <w:rtl/>
        </w:rPr>
      </w:pPr>
      <w:r w:rsidRPr="009930ED">
        <w:rPr>
          <w:rStyle w:val="geezapro"/>
          <w:rFonts w:cs="Simplified Arabic"/>
          <w:rtl/>
        </w:rPr>
        <w:t>أ.</w:t>
      </w:r>
      <w:r w:rsidR="00317201" w:rsidRPr="0044417C">
        <w:rPr>
          <w:rtl/>
        </w:rPr>
        <w:tab/>
      </w:r>
      <w:r w:rsidR="00317201" w:rsidRPr="000C0D98">
        <w:rPr>
          <w:rStyle w:val="5-LTR15"/>
          <w:rFonts w:ascii="Times New Roman" w:hAnsi="Times New Roman" w:cs="Times New Roman"/>
          <w:lang w:val="en-US"/>
        </w:rPr>
        <w:t>7(x + 1) – 5(x – 4) = 34</w:t>
      </w: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44417C" w:rsidRDefault="0044417C" w:rsidP="0044417C">
      <w:pPr>
        <w:pStyle w:val="Sargel1"/>
        <w:ind w:left="510" w:hanging="510"/>
        <w:rPr>
          <w:rtl/>
        </w:rPr>
      </w:pPr>
    </w:p>
    <w:p w:rsidR="0044417C" w:rsidRPr="00317201" w:rsidRDefault="0044417C" w:rsidP="00BF11CA">
      <w:pPr>
        <w:pStyle w:val="Sargel1"/>
        <w:ind w:left="510" w:hanging="510"/>
        <w:rPr>
          <w:rtl/>
        </w:rPr>
      </w:pPr>
      <w:r>
        <w:rPr>
          <w:rFonts w:hint="cs"/>
          <w:rtl/>
        </w:rPr>
        <w:tab/>
      </w:r>
      <w:r w:rsidR="00BF11CA" w:rsidRPr="009930ED">
        <w:rPr>
          <w:rStyle w:val="geezapro"/>
          <w:rFonts w:cs="Simplified Arabic"/>
          <w:rtl/>
        </w:rPr>
        <w:t>الجواب</w:t>
      </w:r>
      <w:r w:rsidRPr="00BF11CA">
        <w:rPr>
          <w:rFonts w:cs="Simplified Arabic" w:hint="cs"/>
          <w:rtl/>
        </w:rPr>
        <w:t>:</w:t>
      </w:r>
      <w:r>
        <w:rPr>
          <w:rFonts w:hint="cs"/>
          <w:rtl/>
        </w:rPr>
        <w:t xml:space="preserve"> </w:t>
      </w:r>
      <w:r w:rsidRPr="00317201">
        <w:rPr>
          <w:rStyle w:val="underline-30gray"/>
          <w:rFonts w:hint="cs"/>
          <w:u w:color="D9D9D9" w:themeColor="background1" w:themeShade="D9"/>
          <w:rtl/>
        </w:rPr>
        <w:t xml:space="preserve">                           </w:t>
      </w:r>
      <w:r w:rsidRPr="00317201">
        <w:rPr>
          <w:rStyle w:val="underline-30gray"/>
          <w:rFonts w:hint="cs"/>
          <w:u w:val="none"/>
          <w:rtl/>
        </w:rPr>
        <w:t xml:space="preserve"> </w:t>
      </w:r>
      <w:r w:rsidRPr="000C0D98">
        <w:rPr>
          <w:rStyle w:val="5-LTR15"/>
          <w:rFonts w:ascii="Times New Roman" w:hAnsi="Times New Roman" w:cs="Times New Roman"/>
          <w:lang w:val="en-US"/>
        </w:rPr>
        <w:t>x =</w:t>
      </w:r>
      <w:r w:rsidRPr="00317201">
        <w:rPr>
          <w:rStyle w:val="5-LTR15"/>
          <w:rFonts w:ascii="David" w:hAnsi="David" w:cs="David"/>
          <w:lang w:val="en-US"/>
        </w:rPr>
        <w:t xml:space="preserve"> </w:t>
      </w:r>
    </w:p>
    <w:p w:rsidR="00317201" w:rsidRDefault="00317201">
      <w:pPr>
        <w:pStyle w:val="Sargel2"/>
        <w:rPr>
          <w:rtl/>
        </w:rPr>
      </w:pPr>
    </w:p>
    <w:p w:rsidR="00317201" w:rsidRPr="000111DB" w:rsidRDefault="00FF3953" w:rsidP="000111DB">
      <w:pPr>
        <w:pStyle w:val="Sargel2"/>
        <w:rPr>
          <w:rtl/>
        </w:rPr>
      </w:pPr>
      <w:r w:rsidRPr="009930ED">
        <w:rPr>
          <w:rStyle w:val="geezapro"/>
          <w:rFonts w:cs="Simplified Arabic"/>
          <w:rtl/>
        </w:rPr>
        <w:t>ب.</w:t>
      </w:r>
      <w:r w:rsidR="00317201" w:rsidRPr="000111DB">
        <w:rPr>
          <w:rtl/>
        </w:rPr>
        <w:tab/>
      </w:r>
      <w:r w:rsidR="000111DB">
        <w:object w:dxaOrig="2100" w:dyaOrig="780">
          <v:shape id="_x0000_i1029" type="#_x0000_t75" style="width:105.05pt;height:38.95pt" o:ole="">
            <v:imagedata r:id="rId23" o:title=""/>
          </v:shape>
          <o:OLEObject Type="Embed" ProgID="Equation.DSMT4" ShapeID="_x0000_i1029" DrawAspect="Content" ObjectID="_1469591582" r:id="rId24"/>
        </w:object>
      </w:r>
    </w:p>
    <w:p w:rsidR="000111DB" w:rsidRDefault="000111DB" w:rsidP="000111DB">
      <w:pPr>
        <w:pStyle w:val="Sargel2"/>
        <w:rPr>
          <w:rtl/>
        </w:rPr>
      </w:pPr>
    </w:p>
    <w:p w:rsidR="000111DB" w:rsidRDefault="000111DB" w:rsidP="000111DB">
      <w:pPr>
        <w:pStyle w:val="Sargel2"/>
        <w:rPr>
          <w:rtl/>
        </w:rPr>
      </w:pPr>
    </w:p>
    <w:p w:rsidR="000111DB" w:rsidRDefault="000111DB" w:rsidP="000111DB">
      <w:pPr>
        <w:pStyle w:val="Sargel2"/>
        <w:rPr>
          <w:rtl/>
        </w:rPr>
      </w:pPr>
    </w:p>
    <w:p w:rsidR="000111DB" w:rsidRDefault="000111DB" w:rsidP="000111DB">
      <w:pPr>
        <w:pStyle w:val="Sargel2"/>
        <w:rPr>
          <w:rtl/>
        </w:rPr>
      </w:pPr>
    </w:p>
    <w:p w:rsidR="000111DB" w:rsidRDefault="000111DB" w:rsidP="000111DB">
      <w:pPr>
        <w:pStyle w:val="Sargel2"/>
        <w:rPr>
          <w:rtl/>
        </w:rPr>
      </w:pPr>
    </w:p>
    <w:p w:rsidR="000111DB" w:rsidRDefault="000111DB" w:rsidP="000111DB">
      <w:pPr>
        <w:pStyle w:val="Sargel2"/>
        <w:rPr>
          <w:rtl/>
        </w:rPr>
      </w:pPr>
    </w:p>
    <w:p w:rsidR="000111DB" w:rsidRDefault="000111DB" w:rsidP="000111DB">
      <w:pPr>
        <w:pStyle w:val="Sargel2"/>
        <w:rPr>
          <w:rtl/>
        </w:rPr>
      </w:pPr>
    </w:p>
    <w:p w:rsidR="000111DB" w:rsidRDefault="000111DB" w:rsidP="000111DB">
      <w:pPr>
        <w:pStyle w:val="Sargel1"/>
        <w:ind w:left="510" w:hanging="510"/>
        <w:rPr>
          <w:rtl/>
        </w:rPr>
      </w:pPr>
    </w:p>
    <w:p w:rsidR="000111DB" w:rsidRPr="00317201" w:rsidRDefault="000111DB" w:rsidP="00BF11CA">
      <w:pPr>
        <w:pStyle w:val="Sargel1"/>
        <w:ind w:left="510" w:hanging="510"/>
        <w:rPr>
          <w:rtl/>
        </w:rPr>
      </w:pPr>
      <w:r>
        <w:rPr>
          <w:rFonts w:hint="cs"/>
          <w:rtl/>
        </w:rPr>
        <w:tab/>
      </w:r>
      <w:r w:rsidR="00BF11CA" w:rsidRPr="009930ED">
        <w:rPr>
          <w:rStyle w:val="geezapro"/>
          <w:rFonts w:cs="Simplified Arabic"/>
          <w:rtl/>
        </w:rPr>
        <w:t>الجواب</w:t>
      </w:r>
      <w:r w:rsidRPr="00BF11CA">
        <w:rPr>
          <w:rFonts w:cs="Simplified Arabic" w:hint="cs"/>
          <w:rtl/>
        </w:rPr>
        <w:t>:</w:t>
      </w:r>
      <w:r>
        <w:rPr>
          <w:rFonts w:hint="cs"/>
          <w:rtl/>
        </w:rPr>
        <w:t xml:space="preserve"> </w:t>
      </w:r>
      <w:r w:rsidRPr="00317201">
        <w:rPr>
          <w:rStyle w:val="underline-30gray"/>
          <w:rFonts w:hint="cs"/>
          <w:u w:color="D9D9D9" w:themeColor="background1" w:themeShade="D9"/>
          <w:rtl/>
        </w:rPr>
        <w:t xml:space="preserve">                           </w:t>
      </w:r>
      <w:r w:rsidRPr="00317201">
        <w:rPr>
          <w:rStyle w:val="underline-30gray"/>
          <w:rFonts w:hint="cs"/>
          <w:u w:val="none"/>
          <w:rtl/>
        </w:rPr>
        <w:t xml:space="preserve"> </w:t>
      </w:r>
      <w:r w:rsidRPr="000C0D98">
        <w:rPr>
          <w:rStyle w:val="5-LTR15"/>
          <w:rFonts w:ascii="Times New Roman" w:hAnsi="Times New Roman" w:cs="Times New Roman"/>
          <w:lang w:val="en-US"/>
        </w:rPr>
        <w:t>x =</w:t>
      </w:r>
      <w:r w:rsidRPr="00317201">
        <w:rPr>
          <w:rStyle w:val="5-LTR15"/>
          <w:rFonts w:ascii="David" w:hAnsi="David" w:cs="David"/>
          <w:lang w:val="en-US"/>
        </w:rPr>
        <w:t xml:space="preserve"> </w:t>
      </w:r>
    </w:p>
    <w:p w:rsidR="00FF3953" w:rsidRDefault="00FF3953">
      <w:pPr>
        <w:bidi w:val="0"/>
        <w:spacing w:after="0" w:line="240" w:lineRule="auto"/>
        <w:rPr>
          <w:rStyle w:val="Geezabold"/>
          <w:rFonts w:hAnsi="DavidMFOBold" w:cs="Simplified Arabic"/>
          <w:rtl/>
        </w:rPr>
      </w:pPr>
      <w:r>
        <w:rPr>
          <w:rStyle w:val="Geezabold"/>
          <w:rFonts w:cs="Simplified Arabic"/>
          <w:b w:val="0"/>
          <w:bCs w:val="0"/>
          <w:rtl/>
        </w:rPr>
        <w:br w:type="page"/>
      </w:r>
    </w:p>
    <w:p w:rsidR="00317201" w:rsidRPr="000111DB" w:rsidRDefault="00BF11CA" w:rsidP="000111DB">
      <w:pPr>
        <w:pStyle w:val="Sheela"/>
        <w:rPr>
          <w:rtl/>
        </w:rPr>
      </w:pPr>
      <w:r w:rsidRPr="009930ED">
        <w:rPr>
          <w:rStyle w:val="Geezabold"/>
          <w:rFonts w:cs="Simplified Arabic"/>
          <w:b/>
          <w:bCs/>
          <w:rtl/>
        </w:rPr>
        <w:lastRenderedPageBreak/>
        <w:t>السؤال</w:t>
      </w:r>
      <w:r w:rsidRPr="009930ED">
        <w:rPr>
          <w:rFonts w:cs="Simplified Arabic"/>
          <w:rtl/>
        </w:rPr>
        <w:t xml:space="preserve"> </w:t>
      </w:r>
      <w:r w:rsidR="00317201" w:rsidRPr="000111DB">
        <w:rPr>
          <w:rFonts w:hint="cs"/>
          <w:rtl/>
        </w:rPr>
        <w:t>9</w:t>
      </w:r>
    </w:p>
    <w:p w:rsidR="00FF3953" w:rsidRPr="00FF3953" w:rsidRDefault="00FF3953" w:rsidP="00FF3953">
      <w:pPr>
        <w:pStyle w:val="Sargel1"/>
        <w:rPr>
          <w:rFonts w:cs="Simplified Arabic"/>
          <w:rtl/>
        </w:rPr>
      </w:pPr>
      <w:r w:rsidRPr="00FF3953">
        <w:rPr>
          <w:rStyle w:val="geezapro"/>
          <w:rFonts w:ascii="Times New Roman" w:hAnsi="Times New Roman" w:cs="Simplified Arabic" w:hint="cs"/>
          <w:rtl/>
        </w:rPr>
        <w:t>أحد</w:t>
      </w:r>
      <w:r w:rsidRPr="00FF3953">
        <w:rPr>
          <w:rStyle w:val="geezapro"/>
          <w:rFonts w:cs="Simplified Arabic"/>
          <w:rtl/>
        </w:rPr>
        <w:t xml:space="preserve"> </w:t>
      </w:r>
      <w:r w:rsidRPr="00FF3953">
        <w:rPr>
          <w:rStyle w:val="geezapro"/>
          <w:rFonts w:ascii="Times New Roman" w:hAnsi="Times New Roman" w:cs="Simplified Arabic" w:hint="cs"/>
          <w:rtl/>
        </w:rPr>
        <w:t>الخطوط</w:t>
      </w:r>
      <w:r w:rsidRPr="00FF3953">
        <w:rPr>
          <w:rStyle w:val="geezapro"/>
          <w:rFonts w:cs="Simplified Arabic"/>
          <w:rtl/>
        </w:rPr>
        <w:t xml:space="preserve"> </w:t>
      </w:r>
      <w:r w:rsidRPr="00FF3953">
        <w:rPr>
          <w:rStyle w:val="geezapro"/>
          <w:rFonts w:ascii="Times New Roman" w:hAnsi="Times New Roman" w:cs="Simplified Arabic" w:hint="cs"/>
          <w:rtl/>
        </w:rPr>
        <w:t>البيانيّة</w:t>
      </w:r>
      <w:r w:rsidRPr="00FF3953">
        <w:rPr>
          <w:rStyle w:val="geezapro"/>
          <w:rFonts w:cs="Simplified Arabic"/>
          <w:rtl/>
        </w:rPr>
        <w:t xml:space="preserve"> </w:t>
      </w:r>
      <w:r w:rsidRPr="00FF3953">
        <w:rPr>
          <w:rStyle w:val="geezapro"/>
          <w:rFonts w:ascii="Times New Roman" w:hAnsi="Times New Roman" w:cs="Simplified Arabic" w:hint="cs"/>
          <w:rtl/>
        </w:rPr>
        <w:t>التالية</w:t>
      </w:r>
      <w:r w:rsidRPr="00FF3953">
        <w:rPr>
          <w:rStyle w:val="geezapro"/>
          <w:rFonts w:cs="Simplified Arabic"/>
          <w:rtl/>
        </w:rPr>
        <w:t xml:space="preserve"> </w:t>
      </w:r>
      <w:r w:rsidRPr="00FF3953">
        <w:rPr>
          <w:rStyle w:val="geezapro"/>
          <w:rFonts w:ascii="Times New Roman" w:hAnsi="Times New Roman" w:cs="Simplified Arabic" w:hint="cs"/>
          <w:rtl/>
        </w:rPr>
        <w:t>يصف</w:t>
      </w:r>
      <w:r w:rsidRPr="00FF3953">
        <w:rPr>
          <w:rStyle w:val="geezapro"/>
          <w:rFonts w:cs="Simplified Arabic"/>
          <w:rtl/>
        </w:rPr>
        <w:t xml:space="preserve"> </w:t>
      </w:r>
      <w:r w:rsidRPr="00FF3953">
        <w:rPr>
          <w:rStyle w:val="geezapro"/>
          <w:rFonts w:ascii="Times New Roman" w:hAnsi="Times New Roman" w:cs="Simplified Arabic" w:hint="cs"/>
          <w:rtl/>
        </w:rPr>
        <w:t>الدالّة</w:t>
      </w:r>
      <w:r w:rsidRPr="00FF3953">
        <w:rPr>
          <w:rStyle w:val="geezapro"/>
          <w:rFonts w:cs="Simplified Arabic"/>
          <w:rtl/>
        </w:rPr>
        <w:t xml:space="preserve"> </w:t>
      </w:r>
      <w:r w:rsidRPr="000C0D98">
        <w:rPr>
          <w:rStyle w:val="5-LTR15"/>
          <w:rFonts w:ascii="Times New Roman" w:hAnsi="Times New Roman" w:cs="Times New Roman"/>
        </w:rPr>
        <w:t>y = x + 5</w:t>
      </w:r>
      <w:r w:rsidRPr="00FF3953">
        <w:rPr>
          <w:rFonts w:cs="Simplified Arabic" w:hint="cs"/>
          <w:rtl/>
        </w:rPr>
        <w:t xml:space="preserve"> </w:t>
      </w:r>
      <w:r w:rsidRPr="00FF3953">
        <w:rPr>
          <w:rStyle w:val="geezapro"/>
          <w:rFonts w:cs="Simplified Arabic"/>
          <w:rtl/>
        </w:rPr>
        <w:t>.</w:t>
      </w:r>
    </w:p>
    <w:p w:rsidR="00FF3953" w:rsidRPr="00FF3953" w:rsidRDefault="00FF3953" w:rsidP="0014451E">
      <w:pPr>
        <w:pStyle w:val="Sargel1"/>
        <w:rPr>
          <w:rFonts w:cs="Simplified Arabic"/>
          <w:rtl/>
        </w:rPr>
      </w:pPr>
      <w:r w:rsidRPr="00FF3953">
        <w:rPr>
          <w:rStyle w:val="geezapro"/>
          <w:rFonts w:ascii="Times New Roman" w:hAnsi="Times New Roman" w:cs="Simplified Arabic" w:hint="cs"/>
          <w:rtl/>
        </w:rPr>
        <w:t>ضَعْ</w:t>
      </w:r>
      <w:r w:rsidRPr="00FF3953">
        <w:rPr>
          <w:rStyle w:val="geezapro"/>
          <w:rFonts w:cs="Simplified Arabic"/>
          <w:rtl/>
        </w:rPr>
        <w:t xml:space="preserve"> </w:t>
      </w:r>
      <w:r w:rsidRPr="00FF3953">
        <w:rPr>
          <w:rStyle w:val="geezapro"/>
          <w:rFonts w:ascii="Times New Roman" w:hAnsi="Times New Roman" w:cs="Simplified Arabic" w:hint="cs"/>
          <w:rtl/>
        </w:rPr>
        <w:t>إشارة</w:t>
      </w:r>
      <w:r w:rsidRPr="00FF3953">
        <w:rPr>
          <w:rStyle w:val="geezapro"/>
          <w:rFonts w:cs="Simplified Arabic"/>
          <w:rtl/>
        </w:rPr>
        <w:t xml:space="preserve"> </w:t>
      </w:r>
      <w:r>
        <w:rPr>
          <w:rStyle w:val="geezapro"/>
          <w:rFonts w:cs="Simplified Arabic"/>
        </w:rPr>
        <w:sym w:font="Wingdings 2" w:char="F053"/>
      </w:r>
      <w:r>
        <w:rPr>
          <w:rStyle w:val="geezapro"/>
          <w:rFonts w:cstheme="minorBidi" w:hint="cs"/>
          <w:rtl/>
          <w:lang w:bidi="he-IL"/>
        </w:rPr>
        <w:t xml:space="preserve"> </w:t>
      </w:r>
      <w:r w:rsidRPr="00FF3953">
        <w:rPr>
          <w:rStyle w:val="geezapro"/>
          <w:rFonts w:ascii="Times New Roman" w:hAnsi="Times New Roman" w:cs="Simplified Arabic" w:hint="cs"/>
          <w:rtl/>
        </w:rPr>
        <w:t>بجانب</w:t>
      </w:r>
      <w:r w:rsidRPr="00FF3953">
        <w:rPr>
          <w:rStyle w:val="geezapro"/>
          <w:rFonts w:cs="Simplified Arabic"/>
          <w:rtl/>
        </w:rPr>
        <w:t xml:space="preserve"> </w:t>
      </w:r>
      <w:r w:rsidRPr="00FF3953">
        <w:rPr>
          <w:rStyle w:val="geezapro"/>
          <w:rFonts w:ascii="Times New Roman" w:hAnsi="Times New Roman" w:cs="Simplified Arabic" w:hint="cs"/>
          <w:rtl/>
        </w:rPr>
        <w:t>الخطّ</w:t>
      </w:r>
      <w:r w:rsidRPr="00FF3953">
        <w:rPr>
          <w:rStyle w:val="geezapro"/>
          <w:rFonts w:cs="Simplified Arabic"/>
          <w:rtl/>
        </w:rPr>
        <w:t xml:space="preserve"> </w:t>
      </w:r>
      <w:r w:rsidRPr="00FF3953">
        <w:rPr>
          <w:rStyle w:val="geezapro"/>
          <w:rFonts w:ascii="Times New Roman" w:hAnsi="Times New Roman" w:cs="Simplified Arabic" w:hint="cs"/>
          <w:rtl/>
        </w:rPr>
        <w:t>البيانيّ</w:t>
      </w:r>
      <w:r w:rsidRPr="00FF3953">
        <w:rPr>
          <w:rStyle w:val="geezapro"/>
          <w:rFonts w:cs="Simplified Arabic"/>
          <w:rtl/>
        </w:rPr>
        <w:t xml:space="preserve"> </w:t>
      </w:r>
      <w:r w:rsidRPr="00FF3953">
        <w:rPr>
          <w:rStyle w:val="geezapro"/>
          <w:rFonts w:ascii="Times New Roman" w:hAnsi="Times New Roman" w:cs="Simplified Arabic" w:hint="cs"/>
          <w:rtl/>
        </w:rPr>
        <w:t>الملائم</w:t>
      </w:r>
      <w:r w:rsidRPr="00FF3953">
        <w:rPr>
          <w:rStyle w:val="geezapro"/>
          <w:rFonts w:cs="Simplified Arabic"/>
          <w:rtl/>
        </w:rPr>
        <w:t>.</w:t>
      </w:r>
    </w:p>
    <w:p w:rsidR="00317201" w:rsidRDefault="00317201">
      <w:pPr>
        <w:pStyle w:val="Sargel1"/>
        <w:rPr>
          <w:rtl/>
        </w:rPr>
      </w:pPr>
    </w:p>
    <w:p w:rsidR="00317201" w:rsidRDefault="000111DB" w:rsidP="000111DB">
      <w:pPr>
        <w:pStyle w:val="Sargel1"/>
        <w:rPr>
          <w:rtl/>
        </w:rPr>
      </w:pPr>
      <w:r>
        <w:rPr>
          <w:rFonts w:hint="cs"/>
          <w:noProof/>
          <w:rtl/>
        </w:rPr>
        <w:drawing>
          <wp:inline distT="0" distB="0" distL="0" distR="0" wp14:anchorId="3E7C510F" wp14:editId="423E7B33">
            <wp:extent cx="4529328" cy="4288536"/>
            <wp:effectExtent l="0" t="0" r="5080" b="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MAT-014-8A-SOF-pnimi-q9.jpg"/>
                    <pic:cNvPicPr/>
                  </pic:nvPicPr>
                  <pic:blipFill>
                    <a:blip r:embed="rId25">
                      <a:extLst>
                        <a:ext uri="{28A0092B-C50C-407E-A947-70E740481C1C}">
                          <a14:useLocalDpi xmlns:a14="http://schemas.microsoft.com/office/drawing/2010/main" val="0"/>
                        </a:ext>
                      </a:extLst>
                    </a:blip>
                    <a:stretch>
                      <a:fillRect/>
                    </a:stretch>
                  </pic:blipFill>
                  <pic:spPr>
                    <a:xfrm>
                      <a:off x="0" y="0"/>
                      <a:ext cx="4529328" cy="4288536"/>
                    </a:xfrm>
                    <a:prstGeom prst="rect">
                      <a:avLst/>
                    </a:prstGeom>
                  </pic:spPr>
                </pic:pic>
              </a:graphicData>
            </a:graphic>
          </wp:inline>
        </w:drawing>
      </w:r>
    </w:p>
    <w:p w:rsidR="00FF3953" w:rsidRDefault="00FF3953">
      <w:pPr>
        <w:bidi w:val="0"/>
        <w:spacing w:after="0" w:line="240" w:lineRule="auto"/>
        <w:rPr>
          <w:rStyle w:val="Geezabold"/>
          <w:rFonts w:hAnsi="DavidMFOBold" w:cs="Simplified Arabic"/>
          <w:rtl/>
        </w:rPr>
      </w:pPr>
      <w:r>
        <w:rPr>
          <w:rStyle w:val="Geezabold"/>
          <w:rFonts w:cs="Simplified Arabic"/>
          <w:b w:val="0"/>
          <w:bCs w:val="0"/>
          <w:rtl/>
        </w:rPr>
        <w:br w:type="page"/>
      </w:r>
    </w:p>
    <w:p w:rsidR="00317201" w:rsidRPr="000111DB" w:rsidRDefault="00BF11CA" w:rsidP="000111DB">
      <w:pPr>
        <w:pStyle w:val="Sheela"/>
        <w:rPr>
          <w:rtl/>
        </w:rPr>
      </w:pPr>
      <w:r w:rsidRPr="009930ED">
        <w:rPr>
          <w:rStyle w:val="Geezabold"/>
          <w:rFonts w:cs="Simplified Arabic"/>
          <w:b/>
          <w:bCs/>
          <w:rtl/>
        </w:rPr>
        <w:lastRenderedPageBreak/>
        <w:t>السؤال</w:t>
      </w:r>
      <w:r w:rsidRPr="009930ED">
        <w:rPr>
          <w:rFonts w:cs="Simplified Arabic"/>
          <w:rtl/>
        </w:rPr>
        <w:t xml:space="preserve"> </w:t>
      </w:r>
      <w:r w:rsidR="00317201" w:rsidRPr="000111DB">
        <w:rPr>
          <w:rFonts w:hint="cs"/>
          <w:rtl/>
        </w:rPr>
        <w:t>10</w:t>
      </w:r>
    </w:p>
    <w:p w:rsidR="00FF3953" w:rsidRPr="002977C2" w:rsidRDefault="00FF3953" w:rsidP="00FF3953">
      <w:pPr>
        <w:pStyle w:val="Sargel1"/>
        <w:rPr>
          <w:rStyle w:val="geezapro"/>
          <w:rFonts w:cs="Simplified Arabic"/>
          <w:rtl/>
        </w:rPr>
      </w:pPr>
      <w:r w:rsidRPr="002977C2">
        <w:rPr>
          <w:rStyle w:val="geezapro"/>
          <w:rFonts w:cs="Simplified Arabic"/>
          <w:rtl/>
        </w:rPr>
        <w:t>اختارت عبير عددًا ما.</w:t>
      </w:r>
    </w:p>
    <w:p w:rsidR="00FF3953" w:rsidRPr="002977C2" w:rsidRDefault="00FF3953" w:rsidP="00FF3953">
      <w:pPr>
        <w:pStyle w:val="Sargel1"/>
        <w:rPr>
          <w:rFonts w:cs="Simplified Arabic"/>
          <w:rtl/>
        </w:rPr>
      </w:pPr>
      <w:r w:rsidRPr="002977C2">
        <w:rPr>
          <w:rStyle w:val="geezapro"/>
          <w:rFonts w:cs="Simplified Arabic"/>
          <w:rtl/>
        </w:rPr>
        <w:t xml:space="preserve">طرحت منه </w:t>
      </w:r>
      <w:r w:rsidRPr="000C0D98">
        <w:rPr>
          <w:rStyle w:val="5-LTR15"/>
          <w:rFonts w:ascii="Times New Roman" w:hAnsi="Times New Roman" w:cs="Times New Roman"/>
        </w:rPr>
        <w:t>3</w:t>
      </w:r>
      <w:r w:rsidRPr="002977C2">
        <w:rPr>
          <w:rStyle w:val="geezapro"/>
          <w:rFonts w:cs="Simplified Arabic"/>
          <w:rtl/>
        </w:rPr>
        <w:t xml:space="preserve"> وضربت الفرق بِـ </w:t>
      </w:r>
      <w:r w:rsidRPr="000C0D98">
        <w:rPr>
          <w:rStyle w:val="5-LTR15"/>
          <w:rFonts w:ascii="Times New Roman" w:hAnsi="Times New Roman" w:cs="Times New Roman"/>
        </w:rPr>
        <w:t>5</w:t>
      </w:r>
      <w:r w:rsidRPr="002977C2">
        <w:rPr>
          <w:rStyle w:val="geezapro"/>
          <w:rFonts w:cs="Simplified Arabic"/>
          <w:rtl/>
        </w:rPr>
        <w:t xml:space="preserve"> .</w:t>
      </w:r>
    </w:p>
    <w:p w:rsidR="00FF3953" w:rsidRPr="002977C2" w:rsidRDefault="00FF3953" w:rsidP="00FF3953">
      <w:pPr>
        <w:pStyle w:val="Sargel1"/>
        <w:rPr>
          <w:rFonts w:cs="Simplified Arabic"/>
          <w:rtl/>
        </w:rPr>
      </w:pPr>
      <w:r w:rsidRPr="002977C2">
        <w:rPr>
          <w:rStyle w:val="geezapro"/>
          <w:rFonts w:cs="Simplified Arabic"/>
          <w:rtl/>
        </w:rPr>
        <w:t xml:space="preserve">النتيجة التي حصلت عليها كانت </w:t>
      </w:r>
      <w:r w:rsidRPr="002977C2">
        <w:rPr>
          <w:rStyle w:val="Geezabold"/>
          <w:rFonts w:cs="Simplified Arabic"/>
          <w:rtl/>
        </w:rPr>
        <w:t>أصغر</w:t>
      </w:r>
      <w:r w:rsidRPr="002977C2">
        <w:rPr>
          <w:rStyle w:val="geezapro"/>
          <w:rFonts w:cs="Simplified Arabic"/>
          <w:rtl/>
        </w:rPr>
        <w:t xml:space="preserve"> من </w:t>
      </w:r>
      <w:r w:rsidRPr="000C0D98">
        <w:rPr>
          <w:rStyle w:val="5-LTR15"/>
          <w:rFonts w:ascii="Times New Roman" w:hAnsi="Times New Roman" w:cs="Times New Roman"/>
        </w:rPr>
        <w:t>60</w:t>
      </w:r>
      <w:r w:rsidRPr="002977C2">
        <w:rPr>
          <w:rStyle w:val="geezapro"/>
          <w:rFonts w:cs="Simplified Arabic"/>
          <w:rtl/>
        </w:rPr>
        <w:t xml:space="preserve"> .</w:t>
      </w:r>
    </w:p>
    <w:p w:rsidR="00FF3953" w:rsidRPr="002977C2" w:rsidRDefault="00FF3953" w:rsidP="00FF3953">
      <w:pPr>
        <w:pStyle w:val="Sargel1"/>
        <w:rPr>
          <w:rStyle w:val="geezapro"/>
          <w:rFonts w:cs="Simplified Arabic"/>
          <w:rtl/>
        </w:rPr>
      </w:pPr>
      <w:r w:rsidRPr="002977C2">
        <w:rPr>
          <w:rStyle w:val="5-LTR15"/>
          <w:rFonts w:cs="Simplified Arabic"/>
        </w:rPr>
        <w:t>x</w:t>
      </w:r>
      <w:r w:rsidRPr="002977C2">
        <w:rPr>
          <w:rFonts w:cs="Simplified Arabic" w:hint="cs"/>
          <w:rtl/>
        </w:rPr>
        <w:t xml:space="preserve"> </w:t>
      </w:r>
      <w:r w:rsidRPr="002977C2">
        <w:rPr>
          <w:rStyle w:val="geezapro"/>
          <w:rFonts w:cs="Simplified Arabic"/>
          <w:rtl/>
        </w:rPr>
        <w:t>يمثّل العدد الذي اختارته عبير.</w:t>
      </w:r>
    </w:p>
    <w:p w:rsidR="00FF3953" w:rsidRPr="002977C2" w:rsidRDefault="00FF3953" w:rsidP="0014451E">
      <w:pPr>
        <w:pStyle w:val="AR-Sargel2"/>
        <w:rPr>
          <w:rFonts w:cs="Simplified Arabic"/>
          <w:rtl/>
        </w:rPr>
      </w:pPr>
      <w:r w:rsidRPr="002977C2">
        <w:rPr>
          <w:rStyle w:val="geezapro"/>
          <w:rFonts w:cs="Simplified Arabic"/>
          <w:rtl/>
        </w:rPr>
        <w:t>أ.</w:t>
      </w:r>
      <w:r w:rsidRPr="002977C2">
        <w:rPr>
          <w:rStyle w:val="geezapro"/>
          <w:rFonts w:cs="Simplified Arabic"/>
          <w:rtl/>
        </w:rPr>
        <w:tab/>
        <w:t>ضَعْ إشارة</w:t>
      </w:r>
      <w:r>
        <w:rPr>
          <w:rStyle w:val="geezapro"/>
          <w:rFonts w:cstheme="minorBidi" w:hint="cs"/>
          <w:rtl/>
          <w:lang w:bidi="he-IL"/>
        </w:rPr>
        <w:t xml:space="preserve"> </w:t>
      </w:r>
      <w:r>
        <w:rPr>
          <w:rStyle w:val="geezapro"/>
          <w:rFonts w:cstheme="minorBidi" w:hint="cs"/>
          <w:lang w:bidi="he-IL"/>
        </w:rPr>
        <w:sym w:font="Wingdings 2" w:char="F053"/>
      </w:r>
      <w:r w:rsidRPr="002977C2">
        <w:rPr>
          <w:rStyle w:val="geezapro"/>
          <w:rFonts w:cs="Simplified Arabic"/>
          <w:rtl/>
        </w:rPr>
        <w:t xml:space="preserve"> بجانب المتباينة الملائمة للمُعطيات التي في السؤال. </w:t>
      </w:r>
    </w:p>
    <w:p w:rsidR="000111DB" w:rsidRPr="000111DB" w:rsidRDefault="000111DB" w:rsidP="000111DB">
      <w:pPr>
        <w:pStyle w:val="Sargel1"/>
        <w:rPr>
          <w:rtl/>
          <w:lang w:bidi="ar-YE"/>
        </w:rPr>
      </w:pPr>
    </w:p>
    <w:p w:rsidR="00CB5C57" w:rsidRPr="00C21516" w:rsidRDefault="00CB5C57" w:rsidP="000111DB">
      <w:pPr>
        <w:pStyle w:val="sargel2-ravbrera"/>
        <w:ind w:left="1361" w:hanging="851"/>
        <w:rPr>
          <w:rFonts w:cs="Arial"/>
          <w:rtl/>
        </w:rPr>
      </w:pPr>
      <w:r w:rsidRPr="00CB5C57">
        <w:rPr>
          <w:position w:val="-6"/>
          <w:sz w:val="20"/>
          <w:szCs w:val="20"/>
          <w:rtl/>
        </w:rPr>
        <w:t>1</w:t>
      </w:r>
      <w:r w:rsidRPr="00286F3B">
        <w:rPr>
          <w:sz w:val="32"/>
          <w:szCs w:val="32"/>
        </w:rPr>
        <w:sym w:font="Webdings" w:char="F063"/>
      </w:r>
      <w:r>
        <w:rPr>
          <w:rFonts w:hint="cs"/>
          <w:rtl/>
        </w:rPr>
        <w:tab/>
      </w:r>
      <w:r w:rsidR="000111DB" w:rsidRPr="000111DB">
        <w:rPr>
          <w:rStyle w:val="5-LTR15"/>
          <w:rFonts w:ascii="DavidMFO" w:hAnsi="DavidMFO" w:cs="David"/>
          <w:lang w:val="en-US"/>
        </w:rPr>
        <w:t>5(x – 3) &lt; 60</w:t>
      </w:r>
    </w:p>
    <w:p w:rsidR="00CB5C57" w:rsidRPr="007D4C6F" w:rsidRDefault="00CB5C57" w:rsidP="000111DB">
      <w:pPr>
        <w:pStyle w:val="sargel2-ravbrera"/>
        <w:ind w:left="1361" w:hanging="851"/>
        <w:rPr>
          <w:rStyle w:val="5-LTR15"/>
          <w:rFonts w:cs="Arial"/>
          <w:rtl/>
          <w:lang w:val="en-US"/>
        </w:rPr>
      </w:pPr>
      <w:r w:rsidRPr="00CB5C57">
        <w:rPr>
          <w:position w:val="-6"/>
          <w:sz w:val="20"/>
          <w:szCs w:val="20"/>
          <w:rtl/>
        </w:rPr>
        <w:t>2</w:t>
      </w:r>
      <w:r w:rsidRPr="00286F3B">
        <w:rPr>
          <w:sz w:val="32"/>
          <w:szCs w:val="32"/>
        </w:rPr>
        <w:sym w:font="Webdings" w:char="F063"/>
      </w:r>
      <w:r w:rsidRPr="001F73EE">
        <w:rPr>
          <w:rtl/>
        </w:rPr>
        <w:tab/>
      </w:r>
      <w:r w:rsidR="000111DB" w:rsidRPr="000111DB">
        <w:rPr>
          <w:rStyle w:val="5-LTR15"/>
          <w:rFonts w:ascii="DavidMFO" w:hAnsi="DavidMFO" w:cs="David"/>
          <w:lang w:val="en-US"/>
        </w:rPr>
        <w:t>x – 3 · 5 &lt; 60</w:t>
      </w:r>
    </w:p>
    <w:p w:rsidR="00CB5C57" w:rsidRPr="007D4C6F" w:rsidRDefault="00CB5C57" w:rsidP="000111DB">
      <w:pPr>
        <w:pStyle w:val="sargel2-ravbrera"/>
        <w:ind w:left="1361" w:hanging="851"/>
        <w:rPr>
          <w:rFonts w:cs="Arial"/>
          <w:rtl/>
        </w:rPr>
      </w:pPr>
      <w:r w:rsidRPr="00CB5C57">
        <w:rPr>
          <w:position w:val="-6"/>
          <w:sz w:val="20"/>
          <w:szCs w:val="20"/>
          <w:rtl/>
        </w:rPr>
        <w:t>3</w:t>
      </w:r>
      <w:r w:rsidRPr="00286F3B">
        <w:rPr>
          <w:sz w:val="32"/>
          <w:szCs w:val="32"/>
        </w:rPr>
        <w:sym w:font="Webdings" w:char="F063"/>
      </w:r>
      <w:r w:rsidRPr="001F73EE">
        <w:rPr>
          <w:rtl/>
        </w:rPr>
        <w:tab/>
      </w:r>
      <w:r w:rsidR="000111DB" w:rsidRPr="000111DB">
        <w:rPr>
          <w:rStyle w:val="5-LTR15"/>
          <w:rFonts w:ascii="DavidMFO" w:hAnsi="DavidMFO" w:cs="David"/>
          <w:lang w:val="en-US"/>
        </w:rPr>
        <w:t>5(x – 3) &gt; 60</w:t>
      </w:r>
    </w:p>
    <w:p w:rsidR="00CB5C57" w:rsidRPr="007D4C6F" w:rsidRDefault="00CB5C57" w:rsidP="000111DB">
      <w:pPr>
        <w:pStyle w:val="sargel2-ravbrera"/>
        <w:ind w:left="1361" w:hanging="851"/>
        <w:rPr>
          <w:rFonts w:cs="Arial"/>
          <w:rtl/>
        </w:rPr>
      </w:pPr>
      <w:r w:rsidRPr="00CB5C57">
        <w:rPr>
          <w:position w:val="-6"/>
          <w:sz w:val="20"/>
          <w:szCs w:val="20"/>
          <w:rtl/>
        </w:rPr>
        <w:t>4</w:t>
      </w:r>
      <w:r w:rsidRPr="00286F3B">
        <w:rPr>
          <w:sz w:val="32"/>
          <w:szCs w:val="32"/>
        </w:rPr>
        <w:sym w:font="Webdings" w:char="F063"/>
      </w:r>
      <w:r w:rsidRPr="001F73EE">
        <w:rPr>
          <w:rtl/>
        </w:rPr>
        <w:tab/>
      </w:r>
      <w:r w:rsidR="000111DB" w:rsidRPr="000111DB">
        <w:rPr>
          <w:rStyle w:val="5-LTR15"/>
          <w:rFonts w:ascii="DavidMFO" w:hAnsi="DavidMFO" w:cs="David"/>
          <w:lang w:val="en-US"/>
        </w:rPr>
        <w:t>x – 3 · 5 &gt; 60</w:t>
      </w:r>
    </w:p>
    <w:p w:rsidR="000111DB" w:rsidRDefault="000111DB">
      <w:pPr>
        <w:pStyle w:val="Sargel2"/>
        <w:rPr>
          <w:rFonts w:cs="Times New Roman"/>
          <w:rtl/>
        </w:rPr>
      </w:pPr>
    </w:p>
    <w:p w:rsidR="00FF3953" w:rsidRPr="002977C2" w:rsidRDefault="00FF3953" w:rsidP="00FF3953">
      <w:pPr>
        <w:pStyle w:val="AR-Sargel2"/>
        <w:rPr>
          <w:rStyle w:val="geezapro"/>
          <w:rFonts w:cs="Simplified Arabic"/>
          <w:rtl/>
        </w:rPr>
      </w:pPr>
      <w:r w:rsidRPr="002977C2">
        <w:rPr>
          <w:rStyle w:val="geezapro"/>
          <w:rFonts w:cs="Simplified Arabic"/>
          <w:rtl/>
        </w:rPr>
        <w:t>ب.</w:t>
      </w:r>
      <w:r w:rsidRPr="002977C2">
        <w:rPr>
          <w:rStyle w:val="geezapro"/>
          <w:rFonts w:cs="Simplified Arabic"/>
          <w:rtl/>
        </w:rPr>
        <w:tab/>
        <w:t xml:space="preserve">لم تُخطىء عبير في الحساب. </w:t>
      </w:r>
    </w:p>
    <w:p w:rsidR="00FF3953" w:rsidRPr="002977C2" w:rsidRDefault="00FF3953" w:rsidP="00FF3953">
      <w:pPr>
        <w:pStyle w:val="AR-Sargel2"/>
        <w:rPr>
          <w:rFonts w:cs="Simplified Arabic"/>
          <w:rtl/>
        </w:rPr>
      </w:pPr>
      <w:r w:rsidRPr="002977C2">
        <w:rPr>
          <w:rStyle w:val="geezapro"/>
          <w:rFonts w:cs="Simplified Arabic"/>
          <w:rtl/>
        </w:rPr>
        <w:tab/>
        <w:t xml:space="preserve">هل من الممكن أن يكون العدد الذي اختارته هو </w:t>
      </w:r>
      <w:r w:rsidRPr="000C0D98">
        <w:rPr>
          <w:rStyle w:val="5-LTR15"/>
          <w:rFonts w:ascii="Times New Roman" w:hAnsi="Times New Roman" w:cs="Times New Roman"/>
        </w:rPr>
        <w:t>15</w:t>
      </w:r>
      <w:r w:rsidRPr="002977C2">
        <w:rPr>
          <w:rFonts w:ascii="DavidMFO" w:hAnsi="DavidMFO" w:cs="Simplified Arabic" w:hint="cs"/>
          <w:w w:val="50"/>
          <w:rtl/>
        </w:rPr>
        <w:t xml:space="preserve"> </w:t>
      </w:r>
      <w:r w:rsidRPr="002977C2">
        <w:rPr>
          <w:rStyle w:val="geezapro"/>
          <w:rFonts w:cs="Simplified Arabic"/>
          <w:rtl/>
        </w:rPr>
        <w:t>؟</w:t>
      </w:r>
    </w:p>
    <w:p w:rsidR="000111DB" w:rsidRDefault="000111DB">
      <w:pPr>
        <w:pStyle w:val="Sargel2"/>
        <w:rPr>
          <w:rtl/>
          <w:lang w:bidi="ar-YE"/>
        </w:rPr>
      </w:pPr>
    </w:p>
    <w:p w:rsidR="00CB5C57" w:rsidRPr="00C21516" w:rsidRDefault="00CB5C57" w:rsidP="00FF3953">
      <w:pPr>
        <w:pStyle w:val="sargel2-ravbrera"/>
        <w:ind w:left="1361" w:hanging="851"/>
        <w:rPr>
          <w:rFonts w:cs="Arial"/>
          <w:rtl/>
        </w:rPr>
      </w:pPr>
      <w:r w:rsidRPr="00CB5C57">
        <w:rPr>
          <w:position w:val="-6"/>
          <w:sz w:val="20"/>
          <w:szCs w:val="20"/>
          <w:rtl/>
        </w:rPr>
        <w:t>1</w:t>
      </w:r>
      <w:r w:rsidRPr="00286F3B">
        <w:rPr>
          <w:sz w:val="32"/>
          <w:szCs w:val="32"/>
        </w:rPr>
        <w:sym w:font="Webdings" w:char="F063"/>
      </w:r>
      <w:r>
        <w:rPr>
          <w:rFonts w:hint="cs"/>
          <w:rtl/>
        </w:rPr>
        <w:tab/>
      </w:r>
      <w:r w:rsidR="00FF3953" w:rsidRPr="002977C2">
        <w:rPr>
          <w:rStyle w:val="geezapro"/>
          <w:rFonts w:cs="Simplified Arabic"/>
          <w:rtl/>
        </w:rPr>
        <w:t>نعم</w:t>
      </w:r>
    </w:p>
    <w:p w:rsidR="00CB5C57" w:rsidRPr="007D4C6F" w:rsidRDefault="00CB5C57" w:rsidP="00FF3953">
      <w:pPr>
        <w:pStyle w:val="sargel2-ravbrera"/>
        <w:ind w:left="1361" w:hanging="851"/>
        <w:rPr>
          <w:rStyle w:val="5-LTR15"/>
          <w:rFonts w:cs="Arial"/>
          <w:rtl/>
          <w:lang w:val="en-US"/>
        </w:rPr>
      </w:pPr>
      <w:r w:rsidRPr="00CB5C57">
        <w:rPr>
          <w:position w:val="-6"/>
          <w:sz w:val="20"/>
          <w:szCs w:val="20"/>
          <w:rtl/>
        </w:rPr>
        <w:t>2</w:t>
      </w:r>
      <w:r w:rsidRPr="00286F3B">
        <w:rPr>
          <w:sz w:val="32"/>
          <w:szCs w:val="32"/>
        </w:rPr>
        <w:sym w:font="Webdings" w:char="F063"/>
      </w:r>
      <w:r w:rsidRPr="001F73EE">
        <w:rPr>
          <w:rtl/>
        </w:rPr>
        <w:tab/>
      </w:r>
      <w:r w:rsidR="00FF3953" w:rsidRPr="002977C2">
        <w:rPr>
          <w:rStyle w:val="geezapro"/>
          <w:rFonts w:cs="Simplified Arabic"/>
          <w:rtl/>
        </w:rPr>
        <w:t>لا</w:t>
      </w:r>
    </w:p>
    <w:p w:rsidR="00317201" w:rsidRPr="000111DB" w:rsidRDefault="00317201" w:rsidP="000111DB">
      <w:pPr>
        <w:pStyle w:val="Sargel2"/>
        <w:rPr>
          <w:rStyle w:val="grade5-15"/>
          <w:rFonts w:ascii="DavidMFO" w:hAnsi="DavidMFO" w:cs="David"/>
          <w:lang w:val="en-US"/>
        </w:rPr>
      </w:pPr>
    </w:p>
    <w:p w:rsidR="00317201" w:rsidRDefault="00317201" w:rsidP="00FF3953">
      <w:pPr>
        <w:pStyle w:val="Sargel2"/>
        <w:rPr>
          <w:rtl/>
        </w:rPr>
      </w:pPr>
      <w:r w:rsidRPr="000111DB">
        <w:rPr>
          <w:rtl/>
        </w:rPr>
        <w:tab/>
      </w:r>
      <w:r w:rsidR="00FF3953" w:rsidRPr="002977C2">
        <w:rPr>
          <w:rStyle w:val="geezapro"/>
          <w:rFonts w:cs="Simplified Arabic"/>
          <w:rtl/>
        </w:rPr>
        <w:t>اشرَحْ إجابتك.</w:t>
      </w:r>
    </w:p>
    <w:p w:rsidR="000111DB" w:rsidRDefault="000111DB" w:rsidP="000111DB">
      <w:pPr>
        <w:pStyle w:val="Sargel1"/>
        <w:tabs>
          <w:tab w:val="left" w:pos="8788"/>
        </w:tabs>
        <w:spacing w:line="600" w:lineRule="atLeast"/>
        <w:ind w:left="510"/>
        <w:rPr>
          <w:rStyle w:val="DavidMFORegular"/>
          <w:rFonts w:cs="David"/>
          <w:rtl/>
        </w:rPr>
      </w:pPr>
      <w:r w:rsidRPr="00481121">
        <w:rPr>
          <w:rStyle w:val="underline-30gray"/>
          <w:rFonts w:cs="Times New Roman" w:hint="cs"/>
          <w:sz w:val="20"/>
          <w:szCs w:val="20"/>
          <w:u w:val="single" w:color="A6A6A6"/>
          <w:rtl/>
        </w:rPr>
        <w:tab/>
      </w:r>
    </w:p>
    <w:p w:rsidR="000111DB" w:rsidRDefault="000111DB" w:rsidP="000111DB">
      <w:pPr>
        <w:pStyle w:val="Sargel1"/>
        <w:tabs>
          <w:tab w:val="left" w:pos="8788"/>
        </w:tabs>
        <w:spacing w:line="600" w:lineRule="atLeast"/>
        <w:ind w:left="510"/>
        <w:rPr>
          <w:rStyle w:val="DavidMFORegular"/>
          <w:rFonts w:cs="David"/>
          <w:rtl/>
        </w:rPr>
      </w:pPr>
      <w:r w:rsidRPr="00481121">
        <w:rPr>
          <w:rStyle w:val="underline-30gray"/>
          <w:rFonts w:cs="Times New Roman" w:hint="cs"/>
          <w:sz w:val="20"/>
          <w:szCs w:val="20"/>
          <w:u w:val="single" w:color="A6A6A6"/>
          <w:rtl/>
        </w:rPr>
        <w:tab/>
      </w:r>
    </w:p>
    <w:p w:rsidR="000111DB" w:rsidRDefault="000111DB" w:rsidP="000111DB">
      <w:pPr>
        <w:pStyle w:val="Sargel1"/>
        <w:tabs>
          <w:tab w:val="left" w:pos="8788"/>
        </w:tabs>
        <w:spacing w:line="600" w:lineRule="atLeast"/>
        <w:ind w:left="510"/>
        <w:rPr>
          <w:rStyle w:val="DavidMFORegular"/>
          <w:rFonts w:cs="David"/>
          <w:rtl/>
        </w:rPr>
      </w:pPr>
      <w:r w:rsidRPr="00481121">
        <w:rPr>
          <w:rStyle w:val="underline-30gray"/>
          <w:rFonts w:cs="Times New Roman" w:hint="cs"/>
          <w:sz w:val="20"/>
          <w:szCs w:val="20"/>
          <w:u w:val="single" w:color="A6A6A6"/>
          <w:rtl/>
        </w:rPr>
        <w:tab/>
      </w:r>
    </w:p>
    <w:p w:rsidR="00317201" w:rsidRDefault="00317201">
      <w:pPr>
        <w:pStyle w:val="Sheela"/>
        <w:rPr>
          <w:rtl/>
        </w:rPr>
      </w:pPr>
    </w:p>
    <w:p w:rsidR="00CB5C57" w:rsidRDefault="00CB5C57">
      <w:pPr>
        <w:bidi w:val="0"/>
        <w:spacing w:after="0" w:line="240" w:lineRule="auto"/>
        <w:rPr>
          <w:rFonts w:ascii="DavidMFOBold" w:hAnsi="DavidMFOBold" w:cs="Times New Roman"/>
          <w:b/>
          <w:bCs/>
          <w:color w:val="000000"/>
          <w:sz w:val="30"/>
          <w:szCs w:val="30"/>
          <w:rtl/>
        </w:rPr>
      </w:pPr>
      <w:r>
        <w:rPr>
          <w:rFonts w:cs="Times New Roman"/>
          <w:rtl/>
        </w:rPr>
        <w:br w:type="page"/>
      </w:r>
    </w:p>
    <w:p w:rsidR="00317201" w:rsidRPr="000111DB" w:rsidRDefault="00BF11CA" w:rsidP="000111DB">
      <w:pPr>
        <w:pStyle w:val="Sheela"/>
        <w:rPr>
          <w:rtl/>
        </w:rPr>
      </w:pPr>
      <w:r w:rsidRPr="009930ED">
        <w:rPr>
          <w:rStyle w:val="Geezabold"/>
          <w:rFonts w:cs="Simplified Arabic"/>
          <w:b/>
          <w:bCs/>
          <w:rtl/>
        </w:rPr>
        <w:lastRenderedPageBreak/>
        <w:t>السؤال</w:t>
      </w:r>
      <w:r w:rsidRPr="009930ED">
        <w:rPr>
          <w:rFonts w:cs="Simplified Arabic"/>
          <w:rtl/>
        </w:rPr>
        <w:t xml:space="preserve"> </w:t>
      </w:r>
      <w:r w:rsidR="00317201" w:rsidRPr="000111DB">
        <w:rPr>
          <w:rFonts w:hint="cs"/>
          <w:rtl/>
        </w:rPr>
        <w:t xml:space="preserve">11 </w:t>
      </w:r>
    </w:p>
    <w:p w:rsidR="00FF3953" w:rsidRPr="002977C2" w:rsidRDefault="00FF3953" w:rsidP="00FF3953">
      <w:pPr>
        <w:pStyle w:val="Sargel1"/>
        <w:rPr>
          <w:rFonts w:cs="Simplified Arabic"/>
          <w:rtl/>
        </w:rPr>
      </w:pPr>
      <w:r w:rsidRPr="002977C2">
        <w:rPr>
          <w:rStyle w:val="geezapro"/>
          <w:rFonts w:cs="Simplified Arabic"/>
          <w:rtl/>
        </w:rPr>
        <w:t xml:space="preserve">أمامك رسم للمثلّث </w:t>
      </w:r>
      <w:r w:rsidRPr="000C0D98">
        <w:rPr>
          <w:rStyle w:val="5-LTR15"/>
          <w:rFonts w:ascii="Times New Roman" w:hAnsi="Times New Roman" w:cs="Times New Roman"/>
        </w:rPr>
        <w:t>ABC</w:t>
      </w:r>
      <w:r w:rsidRPr="002977C2">
        <w:rPr>
          <w:rFonts w:cs="Simplified Arabic" w:hint="cs"/>
          <w:rtl/>
        </w:rPr>
        <w:t>.</w:t>
      </w:r>
    </w:p>
    <w:p w:rsidR="00FF3953" w:rsidRPr="002977C2" w:rsidRDefault="00FF3953" w:rsidP="00CD1705">
      <w:pPr>
        <w:pStyle w:val="Sargel1"/>
        <w:rPr>
          <w:rFonts w:cs="Simplified Arabic"/>
          <w:rtl/>
        </w:rPr>
      </w:pPr>
      <w:r w:rsidRPr="000C0D98">
        <w:rPr>
          <w:rStyle w:val="5-LTR15"/>
          <w:rFonts w:ascii="Times New Roman" w:hAnsi="Times New Roman" w:cs="Times New Roman"/>
          <w:lang w:val="en-US"/>
        </w:rPr>
        <w:t>D</w:t>
      </w:r>
      <w:r w:rsidRPr="002977C2">
        <w:rPr>
          <w:rFonts w:cs="Simplified Arabic" w:hint="cs"/>
          <w:rtl/>
        </w:rPr>
        <w:t xml:space="preserve"> </w:t>
      </w:r>
      <w:r w:rsidRPr="002977C2">
        <w:rPr>
          <w:rStyle w:val="geezapro"/>
          <w:rFonts w:cs="Simplified Arabic"/>
          <w:rtl/>
        </w:rPr>
        <w:t>موجودة</w:t>
      </w:r>
      <w:r w:rsidR="00CD1705">
        <w:rPr>
          <w:rStyle w:val="geezapro"/>
          <w:rFonts w:cstheme="minorBidi" w:hint="cs"/>
          <w:rtl/>
          <w:lang w:bidi="he-IL"/>
        </w:rPr>
        <w:t xml:space="preserve"> </w:t>
      </w:r>
      <w:r w:rsidRPr="002977C2">
        <w:rPr>
          <w:rStyle w:val="geezapro"/>
          <w:rFonts w:cs="Simplified Arabic"/>
          <w:rtl/>
        </w:rPr>
        <w:t>على</w:t>
      </w:r>
      <w:r w:rsidR="00CD1705">
        <w:rPr>
          <w:rStyle w:val="geezapro"/>
          <w:rFonts w:cstheme="minorBidi" w:hint="cs"/>
          <w:rtl/>
          <w:lang w:bidi="he-IL"/>
        </w:rPr>
        <w:t xml:space="preserve"> </w:t>
      </w:r>
      <w:r w:rsidRPr="002977C2">
        <w:rPr>
          <w:rStyle w:val="geezapro"/>
          <w:rFonts w:cs="Simplified Arabic"/>
          <w:rtl/>
        </w:rPr>
        <w:t>امتداد</w:t>
      </w:r>
      <w:r w:rsidR="00CD1705">
        <w:rPr>
          <w:rStyle w:val="geezapro"/>
          <w:rFonts w:cstheme="minorBidi" w:hint="cs"/>
          <w:rtl/>
          <w:lang w:bidi="he-IL"/>
        </w:rPr>
        <w:t xml:space="preserve"> </w:t>
      </w:r>
      <w:r w:rsidRPr="002977C2">
        <w:rPr>
          <w:rStyle w:val="geezapro"/>
          <w:rFonts w:cs="Simplified Arabic"/>
          <w:rtl/>
        </w:rPr>
        <w:t xml:space="preserve">الضلع </w:t>
      </w:r>
      <w:r w:rsidRPr="002977C2">
        <w:rPr>
          <w:rStyle w:val="5-LTR15"/>
          <w:rFonts w:cs="Simplified Arabic"/>
        </w:rPr>
        <w:t>BC</w:t>
      </w:r>
      <w:r w:rsidRPr="002977C2">
        <w:rPr>
          <w:rStyle w:val="geezapro"/>
          <w:rFonts w:cs="Simplified Arabic"/>
          <w:rtl/>
        </w:rPr>
        <w:t>.</w:t>
      </w:r>
    </w:p>
    <w:p w:rsidR="00317201" w:rsidRPr="000111DB" w:rsidRDefault="00317201" w:rsidP="000111DB">
      <w:pPr>
        <w:pStyle w:val="Sargel1"/>
        <w:rPr>
          <w:rStyle w:val="LTR"/>
        </w:rPr>
      </w:pPr>
      <w:r w:rsidRPr="000C0D98">
        <w:rPr>
          <w:rStyle w:val="LTR"/>
        </w:rPr>
        <w:t>AB</w:t>
      </w:r>
      <w:r w:rsidRPr="000111DB">
        <w:rPr>
          <w:rStyle w:val="LTR"/>
        </w:rPr>
        <w:t xml:space="preserve"> || </w:t>
      </w:r>
      <w:r w:rsidRPr="000C0D98">
        <w:rPr>
          <w:rStyle w:val="LTR"/>
        </w:rPr>
        <w:t>EC</w:t>
      </w:r>
    </w:p>
    <w:p w:rsidR="00317201" w:rsidRPr="000111DB" w:rsidRDefault="000111DB" w:rsidP="000111DB">
      <w:pPr>
        <w:pStyle w:val="Sargel1"/>
        <w:rPr>
          <w:rStyle w:val="LTR"/>
          <w:rtl/>
        </w:rPr>
      </w:pPr>
      <w:r w:rsidRPr="007E7C7D">
        <w:rPr>
          <w:rFonts w:ascii="Cambria Math" w:hAnsi="Cambria Math" w:cs="Cambria Math"/>
        </w:rPr>
        <w:t>∢</w:t>
      </w:r>
      <w:r w:rsidR="00317201" w:rsidRPr="000C0D98">
        <w:rPr>
          <w:rStyle w:val="LTR"/>
        </w:rPr>
        <w:t>A</w:t>
      </w:r>
      <w:r w:rsidR="00317201" w:rsidRPr="000111DB">
        <w:rPr>
          <w:rStyle w:val="LTR"/>
        </w:rPr>
        <w:t xml:space="preserve"> = </w:t>
      </w:r>
      <w:r w:rsidR="00317201" w:rsidRPr="000C0D98">
        <w:rPr>
          <w:rStyle w:val="LTR"/>
        </w:rPr>
        <w:t>65</w:t>
      </w:r>
      <w:r>
        <w:rPr>
          <w:rStyle w:val="5-LTR15"/>
        </w:rPr>
        <w:t>°</w:t>
      </w:r>
    </w:p>
    <w:p w:rsidR="00317201" w:rsidRPr="000111DB" w:rsidRDefault="000111DB" w:rsidP="000111DB">
      <w:pPr>
        <w:pStyle w:val="Sargel1"/>
        <w:rPr>
          <w:rStyle w:val="LTR"/>
          <w:rtl/>
        </w:rPr>
      </w:pPr>
      <w:r w:rsidRPr="007E7C7D">
        <w:rPr>
          <w:rFonts w:ascii="Cambria Math" w:hAnsi="Cambria Math" w:cs="Cambria Math"/>
        </w:rPr>
        <w:t>∢</w:t>
      </w:r>
      <w:r w:rsidR="00317201" w:rsidRPr="000C0D98">
        <w:rPr>
          <w:rStyle w:val="LTR"/>
        </w:rPr>
        <w:t>ECD</w:t>
      </w:r>
      <w:r w:rsidR="00317201" w:rsidRPr="000111DB">
        <w:rPr>
          <w:rStyle w:val="LTR"/>
        </w:rPr>
        <w:t xml:space="preserve"> = </w:t>
      </w:r>
      <w:r w:rsidR="00317201" w:rsidRPr="000C0D98">
        <w:rPr>
          <w:rStyle w:val="LTR"/>
        </w:rPr>
        <w:t>40</w:t>
      </w:r>
      <w:r>
        <w:rPr>
          <w:rStyle w:val="5-LTR15"/>
        </w:rPr>
        <w:t>°</w:t>
      </w:r>
    </w:p>
    <w:p w:rsidR="00317201" w:rsidRDefault="00317201">
      <w:pPr>
        <w:pStyle w:val="Sargel1"/>
        <w:jc w:val="right"/>
        <w:rPr>
          <w:rStyle w:val="grade5-15"/>
          <w:rFonts w:ascii="DavidMFO" w:hAnsi="DavidMFO" w:cs="DavidMFO"/>
          <w:sz w:val="28"/>
          <w:szCs w:val="28"/>
          <w:rtl/>
        </w:rPr>
      </w:pPr>
    </w:p>
    <w:p w:rsidR="00317201" w:rsidRDefault="000111DB">
      <w:pPr>
        <w:pStyle w:val="Sargel1"/>
        <w:jc w:val="right"/>
        <w:rPr>
          <w:rtl/>
        </w:rPr>
      </w:pPr>
      <w:r>
        <w:rPr>
          <w:rFonts w:hint="cs"/>
          <w:noProof/>
          <w:rtl/>
        </w:rPr>
        <w:drawing>
          <wp:inline distT="0" distB="0" distL="0" distR="0" wp14:anchorId="469260F0" wp14:editId="789DA290">
            <wp:extent cx="4014216" cy="1207008"/>
            <wp:effectExtent l="0" t="0" r="5715" b="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MAT-014-8A-SOF-pnimi-q11.jpg"/>
                    <pic:cNvPicPr/>
                  </pic:nvPicPr>
                  <pic:blipFill>
                    <a:blip r:embed="rId26">
                      <a:extLst>
                        <a:ext uri="{28A0092B-C50C-407E-A947-70E740481C1C}">
                          <a14:useLocalDpi xmlns:a14="http://schemas.microsoft.com/office/drawing/2010/main" val="0"/>
                        </a:ext>
                      </a:extLst>
                    </a:blip>
                    <a:stretch>
                      <a:fillRect/>
                    </a:stretch>
                  </pic:blipFill>
                  <pic:spPr>
                    <a:xfrm>
                      <a:off x="0" y="0"/>
                      <a:ext cx="4014216" cy="1207008"/>
                    </a:xfrm>
                    <a:prstGeom prst="rect">
                      <a:avLst/>
                    </a:prstGeom>
                  </pic:spPr>
                </pic:pic>
              </a:graphicData>
            </a:graphic>
          </wp:inline>
        </w:drawing>
      </w:r>
    </w:p>
    <w:p w:rsidR="00FF3953" w:rsidRDefault="00FF3953" w:rsidP="00FF3953">
      <w:pPr>
        <w:pStyle w:val="Sargel1"/>
        <w:rPr>
          <w:rStyle w:val="geezapro"/>
          <w:rFonts w:cs="Simplified Arabic"/>
          <w:rtl/>
        </w:rPr>
      </w:pPr>
    </w:p>
    <w:p w:rsidR="00FF3953" w:rsidRPr="002977C2" w:rsidRDefault="00FF3953" w:rsidP="000C0D98">
      <w:pPr>
        <w:pStyle w:val="Sargel1"/>
        <w:rPr>
          <w:rFonts w:cs="Simplified Arabic"/>
          <w:rtl/>
        </w:rPr>
      </w:pPr>
      <w:r w:rsidRPr="002977C2">
        <w:rPr>
          <w:rStyle w:val="geezapro"/>
          <w:rFonts w:cs="Simplified Arabic"/>
          <w:rtl/>
        </w:rPr>
        <w:t xml:space="preserve">ما هو مقدار الزاوية </w:t>
      </w:r>
      <w:r w:rsidR="000C0D98">
        <w:rPr>
          <w:rStyle w:val="5-LTR15"/>
          <w:rFonts w:ascii="David" w:hAnsi="David" w:cs="David"/>
          <w:lang w:val="en-US"/>
        </w:rPr>
        <w:sym w:font="Symbol" w:char="F061"/>
      </w:r>
      <w:r w:rsidRPr="002977C2">
        <w:rPr>
          <w:rFonts w:cs="Simplified Arabic" w:hint="cs"/>
          <w:rtl/>
        </w:rPr>
        <w:t xml:space="preserve"> </w:t>
      </w:r>
      <w:r w:rsidRPr="002977C2">
        <w:rPr>
          <w:rStyle w:val="geezapro"/>
          <w:rFonts w:cs="Simplified Arabic"/>
          <w:rtl/>
        </w:rPr>
        <w:t xml:space="preserve">التي في الرسم؟ </w:t>
      </w:r>
    </w:p>
    <w:p w:rsidR="00FF3953" w:rsidRPr="002977C2" w:rsidRDefault="00FF3953" w:rsidP="00FF3953">
      <w:pPr>
        <w:pStyle w:val="Sargel1"/>
        <w:rPr>
          <w:rFonts w:cs="Simplified Arabic"/>
          <w:rtl/>
        </w:rPr>
      </w:pPr>
      <w:r w:rsidRPr="002977C2">
        <w:rPr>
          <w:rStyle w:val="geezapro"/>
          <w:rFonts w:cs="Simplified Arabic"/>
          <w:rtl/>
        </w:rPr>
        <w:t>بَيِّن طريقة الحساب وعَلِّل كلّ خطوة في الحلّ.</w:t>
      </w:r>
      <w:r w:rsidRPr="002977C2">
        <w:rPr>
          <w:rFonts w:cs="Simplified Arabic" w:hint="cs"/>
          <w:rtl/>
        </w:rPr>
        <w:t xml:space="preserve"> </w:t>
      </w:r>
    </w:p>
    <w:p w:rsidR="00317201" w:rsidRDefault="00317201">
      <w:pPr>
        <w:pStyle w:val="Sargel1"/>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0111DB" w:rsidRDefault="000111DB">
      <w:pPr>
        <w:pStyle w:val="Sargel2"/>
        <w:rPr>
          <w:rtl/>
        </w:rPr>
      </w:pPr>
    </w:p>
    <w:p w:rsidR="000111DB" w:rsidRDefault="000111DB">
      <w:pPr>
        <w:pStyle w:val="Sargel2"/>
        <w:rPr>
          <w:rtl/>
        </w:rPr>
      </w:pPr>
    </w:p>
    <w:p w:rsidR="000111DB" w:rsidRDefault="000111DB">
      <w:pPr>
        <w:pStyle w:val="Sargel2"/>
        <w:rPr>
          <w:rtl/>
        </w:rPr>
      </w:pPr>
    </w:p>
    <w:p w:rsidR="000111DB" w:rsidRDefault="000111DB">
      <w:pPr>
        <w:pStyle w:val="Sargel2"/>
        <w:rPr>
          <w:rtl/>
        </w:rPr>
      </w:pPr>
    </w:p>
    <w:p w:rsidR="00FF3953" w:rsidRDefault="00FF3953">
      <w:pPr>
        <w:pStyle w:val="Sargel2"/>
        <w:rPr>
          <w:rtl/>
        </w:rPr>
      </w:pPr>
    </w:p>
    <w:p w:rsidR="00317201" w:rsidRDefault="00317201">
      <w:pPr>
        <w:pStyle w:val="Sargel2"/>
        <w:rPr>
          <w:rtl/>
        </w:rPr>
      </w:pPr>
    </w:p>
    <w:p w:rsidR="000111DB" w:rsidRPr="00317201" w:rsidRDefault="00BF11CA" w:rsidP="000111DB">
      <w:pPr>
        <w:pStyle w:val="Sargel1"/>
        <w:ind w:left="510" w:hanging="510"/>
        <w:rPr>
          <w:rtl/>
        </w:rPr>
      </w:pPr>
      <w:r w:rsidRPr="009930ED">
        <w:rPr>
          <w:rStyle w:val="geezapro"/>
          <w:rFonts w:cs="Simplified Arabic"/>
          <w:rtl/>
        </w:rPr>
        <w:t>الجواب</w:t>
      </w:r>
      <w:r w:rsidR="000111DB" w:rsidRPr="00BF11CA">
        <w:rPr>
          <w:rFonts w:cs="Simplified Arabic" w:hint="cs"/>
          <w:rtl/>
        </w:rPr>
        <w:t>:</w:t>
      </w:r>
      <w:r w:rsidR="000111DB">
        <w:rPr>
          <w:rFonts w:hint="cs"/>
          <w:rtl/>
        </w:rPr>
        <w:t xml:space="preserve"> </w:t>
      </w:r>
      <w:r w:rsidR="000111DB">
        <w:rPr>
          <w:rStyle w:val="5-LTR15"/>
        </w:rPr>
        <w:t>°</w:t>
      </w:r>
      <w:r w:rsidR="000111DB">
        <w:rPr>
          <w:rFonts w:hint="cs"/>
          <w:rtl/>
        </w:rPr>
        <w:t xml:space="preserve"> </w:t>
      </w:r>
      <w:r w:rsidR="000111DB" w:rsidRPr="00317201">
        <w:rPr>
          <w:rStyle w:val="underline-30gray"/>
          <w:rFonts w:hint="cs"/>
          <w:u w:color="D9D9D9" w:themeColor="background1" w:themeShade="D9"/>
          <w:rtl/>
        </w:rPr>
        <w:t xml:space="preserve">                           </w:t>
      </w:r>
      <w:r w:rsidR="000111DB" w:rsidRPr="00317201">
        <w:rPr>
          <w:rStyle w:val="underline-30gray"/>
          <w:rFonts w:hint="cs"/>
          <w:u w:val="none"/>
          <w:rtl/>
        </w:rPr>
        <w:t xml:space="preserve"> </w:t>
      </w:r>
      <w:r w:rsidR="000111DB">
        <w:rPr>
          <w:rStyle w:val="5-LTR15"/>
          <w:rFonts w:ascii="David" w:hAnsi="David" w:cs="David"/>
          <w:lang w:val="en-US"/>
        </w:rPr>
        <w:sym w:font="Symbol" w:char="F061"/>
      </w:r>
      <w:r w:rsidR="000111DB" w:rsidRPr="00317201">
        <w:rPr>
          <w:rStyle w:val="5-LTR15"/>
          <w:rFonts w:ascii="David" w:hAnsi="David" w:cs="David"/>
          <w:lang w:val="en-US"/>
        </w:rPr>
        <w:t xml:space="preserve"> = </w:t>
      </w:r>
    </w:p>
    <w:p w:rsidR="00FF3953" w:rsidRDefault="00FF3953">
      <w:pPr>
        <w:bidi w:val="0"/>
        <w:spacing w:after="0" w:line="240" w:lineRule="auto"/>
        <w:rPr>
          <w:rStyle w:val="Geezabold"/>
          <w:rFonts w:hAnsi="DavidMFOBold" w:cs="Simplified Arabic"/>
          <w:rtl/>
        </w:rPr>
      </w:pPr>
      <w:r>
        <w:rPr>
          <w:rStyle w:val="Geezabold"/>
          <w:rFonts w:cs="Simplified Arabic"/>
          <w:b w:val="0"/>
          <w:bCs w:val="0"/>
          <w:rtl/>
        </w:rPr>
        <w:br w:type="page"/>
      </w:r>
    </w:p>
    <w:p w:rsidR="00317201" w:rsidRDefault="00BF11CA" w:rsidP="00D274F3">
      <w:pPr>
        <w:pStyle w:val="Sheela"/>
        <w:rPr>
          <w:rtl/>
        </w:rPr>
      </w:pPr>
      <w:r w:rsidRPr="009930ED">
        <w:rPr>
          <w:rStyle w:val="Geezabold"/>
          <w:rFonts w:cs="Simplified Arabic"/>
          <w:b/>
          <w:bCs/>
          <w:rtl/>
        </w:rPr>
        <w:lastRenderedPageBreak/>
        <w:t>السؤال</w:t>
      </w:r>
      <w:r w:rsidRPr="009930ED">
        <w:rPr>
          <w:rFonts w:cs="Simplified Arabic"/>
          <w:rtl/>
        </w:rPr>
        <w:t xml:space="preserve"> </w:t>
      </w:r>
      <w:r w:rsidR="00317201">
        <w:rPr>
          <w:rFonts w:hint="cs"/>
          <w:rtl/>
        </w:rPr>
        <w:t>12</w:t>
      </w:r>
    </w:p>
    <w:p w:rsidR="00317201" w:rsidRPr="000111DB" w:rsidRDefault="00A303A8" w:rsidP="000111DB">
      <w:pPr>
        <w:pStyle w:val="Sargel1"/>
        <w:tabs>
          <w:tab w:val="right" w:pos="8788"/>
        </w:tabs>
        <w:rPr>
          <w:rtl/>
        </w:rPr>
      </w:pPr>
      <w:r w:rsidRPr="002977C2">
        <w:rPr>
          <w:rStyle w:val="geezapro"/>
          <w:rFonts w:cs="Simplified Arabic"/>
          <w:rtl/>
        </w:rPr>
        <w:t>حلّ هيئة المعادلات التالية:</w:t>
      </w:r>
      <w:r w:rsidR="000111DB">
        <w:rPr>
          <w:rFonts w:hint="cs"/>
          <w:rtl/>
        </w:rPr>
        <w:tab/>
      </w:r>
      <w:r w:rsidR="000111DB">
        <w:object w:dxaOrig="1560" w:dyaOrig="880">
          <v:shape id="_x0000_i1030" type="#_x0000_t75" style="width:77.1pt;height:44.05pt" o:ole="">
            <v:imagedata r:id="rId27" o:title=""/>
          </v:shape>
          <o:OLEObject Type="Embed" ProgID="Equation.DSMT4" ShapeID="_x0000_i1030" DrawAspect="Content" ObjectID="_1469591583" r:id="rId28"/>
        </w:object>
      </w:r>
    </w:p>
    <w:p w:rsidR="00317201" w:rsidRDefault="00317201">
      <w:pPr>
        <w:pStyle w:val="Sargel1"/>
        <w:spacing w:before="0" w:after="0"/>
        <w:jc w:val="right"/>
        <w:rPr>
          <w:rtl/>
        </w:rPr>
      </w:pPr>
    </w:p>
    <w:p w:rsidR="00A303A8" w:rsidRPr="002977C2" w:rsidRDefault="00A303A8" w:rsidP="00A303A8">
      <w:pPr>
        <w:pStyle w:val="Sargel1"/>
        <w:rPr>
          <w:rFonts w:cs="Simplified Arabic"/>
          <w:rtl/>
        </w:rPr>
      </w:pPr>
      <w:r w:rsidRPr="002977C2">
        <w:rPr>
          <w:rStyle w:val="geezapro"/>
          <w:rFonts w:cs="Simplified Arabic"/>
          <w:rtl/>
        </w:rPr>
        <w:t>بَيِّن طريقة الحلّ.</w:t>
      </w:r>
    </w:p>
    <w:p w:rsidR="00317201" w:rsidRDefault="00317201">
      <w:pPr>
        <w:pStyle w:val="Sargel1"/>
        <w:rPr>
          <w:rtl/>
        </w:rPr>
      </w:pPr>
    </w:p>
    <w:p w:rsidR="00317201" w:rsidRDefault="00317201">
      <w:pPr>
        <w:pStyle w:val="Sargel1"/>
        <w:rPr>
          <w:rtl/>
        </w:rPr>
      </w:pPr>
    </w:p>
    <w:p w:rsidR="00317201" w:rsidRDefault="00317201">
      <w:pPr>
        <w:pStyle w:val="Sargel1"/>
        <w:rPr>
          <w:rtl/>
        </w:rPr>
      </w:pPr>
    </w:p>
    <w:p w:rsidR="00317201" w:rsidRDefault="00317201">
      <w:pPr>
        <w:pStyle w:val="Sargel1"/>
        <w:rPr>
          <w:rtl/>
        </w:rPr>
      </w:pPr>
    </w:p>
    <w:p w:rsidR="00317201" w:rsidRDefault="00317201">
      <w:pPr>
        <w:pStyle w:val="Sargel1"/>
        <w:rPr>
          <w:rtl/>
        </w:rPr>
      </w:pPr>
    </w:p>
    <w:p w:rsidR="00317201" w:rsidRDefault="00317201">
      <w:pPr>
        <w:pStyle w:val="Sargel1"/>
        <w:rPr>
          <w:rtl/>
        </w:rPr>
      </w:pPr>
    </w:p>
    <w:p w:rsidR="000111DB" w:rsidRDefault="000111DB">
      <w:pPr>
        <w:pStyle w:val="Sargel1"/>
        <w:rPr>
          <w:rtl/>
        </w:rPr>
      </w:pPr>
    </w:p>
    <w:p w:rsidR="000111DB" w:rsidRDefault="000111DB">
      <w:pPr>
        <w:pStyle w:val="Sargel1"/>
        <w:rPr>
          <w:rtl/>
        </w:rPr>
      </w:pPr>
    </w:p>
    <w:p w:rsidR="000111DB" w:rsidRDefault="000111DB">
      <w:pPr>
        <w:pStyle w:val="Sargel1"/>
        <w:rPr>
          <w:rtl/>
        </w:rPr>
      </w:pPr>
    </w:p>
    <w:p w:rsidR="00317201" w:rsidRDefault="00317201">
      <w:pPr>
        <w:pStyle w:val="Sargel1"/>
        <w:rPr>
          <w:rtl/>
        </w:rPr>
      </w:pPr>
    </w:p>
    <w:p w:rsidR="00317201" w:rsidRDefault="00317201">
      <w:pPr>
        <w:pStyle w:val="Sargel1"/>
        <w:rPr>
          <w:rtl/>
        </w:rPr>
      </w:pPr>
    </w:p>
    <w:p w:rsidR="00317201" w:rsidRDefault="00317201">
      <w:pPr>
        <w:pStyle w:val="Sargel1"/>
        <w:rPr>
          <w:rtl/>
        </w:rPr>
      </w:pPr>
    </w:p>
    <w:p w:rsidR="00317201" w:rsidRDefault="00317201">
      <w:pPr>
        <w:pStyle w:val="Sargel1"/>
        <w:rPr>
          <w:rtl/>
        </w:rPr>
      </w:pPr>
    </w:p>
    <w:p w:rsidR="00A303A8" w:rsidRDefault="00A303A8">
      <w:pPr>
        <w:pStyle w:val="Sargel1"/>
        <w:rPr>
          <w:rtl/>
        </w:rPr>
      </w:pPr>
    </w:p>
    <w:p w:rsidR="00A303A8" w:rsidRDefault="00A303A8">
      <w:pPr>
        <w:pStyle w:val="Sargel1"/>
        <w:rPr>
          <w:rtl/>
        </w:rPr>
      </w:pPr>
    </w:p>
    <w:p w:rsidR="00A303A8" w:rsidRDefault="00A303A8">
      <w:pPr>
        <w:pStyle w:val="Sargel1"/>
        <w:rPr>
          <w:rtl/>
        </w:rPr>
      </w:pPr>
    </w:p>
    <w:p w:rsidR="00317201" w:rsidRDefault="00317201">
      <w:pPr>
        <w:pStyle w:val="Sargel1"/>
        <w:rPr>
          <w:rtl/>
        </w:rPr>
      </w:pPr>
    </w:p>
    <w:p w:rsidR="000111DB" w:rsidRPr="00317201" w:rsidRDefault="00BF11CA" w:rsidP="00CD1705">
      <w:pPr>
        <w:pStyle w:val="Sargel1"/>
        <w:ind w:left="510" w:hanging="510"/>
        <w:rPr>
          <w:rtl/>
        </w:rPr>
      </w:pPr>
      <w:r w:rsidRPr="009930ED">
        <w:rPr>
          <w:rStyle w:val="geezapro"/>
          <w:rFonts w:cs="Simplified Arabic"/>
          <w:rtl/>
        </w:rPr>
        <w:t>الجواب</w:t>
      </w:r>
      <w:r w:rsidR="000111DB" w:rsidRPr="00BF11CA">
        <w:rPr>
          <w:rFonts w:cs="Simplified Arabic" w:hint="cs"/>
          <w:rtl/>
        </w:rPr>
        <w:t>:</w:t>
      </w:r>
      <w:r w:rsidR="000111DB">
        <w:rPr>
          <w:rFonts w:hint="cs"/>
          <w:rtl/>
        </w:rPr>
        <w:t xml:space="preserve"> </w:t>
      </w:r>
      <w:r w:rsidR="000111DB" w:rsidRPr="00317201">
        <w:rPr>
          <w:rStyle w:val="underline-30gray"/>
          <w:rFonts w:hint="cs"/>
          <w:u w:color="D9D9D9" w:themeColor="background1" w:themeShade="D9"/>
          <w:rtl/>
        </w:rPr>
        <w:t xml:space="preserve">                           </w:t>
      </w:r>
      <w:r w:rsidR="000111DB" w:rsidRPr="00317201">
        <w:rPr>
          <w:rStyle w:val="underline-30gray"/>
          <w:rFonts w:hint="cs"/>
          <w:u w:val="none"/>
          <w:rtl/>
        </w:rPr>
        <w:t xml:space="preserve"> </w:t>
      </w:r>
      <w:r w:rsidR="000111DB">
        <w:rPr>
          <w:rStyle w:val="5-LTR15"/>
          <w:rFonts w:asciiTheme="minorHAnsi" w:hAnsiTheme="minorHAnsi" w:cs="David"/>
          <w:lang w:val="en-US"/>
        </w:rPr>
        <w:t xml:space="preserve"> </w:t>
      </w:r>
      <w:r w:rsidR="000111DB" w:rsidRPr="000C0D98">
        <w:rPr>
          <w:rStyle w:val="5-LTR15"/>
          <w:rFonts w:ascii="Times New Roman" w:hAnsi="Times New Roman" w:cs="Times New Roman"/>
          <w:lang w:val="en-US"/>
        </w:rPr>
        <w:t>y =</w:t>
      </w:r>
      <w:r w:rsidR="000111DB" w:rsidRPr="00317201">
        <w:rPr>
          <w:rStyle w:val="5-LTR15"/>
          <w:rFonts w:ascii="David" w:hAnsi="David" w:cs="David"/>
          <w:lang w:val="en-US"/>
        </w:rPr>
        <w:t xml:space="preserve"> </w:t>
      </w:r>
      <w:r w:rsidR="00CD1705">
        <w:rPr>
          <w:rStyle w:val="5-LTR15"/>
          <w:rFonts w:cs="Simplified Arabic" w:hint="cs"/>
          <w:rtl/>
          <w:lang w:bidi="ar-JO"/>
        </w:rPr>
        <w:t>،</w:t>
      </w:r>
      <w:r w:rsidR="000111DB">
        <w:rPr>
          <w:rStyle w:val="5-LTR15"/>
          <w:rFonts w:ascii="David" w:hAnsi="David" w:cs="David" w:hint="cs"/>
          <w:rtl/>
          <w:lang w:val="en-US"/>
        </w:rPr>
        <w:t xml:space="preserve"> </w:t>
      </w:r>
      <w:r w:rsidR="000111DB" w:rsidRPr="00317201">
        <w:rPr>
          <w:rStyle w:val="underline-30gray"/>
          <w:rFonts w:hint="cs"/>
          <w:u w:color="D9D9D9" w:themeColor="background1" w:themeShade="D9"/>
          <w:rtl/>
        </w:rPr>
        <w:t xml:space="preserve">                           </w:t>
      </w:r>
      <w:r w:rsidR="000111DB" w:rsidRPr="00317201">
        <w:rPr>
          <w:rStyle w:val="underline-30gray"/>
          <w:rFonts w:hint="cs"/>
          <w:u w:val="none"/>
          <w:rtl/>
        </w:rPr>
        <w:t xml:space="preserve"> </w:t>
      </w:r>
      <w:r w:rsidR="000111DB" w:rsidRPr="000C0D98">
        <w:rPr>
          <w:rStyle w:val="5-LTR15"/>
          <w:rFonts w:ascii="Times New Roman" w:hAnsi="Times New Roman" w:cs="Times New Roman"/>
          <w:lang w:val="en-US"/>
        </w:rPr>
        <w:t>x =</w:t>
      </w:r>
      <w:r w:rsidR="000111DB" w:rsidRPr="00317201">
        <w:rPr>
          <w:rStyle w:val="5-LTR15"/>
          <w:rFonts w:ascii="David" w:hAnsi="David" w:cs="David"/>
          <w:lang w:val="en-US"/>
        </w:rPr>
        <w:t xml:space="preserve"> </w:t>
      </w:r>
    </w:p>
    <w:p w:rsidR="00CB5C57" w:rsidRDefault="00CB5C57">
      <w:pPr>
        <w:bidi w:val="0"/>
        <w:spacing w:after="0" w:line="240" w:lineRule="auto"/>
        <w:rPr>
          <w:rFonts w:ascii="DavidMFOBold" w:hAnsi="DavidMFOBold" w:cs="Times New Roman"/>
          <w:b/>
          <w:bCs/>
          <w:color w:val="000000"/>
          <w:sz w:val="30"/>
          <w:szCs w:val="30"/>
          <w:rtl/>
        </w:rPr>
      </w:pPr>
      <w:r>
        <w:rPr>
          <w:rFonts w:cs="Times New Roman"/>
          <w:rtl/>
        </w:rPr>
        <w:br w:type="page"/>
      </w:r>
    </w:p>
    <w:p w:rsidR="00317201" w:rsidRPr="000111DB" w:rsidRDefault="00BF11CA" w:rsidP="000111DB">
      <w:pPr>
        <w:pStyle w:val="Sheela"/>
        <w:rPr>
          <w:rtl/>
        </w:rPr>
      </w:pPr>
      <w:r w:rsidRPr="009930ED">
        <w:rPr>
          <w:rStyle w:val="Geezabold"/>
          <w:rFonts w:cs="Simplified Arabic"/>
          <w:b/>
          <w:bCs/>
          <w:rtl/>
        </w:rPr>
        <w:lastRenderedPageBreak/>
        <w:t>السؤال</w:t>
      </w:r>
      <w:r w:rsidRPr="009930ED">
        <w:rPr>
          <w:rFonts w:cs="Simplified Arabic"/>
          <w:rtl/>
        </w:rPr>
        <w:t xml:space="preserve"> </w:t>
      </w:r>
      <w:r w:rsidR="00317201" w:rsidRPr="000111DB">
        <w:rPr>
          <w:rFonts w:hint="cs"/>
          <w:rtl/>
        </w:rPr>
        <w:t>13</w:t>
      </w:r>
    </w:p>
    <w:p w:rsidR="00317201" w:rsidRPr="000111DB" w:rsidRDefault="00A303A8" w:rsidP="000111DB">
      <w:pPr>
        <w:pStyle w:val="Sargel1"/>
        <w:rPr>
          <w:rtl/>
        </w:rPr>
      </w:pPr>
      <w:r w:rsidRPr="002977C2">
        <w:rPr>
          <w:rStyle w:val="geezapro"/>
          <w:rFonts w:cs="Simplified Arabic"/>
          <w:rtl/>
        </w:rPr>
        <w:t>مُعطاة الدالّة الخطّيّة:</w:t>
      </w:r>
      <w:r w:rsidRPr="002977C2">
        <w:rPr>
          <w:rFonts w:cs="Simplified Arabic" w:hint="cs"/>
          <w:rtl/>
        </w:rPr>
        <w:t xml:space="preserve"> </w:t>
      </w:r>
      <w:r w:rsidR="00317201" w:rsidRPr="000C0D98">
        <w:rPr>
          <w:rStyle w:val="LTR"/>
          <w:lang w:val="en-US"/>
        </w:rPr>
        <w:t>y = – 4x + 8</w:t>
      </w:r>
      <w:r w:rsidR="00317201" w:rsidRPr="000C0D98">
        <w:rPr>
          <w:rStyle w:val="DavidMFORegular"/>
          <w:rFonts w:ascii="David" w:hAnsi="David" w:cs="David" w:hint="cs"/>
          <w:rtl/>
          <w:lang w:bidi="he-IL"/>
        </w:rPr>
        <w:t xml:space="preserve"> </w:t>
      </w:r>
      <w:r w:rsidR="00317201" w:rsidRPr="000111DB">
        <w:rPr>
          <w:rStyle w:val="DavidMFORegular"/>
          <w:rFonts w:ascii="David" w:hAnsi="David" w:cs="David" w:hint="cs"/>
          <w:rtl/>
          <w:lang w:bidi="he-IL"/>
        </w:rPr>
        <w:t xml:space="preserve">. </w:t>
      </w:r>
    </w:p>
    <w:p w:rsidR="00A303A8" w:rsidRPr="002977C2" w:rsidRDefault="00A303A8" w:rsidP="00A303A8">
      <w:pPr>
        <w:pStyle w:val="AR-Sargel2"/>
        <w:rPr>
          <w:rStyle w:val="DavidMFORegular"/>
          <w:rFonts w:cs="Simplified Arabic"/>
          <w:rtl/>
        </w:rPr>
      </w:pPr>
      <w:r w:rsidRPr="002977C2">
        <w:rPr>
          <w:rStyle w:val="geezapro"/>
          <w:rFonts w:cs="Simplified Arabic"/>
          <w:rtl/>
        </w:rPr>
        <w:t>أ.</w:t>
      </w:r>
      <w:r w:rsidRPr="002977C2">
        <w:rPr>
          <w:rStyle w:val="geezapro"/>
          <w:rFonts w:cs="Simplified Arabic"/>
          <w:rtl/>
        </w:rPr>
        <w:tab/>
      </w:r>
      <w:r w:rsidRPr="002977C2">
        <w:rPr>
          <w:rStyle w:val="geezapro"/>
          <w:rFonts w:cs="Simplified Arabic"/>
          <w:w w:val="96"/>
          <w:rtl/>
        </w:rPr>
        <w:t>ضَعْ إشارة</w:t>
      </w:r>
      <w:r>
        <w:rPr>
          <w:rStyle w:val="geezapro"/>
          <w:rFonts w:cstheme="minorBidi" w:hint="cs"/>
          <w:w w:val="96"/>
          <w:rtl/>
          <w:lang w:bidi="he-IL"/>
        </w:rPr>
        <w:t xml:space="preserve"> </w:t>
      </w:r>
      <w:r>
        <w:rPr>
          <w:rStyle w:val="geezapro"/>
          <w:rFonts w:cstheme="minorBidi" w:hint="cs"/>
          <w:w w:val="96"/>
          <w:lang w:bidi="he-IL"/>
        </w:rPr>
        <w:sym w:font="Wingdings 2" w:char="F053"/>
      </w:r>
      <w:r w:rsidRPr="002977C2">
        <w:rPr>
          <w:rStyle w:val="geezapro"/>
          <w:rFonts w:cs="Simplified Arabic"/>
          <w:w w:val="96"/>
          <w:rtl/>
        </w:rPr>
        <w:t xml:space="preserve"> بجانب الدالّة التي خطّها البيانيّ </w:t>
      </w:r>
      <w:r w:rsidRPr="002977C2">
        <w:rPr>
          <w:rStyle w:val="Geezabold"/>
          <w:rFonts w:cs="Simplified Arabic"/>
          <w:w w:val="96"/>
          <w:rtl/>
        </w:rPr>
        <w:t>يُوازي</w:t>
      </w:r>
      <w:r w:rsidRPr="002977C2">
        <w:rPr>
          <w:rStyle w:val="geezapro"/>
          <w:rFonts w:cs="Simplified Arabic"/>
          <w:w w:val="96"/>
          <w:rtl/>
        </w:rPr>
        <w:t xml:space="preserve"> الخطّ البيانيّ للدالّة المُعطاة.</w:t>
      </w:r>
      <w:r w:rsidRPr="002977C2">
        <w:rPr>
          <w:rStyle w:val="geezapro"/>
          <w:rFonts w:cs="Simplified Arabic"/>
          <w:rtl/>
        </w:rPr>
        <w:t xml:space="preserve"> </w:t>
      </w:r>
    </w:p>
    <w:p w:rsidR="000111DB" w:rsidRPr="000111DB" w:rsidRDefault="000111DB" w:rsidP="000111DB">
      <w:pPr>
        <w:pStyle w:val="Sargel2"/>
        <w:rPr>
          <w:rStyle w:val="DavidMFORegular"/>
          <w:rFonts w:cs="David"/>
          <w:rtl/>
        </w:rPr>
      </w:pPr>
    </w:p>
    <w:p w:rsidR="00CB5C57" w:rsidRPr="00C21516" w:rsidRDefault="00CB5C57" w:rsidP="000111DB">
      <w:pPr>
        <w:pStyle w:val="sargel2-ravbrera"/>
        <w:tabs>
          <w:tab w:val="clear" w:pos="1417"/>
          <w:tab w:val="clear" w:pos="2551"/>
          <w:tab w:val="clear" w:pos="3402"/>
          <w:tab w:val="clear" w:pos="4535"/>
          <w:tab w:val="clear" w:pos="5386"/>
          <w:tab w:val="clear" w:pos="6520"/>
          <w:tab w:val="clear" w:pos="7370"/>
          <w:tab w:val="right" w:pos="2834"/>
        </w:tabs>
        <w:ind w:left="1361" w:hanging="851"/>
        <w:rPr>
          <w:rFonts w:cs="Arial"/>
          <w:rtl/>
        </w:rPr>
      </w:pPr>
      <w:r w:rsidRPr="00CB5C57">
        <w:rPr>
          <w:position w:val="-6"/>
          <w:sz w:val="20"/>
          <w:szCs w:val="20"/>
          <w:rtl/>
        </w:rPr>
        <w:t>1</w:t>
      </w:r>
      <w:r w:rsidRPr="00286F3B">
        <w:rPr>
          <w:sz w:val="32"/>
          <w:szCs w:val="32"/>
        </w:rPr>
        <w:sym w:font="Webdings" w:char="F063"/>
      </w:r>
      <w:r w:rsidR="000111DB">
        <w:rPr>
          <w:rFonts w:hint="cs"/>
          <w:rtl/>
        </w:rPr>
        <w:tab/>
      </w:r>
      <w:r>
        <w:rPr>
          <w:rFonts w:hint="cs"/>
          <w:rtl/>
        </w:rPr>
        <w:tab/>
      </w:r>
      <w:r w:rsidR="000111DB" w:rsidRPr="000C0D98">
        <w:rPr>
          <w:rStyle w:val="LTR"/>
          <w:lang w:val="en-US"/>
        </w:rPr>
        <w:t>y – 4x = 12</w:t>
      </w:r>
    </w:p>
    <w:p w:rsidR="00CB5C57" w:rsidRPr="007D4C6F" w:rsidRDefault="00CB5C57" w:rsidP="000111DB">
      <w:pPr>
        <w:pStyle w:val="sargel2-ravbrera"/>
        <w:tabs>
          <w:tab w:val="clear" w:pos="1417"/>
          <w:tab w:val="clear" w:pos="2551"/>
          <w:tab w:val="clear" w:pos="3402"/>
          <w:tab w:val="clear" w:pos="4535"/>
          <w:tab w:val="clear" w:pos="5386"/>
          <w:tab w:val="clear" w:pos="6520"/>
          <w:tab w:val="clear" w:pos="7370"/>
          <w:tab w:val="right" w:pos="2834"/>
        </w:tabs>
        <w:ind w:left="1361" w:hanging="851"/>
        <w:rPr>
          <w:rStyle w:val="5-LTR15"/>
          <w:rFonts w:cs="Arial"/>
          <w:rtl/>
          <w:lang w:val="en-US"/>
        </w:rPr>
      </w:pPr>
      <w:r w:rsidRPr="00CB5C57">
        <w:rPr>
          <w:position w:val="-6"/>
          <w:sz w:val="20"/>
          <w:szCs w:val="20"/>
          <w:rtl/>
        </w:rPr>
        <w:t>2</w:t>
      </w:r>
      <w:r w:rsidRPr="00286F3B">
        <w:rPr>
          <w:sz w:val="32"/>
          <w:szCs w:val="32"/>
        </w:rPr>
        <w:sym w:font="Webdings" w:char="F063"/>
      </w:r>
      <w:r w:rsidRPr="001F73EE">
        <w:rPr>
          <w:rtl/>
        </w:rPr>
        <w:tab/>
      </w:r>
      <w:r w:rsidR="000111DB" w:rsidRPr="000C0D98">
        <w:rPr>
          <w:rFonts w:hint="cs"/>
          <w:rtl/>
        </w:rPr>
        <w:tab/>
      </w:r>
      <w:r w:rsidR="000111DB" w:rsidRPr="000111DB">
        <w:rPr>
          <w:rStyle w:val="LTR"/>
        </w:rPr>
        <w:t>y + 4x = 12</w:t>
      </w:r>
    </w:p>
    <w:p w:rsidR="00CB5C57" w:rsidRPr="007D4C6F" w:rsidRDefault="00CB5C57" w:rsidP="000111DB">
      <w:pPr>
        <w:pStyle w:val="sargel2-ravbrera"/>
        <w:tabs>
          <w:tab w:val="clear" w:pos="1417"/>
          <w:tab w:val="clear" w:pos="2551"/>
          <w:tab w:val="clear" w:pos="3402"/>
          <w:tab w:val="clear" w:pos="4535"/>
          <w:tab w:val="clear" w:pos="5386"/>
          <w:tab w:val="clear" w:pos="6520"/>
          <w:tab w:val="clear" w:pos="7370"/>
          <w:tab w:val="right" w:pos="2834"/>
        </w:tabs>
        <w:ind w:left="1361" w:hanging="851"/>
        <w:rPr>
          <w:rFonts w:cs="Arial"/>
          <w:rtl/>
        </w:rPr>
      </w:pPr>
      <w:r w:rsidRPr="00CB5C57">
        <w:rPr>
          <w:position w:val="-6"/>
          <w:sz w:val="20"/>
          <w:szCs w:val="20"/>
          <w:rtl/>
        </w:rPr>
        <w:t>3</w:t>
      </w:r>
      <w:r w:rsidRPr="00286F3B">
        <w:rPr>
          <w:sz w:val="32"/>
          <w:szCs w:val="32"/>
        </w:rPr>
        <w:sym w:font="Webdings" w:char="F063"/>
      </w:r>
      <w:r w:rsidRPr="001F73EE">
        <w:rPr>
          <w:rtl/>
        </w:rPr>
        <w:tab/>
      </w:r>
      <w:r w:rsidR="000111DB">
        <w:rPr>
          <w:rFonts w:hint="cs"/>
          <w:rtl/>
        </w:rPr>
        <w:tab/>
      </w:r>
      <w:r w:rsidR="000111DB" w:rsidRPr="000111DB">
        <w:rPr>
          <w:rStyle w:val="LTR"/>
        </w:rPr>
        <w:t>y = 4x + 8</w:t>
      </w:r>
    </w:p>
    <w:p w:rsidR="00CB5C57" w:rsidRPr="007D4C6F" w:rsidRDefault="00CB5C57" w:rsidP="000111DB">
      <w:pPr>
        <w:pStyle w:val="sargel2-ravbrera"/>
        <w:tabs>
          <w:tab w:val="clear" w:pos="1417"/>
          <w:tab w:val="clear" w:pos="2551"/>
          <w:tab w:val="clear" w:pos="3402"/>
          <w:tab w:val="clear" w:pos="4535"/>
          <w:tab w:val="clear" w:pos="5386"/>
          <w:tab w:val="clear" w:pos="6520"/>
          <w:tab w:val="clear" w:pos="7370"/>
          <w:tab w:val="right" w:pos="2834"/>
        </w:tabs>
        <w:ind w:left="1361" w:hanging="851"/>
        <w:rPr>
          <w:rFonts w:cs="Arial"/>
          <w:rtl/>
        </w:rPr>
      </w:pPr>
      <w:r w:rsidRPr="00CB5C57">
        <w:rPr>
          <w:position w:val="-6"/>
          <w:sz w:val="20"/>
          <w:szCs w:val="20"/>
          <w:rtl/>
        </w:rPr>
        <w:t>4</w:t>
      </w:r>
      <w:r w:rsidRPr="00286F3B">
        <w:rPr>
          <w:sz w:val="32"/>
          <w:szCs w:val="32"/>
        </w:rPr>
        <w:sym w:font="Webdings" w:char="F063"/>
      </w:r>
      <w:r w:rsidR="000111DB">
        <w:rPr>
          <w:rFonts w:hint="cs"/>
          <w:rtl/>
        </w:rPr>
        <w:tab/>
      </w:r>
      <w:r w:rsidRPr="001F73EE">
        <w:rPr>
          <w:rtl/>
        </w:rPr>
        <w:tab/>
      </w:r>
      <w:r w:rsidR="000111DB" w:rsidRPr="000111DB">
        <w:rPr>
          <w:rStyle w:val="LTR"/>
        </w:rPr>
        <w:t>y = 4x – 8</w:t>
      </w:r>
    </w:p>
    <w:p w:rsidR="00317201" w:rsidRDefault="00317201">
      <w:pPr>
        <w:pStyle w:val="Sargel1"/>
        <w:rPr>
          <w:rtl/>
        </w:rPr>
      </w:pPr>
    </w:p>
    <w:p w:rsidR="00317201" w:rsidRDefault="00317201" w:rsidP="006F52A2">
      <w:pPr>
        <w:pStyle w:val="Sargel2"/>
        <w:rPr>
          <w:rtl/>
        </w:rPr>
      </w:pPr>
      <w:r w:rsidRPr="000111DB">
        <w:rPr>
          <w:rtl/>
        </w:rPr>
        <w:tab/>
      </w:r>
      <w:r w:rsidR="006F52A2" w:rsidRPr="002977C2">
        <w:rPr>
          <w:rStyle w:val="geezapro"/>
          <w:rFonts w:cs="Simplified Arabic"/>
          <w:rtl/>
        </w:rPr>
        <w:t>اشرَحْ سبب اختيارك.</w:t>
      </w:r>
    </w:p>
    <w:p w:rsidR="000111DB" w:rsidRDefault="000111DB" w:rsidP="000111DB">
      <w:pPr>
        <w:pStyle w:val="Sargel1"/>
        <w:tabs>
          <w:tab w:val="left" w:pos="8788"/>
        </w:tabs>
        <w:spacing w:line="600" w:lineRule="atLeast"/>
        <w:ind w:left="510"/>
        <w:rPr>
          <w:rStyle w:val="DavidMFORegular"/>
          <w:rFonts w:cs="David"/>
          <w:rtl/>
        </w:rPr>
      </w:pPr>
      <w:r w:rsidRPr="00481121">
        <w:rPr>
          <w:rStyle w:val="underline-30gray"/>
          <w:rFonts w:cs="Times New Roman" w:hint="cs"/>
          <w:sz w:val="20"/>
          <w:szCs w:val="20"/>
          <w:u w:val="single" w:color="A6A6A6"/>
          <w:rtl/>
        </w:rPr>
        <w:tab/>
      </w:r>
    </w:p>
    <w:p w:rsidR="000111DB" w:rsidRDefault="000111DB" w:rsidP="000111DB">
      <w:pPr>
        <w:pStyle w:val="Sargel1"/>
        <w:tabs>
          <w:tab w:val="left" w:pos="8788"/>
        </w:tabs>
        <w:spacing w:line="600" w:lineRule="atLeast"/>
        <w:ind w:left="510"/>
        <w:rPr>
          <w:rStyle w:val="DavidMFORegular"/>
          <w:rFonts w:cs="David"/>
          <w:rtl/>
        </w:rPr>
      </w:pPr>
      <w:r w:rsidRPr="00481121">
        <w:rPr>
          <w:rStyle w:val="underline-30gray"/>
          <w:rFonts w:cs="Times New Roman" w:hint="cs"/>
          <w:sz w:val="20"/>
          <w:szCs w:val="20"/>
          <w:u w:val="single" w:color="A6A6A6"/>
          <w:rtl/>
        </w:rPr>
        <w:tab/>
      </w:r>
    </w:p>
    <w:p w:rsidR="000111DB" w:rsidRDefault="000111DB">
      <w:pPr>
        <w:pStyle w:val="Sargel2"/>
        <w:rPr>
          <w:rStyle w:val="DavidMFORegular"/>
          <w:rFonts w:cs="Times New Roman"/>
          <w:rtl/>
          <w:lang w:bidi="he-IL"/>
        </w:rPr>
      </w:pPr>
    </w:p>
    <w:p w:rsidR="006F52A2" w:rsidRPr="002977C2" w:rsidRDefault="004C4907" w:rsidP="006F52A2">
      <w:pPr>
        <w:pStyle w:val="AR-Sargel2"/>
        <w:rPr>
          <w:rStyle w:val="DavidMFORegular"/>
          <w:rFonts w:cs="Simplified Arabic"/>
          <w:rtl/>
        </w:rPr>
      </w:pPr>
      <w:r>
        <w:rPr>
          <w:rStyle w:val="geezapro"/>
          <w:rFonts w:cs="Simplified Arabic"/>
          <w:rtl/>
        </w:rPr>
        <w:t>ب.</w:t>
      </w:r>
      <w:r>
        <w:rPr>
          <w:rStyle w:val="geezapro"/>
          <w:rFonts w:cs="Simplified Arabic"/>
          <w:rtl/>
        </w:rPr>
        <w:tab/>
        <w:t>اكتُبْ مثال</w:t>
      </w:r>
      <w:r w:rsidR="006F52A2" w:rsidRPr="002977C2">
        <w:rPr>
          <w:rStyle w:val="geezapro"/>
          <w:rFonts w:cs="Simplified Arabic"/>
          <w:rtl/>
        </w:rPr>
        <w:t>ا</w:t>
      </w:r>
      <w:r>
        <w:rPr>
          <w:rStyle w:val="geezapro"/>
          <w:rFonts w:asciiTheme="minorHAnsi" w:cs="Simplified Arabic" w:hint="cs"/>
          <w:rtl/>
          <w:lang w:bidi="ar-JO"/>
        </w:rPr>
        <w:t>ً</w:t>
      </w:r>
      <w:r w:rsidR="006F52A2" w:rsidRPr="002977C2">
        <w:rPr>
          <w:rStyle w:val="geezapro"/>
          <w:rFonts w:cs="Simplified Arabic"/>
          <w:rtl/>
        </w:rPr>
        <w:t xml:space="preserve"> لدالّة خطّيّة </w:t>
      </w:r>
      <w:r w:rsidR="006F52A2" w:rsidRPr="002977C2">
        <w:rPr>
          <w:rStyle w:val="Geezabold"/>
          <w:rFonts w:cs="Simplified Arabic"/>
          <w:rtl/>
        </w:rPr>
        <w:t>تصاعُديّة</w:t>
      </w:r>
      <w:r w:rsidR="006F52A2" w:rsidRPr="002977C2">
        <w:rPr>
          <w:rStyle w:val="geezapro"/>
          <w:rFonts w:cs="Simplified Arabic"/>
          <w:rtl/>
        </w:rPr>
        <w:t xml:space="preserve"> تمرّ في نقطة تقاطُع الدالّة </w:t>
      </w:r>
      <w:r w:rsidR="006F52A2" w:rsidRPr="00E86702">
        <w:rPr>
          <w:rStyle w:val="5-LTR15"/>
          <w:rFonts w:ascii="Times New Roman" w:hAnsi="Times New Roman" w:cs="Times New Roman"/>
        </w:rPr>
        <w:t>y = – 4x + 8</w:t>
      </w:r>
      <w:r w:rsidR="006F52A2" w:rsidRPr="002977C2">
        <w:rPr>
          <w:rStyle w:val="DavidMFORegular"/>
          <w:rFonts w:cs="Simplified Arabic" w:hint="cs"/>
          <w:rtl/>
        </w:rPr>
        <w:t xml:space="preserve"> </w:t>
      </w:r>
      <w:r w:rsidR="006F52A2" w:rsidRPr="002977C2">
        <w:rPr>
          <w:rStyle w:val="DavidMFORegular"/>
          <w:rFonts w:cs="Simplified Arabic"/>
          <w:rtl/>
        </w:rPr>
        <w:br/>
      </w:r>
      <w:r w:rsidR="006F52A2" w:rsidRPr="002977C2">
        <w:rPr>
          <w:rStyle w:val="geezapro"/>
          <w:rFonts w:cs="Simplified Arabic"/>
          <w:rtl/>
        </w:rPr>
        <w:t xml:space="preserve">مع محور </w:t>
      </w:r>
      <w:r w:rsidR="006F52A2" w:rsidRPr="00E86702">
        <w:rPr>
          <w:rStyle w:val="5-LTR15"/>
          <w:rFonts w:ascii="Times New Roman" w:hAnsi="Times New Roman" w:cs="Times New Roman"/>
        </w:rPr>
        <w:t>y</w:t>
      </w:r>
      <w:r w:rsidR="006F52A2" w:rsidRPr="002977C2">
        <w:rPr>
          <w:rStyle w:val="geezapro"/>
          <w:rFonts w:cs="Simplified Arabic"/>
          <w:rtl/>
        </w:rPr>
        <w:t>.</w:t>
      </w:r>
      <w:r w:rsidR="006F52A2" w:rsidRPr="002977C2">
        <w:rPr>
          <w:rStyle w:val="DavidMFORegular"/>
          <w:rFonts w:cs="Simplified Arabic" w:hint="cs"/>
          <w:rtl/>
        </w:rPr>
        <w:t xml:space="preserve"> </w:t>
      </w:r>
    </w:p>
    <w:p w:rsidR="00317201" w:rsidRDefault="00317201">
      <w:pPr>
        <w:pStyle w:val="Sargel2"/>
        <w:rPr>
          <w:rStyle w:val="DavidMFORegular"/>
          <w:rtl/>
        </w:rPr>
      </w:pPr>
    </w:p>
    <w:p w:rsidR="00317201" w:rsidRDefault="00317201">
      <w:pPr>
        <w:pStyle w:val="Sargel2"/>
        <w:rPr>
          <w:rStyle w:val="DavidMFORegular"/>
          <w:rtl/>
        </w:rPr>
      </w:pPr>
    </w:p>
    <w:p w:rsidR="00CB7D28" w:rsidRPr="00317201" w:rsidRDefault="00CB7D28" w:rsidP="00BF11CA">
      <w:pPr>
        <w:pStyle w:val="Sargel1"/>
        <w:ind w:left="510" w:hanging="510"/>
        <w:rPr>
          <w:rtl/>
        </w:rPr>
      </w:pPr>
      <w:r>
        <w:rPr>
          <w:rFonts w:hint="cs"/>
          <w:rtl/>
        </w:rPr>
        <w:tab/>
      </w:r>
      <w:r w:rsidR="00BF11CA" w:rsidRPr="009930ED">
        <w:rPr>
          <w:rStyle w:val="geezapro"/>
          <w:rFonts w:cs="Simplified Arabic"/>
          <w:rtl/>
        </w:rPr>
        <w:t>الجواب</w:t>
      </w:r>
      <w:r w:rsidRPr="00BF11CA">
        <w:rPr>
          <w:rFonts w:cs="Simplified Arabic" w:hint="cs"/>
          <w:rtl/>
        </w:rPr>
        <w:t>:</w:t>
      </w:r>
      <w:r>
        <w:rPr>
          <w:rFonts w:hint="cs"/>
          <w:rtl/>
        </w:rPr>
        <w:t xml:space="preserve"> </w:t>
      </w:r>
      <w:r w:rsidRPr="00317201">
        <w:rPr>
          <w:rStyle w:val="underline-30gray"/>
          <w:rFonts w:hint="cs"/>
          <w:u w:color="D9D9D9" w:themeColor="background1" w:themeShade="D9"/>
          <w:rtl/>
        </w:rPr>
        <w:t xml:space="preserve">                           </w:t>
      </w:r>
      <w:r w:rsidRPr="00317201">
        <w:rPr>
          <w:rStyle w:val="underline-30gray"/>
          <w:rFonts w:hint="cs"/>
          <w:u w:val="none"/>
          <w:rtl/>
        </w:rPr>
        <w:t xml:space="preserve"> </w:t>
      </w:r>
      <w:r>
        <w:rPr>
          <w:rStyle w:val="5-LTR15"/>
          <w:rFonts w:asciiTheme="minorHAnsi" w:hAnsiTheme="minorHAnsi" w:cs="David"/>
          <w:lang w:val="en-US"/>
        </w:rPr>
        <w:t xml:space="preserve"> </w:t>
      </w:r>
      <w:r w:rsidRPr="00E86702">
        <w:rPr>
          <w:rStyle w:val="5-LTR15"/>
          <w:rFonts w:ascii="Times New Roman" w:hAnsi="Times New Roman" w:cs="Times New Roman"/>
          <w:lang w:val="en-US"/>
        </w:rPr>
        <w:t>y =</w:t>
      </w:r>
      <w:r w:rsidRPr="00317201">
        <w:rPr>
          <w:rStyle w:val="5-LTR15"/>
          <w:rFonts w:ascii="David" w:hAnsi="David" w:cs="David"/>
          <w:lang w:val="en-US"/>
        </w:rPr>
        <w:t xml:space="preserve"> </w:t>
      </w:r>
    </w:p>
    <w:p w:rsidR="00317201" w:rsidRDefault="00317201">
      <w:pPr>
        <w:pStyle w:val="Sheela"/>
        <w:rPr>
          <w:rtl/>
        </w:rPr>
      </w:pPr>
    </w:p>
    <w:p w:rsidR="00CB5C57" w:rsidRDefault="00CB5C57">
      <w:pPr>
        <w:bidi w:val="0"/>
        <w:spacing w:after="0" w:line="240" w:lineRule="auto"/>
        <w:rPr>
          <w:rFonts w:ascii="DavidMFOBold" w:hAnsi="DavidMFOBold" w:cs="Times New Roman"/>
          <w:b/>
          <w:bCs/>
          <w:color w:val="000000"/>
          <w:sz w:val="30"/>
          <w:szCs w:val="30"/>
          <w:rtl/>
        </w:rPr>
      </w:pPr>
      <w:r>
        <w:rPr>
          <w:rFonts w:cs="Times New Roman"/>
          <w:rtl/>
        </w:rPr>
        <w:br w:type="page"/>
      </w:r>
    </w:p>
    <w:p w:rsidR="00317201" w:rsidRPr="00CB7D28" w:rsidRDefault="00BF11CA" w:rsidP="00CB7D28">
      <w:pPr>
        <w:pStyle w:val="Sheela"/>
        <w:rPr>
          <w:rtl/>
        </w:rPr>
      </w:pPr>
      <w:r w:rsidRPr="009930ED">
        <w:rPr>
          <w:rStyle w:val="Geezabold"/>
          <w:rFonts w:cs="Simplified Arabic"/>
          <w:b/>
          <w:bCs/>
          <w:rtl/>
        </w:rPr>
        <w:lastRenderedPageBreak/>
        <w:t>السؤال</w:t>
      </w:r>
      <w:r w:rsidRPr="009930ED">
        <w:rPr>
          <w:rFonts w:cs="Simplified Arabic"/>
          <w:rtl/>
        </w:rPr>
        <w:t xml:space="preserve"> </w:t>
      </w:r>
      <w:r w:rsidR="00317201" w:rsidRPr="00CB7D28">
        <w:rPr>
          <w:rFonts w:hint="cs"/>
          <w:rtl/>
        </w:rPr>
        <w:t xml:space="preserve">14 </w:t>
      </w:r>
    </w:p>
    <w:p w:rsidR="006F52A2" w:rsidRPr="002977C2" w:rsidRDefault="006F52A2" w:rsidP="006F52A2">
      <w:pPr>
        <w:pStyle w:val="Sargel1"/>
        <w:rPr>
          <w:rStyle w:val="geezapro"/>
          <w:rFonts w:cs="Simplified Arabic"/>
          <w:rtl/>
        </w:rPr>
      </w:pPr>
      <w:r w:rsidRPr="002977C2">
        <w:rPr>
          <w:rStyle w:val="geezapro"/>
          <w:rFonts w:cs="Simplified Arabic"/>
          <w:rtl/>
        </w:rPr>
        <w:t xml:space="preserve">سَبَحَت نجوى في بركة سباحة كلّ يوم على مدار خمسة أيّام. </w:t>
      </w:r>
    </w:p>
    <w:p w:rsidR="006F52A2" w:rsidRPr="002977C2" w:rsidRDefault="006F52A2" w:rsidP="006F52A2">
      <w:pPr>
        <w:pStyle w:val="Sargel1"/>
        <w:rPr>
          <w:rFonts w:cs="Simplified Arabic"/>
          <w:rtl/>
        </w:rPr>
      </w:pPr>
      <w:r w:rsidRPr="002977C2">
        <w:rPr>
          <w:rStyle w:val="geezapro"/>
          <w:rFonts w:cs="Simplified Arabic"/>
          <w:rtl/>
        </w:rPr>
        <w:t xml:space="preserve">معدّل ما سَبَحَتْهُ هو </w:t>
      </w:r>
      <w:r w:rsidRPr="00E86702">
        <w:rPr>
          <w:rStyle w:val="5-LTR15"/>
          <w:rFonts w:ascii="Times New Roman" w:hAnsi="Times New Roman" w:cs="Times New Roman"/>
        </w:rPr>
        <w:t>200</w:t>
      </w:r>
      <w:r w:rsidRPr="002977C2">
        <w:rPr>
          <w:rStyle w:val="geezapro"/>
          <w:rFonts w:cs="Simplified Arabic"/>
          <w:rtl/>
        </w:rPr>
        <w:t xml:space="preserve"> متر في اليوم الواحد.</w:t>
      </w:r>
    </w:p>
    <w:p w:rsidR="006F52A2" w:rsidRPr="002977C2" w:rsidRDefault="006F52A2" w:rsidP="006F52A2">
      <w:pPr>
        <w:pStyle w:val="Sargel1"/>
        <w:rPr>
          <w:rFonts w:cs="Simplified Arabic"/>
          <w:rtl/>
        </w:rPr>
      </w:pPr>
      <w:r w:rsidRPr="002977C2">
        <w:rPr>
          <w:rStyle w:val="geezapro"/>
          <w:rFonts w:cs="Simplified Arabic"/>
          <w:rtl/>
        </w:rPr>
        <w:t xml:space="preserve">في كلّ يوم من الأيّام الثلاثة الأولى سَبَحَت أكثر من </w:t>
      </w:r>
      <w:r w:rsidRPr="00E86702">
        <w:rPr>
          <w:rStyle w:val="5-LTR15"/>
          <w:rFonts w:ascii="Times New Roman" w:hAnsi="Times New Roman" w:cs="Times New Roman"/>
        </w:rPr>
        <w:t>200</w:t>
      </w:r>
      <w:r w:rsidRPr="002977C2">
        <w:rPr>
          <w:rStyle w:val="geezapro"/>
          <w:rFonts w:cs="Simplified Arabic"/>
          <w:rtl/>
        </w:rPr>
        <w:t xml:space="preserve"> متر.</w:t>
      </w:r>
    </w:p>
    <w:p w:rsidR="006F52A2" w:rsidRPr="002977C2" w:rsidRDefault="006F52A2" w:rsidP="006F52A2">
      <w:pPr>
        <w:pStyle w:val="AR-Sargel2"/>
        <w:spacing w:before="397"/>
        <w:rPr>
          <w:rFonts w:cs="Simplified Arabic"/>
          <w:rtl/>
        </w:rPr>
      </w:pPr>
      <w:r w:rsidRPr="002977C2">
        <w:rPr>
          <w:rFonts w:cs="Simplified Arabic"/>
          <w:rtl/>
        </w:rPr>
        <w:t>أ.</w:t>
      </w:r>
      <w:r w:rsidRPr="002977C2">
        <w:rPr>
          <w:rFonts w:cs="Simplified Arabic"/>
          <w:rtl/>
        </w:rPr>
        <w:tab/>
        <w:t xml:space="preserve">هل من الممكن أن تكون نجوى قد سبحت </w:t>
      </w:r>
      <w:r w:rsidRPr="00E86702">
        <w:rPr>
          <w:rStyle w:val="5-LTR15"/>
          <w:rFonts w:ascii="Times New Roman" w:hAnsi="Times New Roman" w:cs="Times New Roman"/>
        </w:rPr>
        <w:t>300</w:t>
      </w:r>
      <w:r w:rsidRPr="002977C2">
        <w:rPr>
          <w:rFonts w:cs="Simplified Arabic"/>
          <w:rtl/>
        </w:rPr>
        <w:t xml:space="preserve"> متر في اليوم الخامس؟</w:t>
      </w:r>
    </w:p>
    <w:p w:rsidR="00CB7D28" w:rsidRPr="00CB7D28" w:rsidRDefault="00CB7D28" w:rsidP="00CB7D28">
      <w:pPr>
        <w:pStyle w:val="Sargel2"/>
        <w:rPr>
          <w:rtl/>
          <w:lang w:bidi="ar-YE"/>
        </w:rPr>
      </w:pPr>
    </w:p>
    <w:p w:rsidR="00CB5C57" w:rsidRPr="00C21516" w:rsidRDefault="00CB5C57" w:rsidP="006F52A2">
      <w:pPr>
        <w:pStyle w:val="sargel2-ravbrera"/>
        <w:ind w:left="1361" w:hanging="851"/>
        <w:rPr>
          <w:rFonts w:cs="Arial"/>
          <w:rtl/>
        </w:rPr>
      </w:pPr>
      <w:r w:rsidRPr="00CB5C57">
        <w:rPr>
          <w:position w:val="-6"/>
          <w:sz w:val="20"/>
          <w:szCs w:val="20"/>
          <w:rtl/>
        </w:rPr>
        <w:t>1</w:t>
      </w:r>
      <w:r w:rsidRPr="00286F3B">
        <w:rPr>
          <w:sz w:val="32"/>
          <w:szCs w:val="32"/>
        </w:rPr>
        <w:sym w:font="Webdings" w:char="F063"/>
      </w:r>
      <w:r>
        <w:rPr>
          <w:rFonts w:hint="cs"/>
          <w:rtl/>
        </w:rPr>
        <w:tab/>
      </w:r>
      <w:r w:rsidR="006F52A2" w:rsidRPr="002977C2">
        <w:rPr>
          <w:rStyle w:val="geezapro"/>
          <w:rFonts w:cs="Simplified Arabic"/>
          <w:rtl/>
        </w:rPr>
        <w:t>نعم</w:t>
      </w:r>
    </w:p>
    <w:p w:rsidR="00CB5C57" w:rsidRPr="007D4C6F" w:rsidRDefault="00CB5C57" w:rsidP="006F52A2">
      <w:pPr>
        <w:pStyle w:val="sargel2-ravbrera"/>
        <w:ind w:left="1361" w:hanging="851"/>
        <w:rPr>
          <w:rStyle w:val="5-LTR15"/>
          <w:rFonts w:cs="Arial"/>
          <w:rtl/>
          <w:lang w:val="en-US"/>
        </w:rPr>
      </w:pPr>
      <w:r w:rsidRPr="00CB5C57">
        <w:rPr>
          <w:position w:val="-6"/>
          <w:sz w:val="20"/>
          <w:szCs w:val="20"/>
          <w:rtl/>
        </w:rPr>
        <w:t>2</w:t>
      </w:r>
      <w:r w:rsidRPr="00286F3B">
        <w:rPr>
          <w:sz w:val="32"/>
          <w:szCs w:val="32"/>
        </w:rPr>
        <w:sym w:font="Webdings" w:char="F063"/>
      </w:r>
      <w:r w:rsidRPr="001F73EE">
        <w:rPr>
          <w:rtl/>
        </w:rPr>
        <w:tab/>
      </w:r>
      <w:r w:rsidR="006F52A2" w:rsidRPr="002977C2">
        <w:rPr>
          <w:rStyle w:val="geezapro"/>
          <w:rFonts w:cs="Simplified Arabic"/>
          <w:rtl/>
        </w:rPr>
        <w:t>لا</w:t>
      </w:r>
    </w:p>
    <w:p w:rsidR="00317201" w:rsidRDefault="00317201">
      <w:pPr>
        <w:pStyle w:val="sargel3"/>
        <w:rPr>
          <w:rStyle w:val="DavidMFObold"/>
          <w:rtl/>
        </w:rPr>
      </w:pPr>
    </w:p>
    <w:p w:rsidR="006F52A2" w:rsidRPr="002977C2" w:rsidRDefault="006F52A2" w:rsidP="004C4907">
      <w:pPr>
        <w:pStyle w:val="AR-Sargel2"/>
        <w:rPr>
          <w:rFonts w:cs="Simplified Arabic"/>
          <w:rtl/>
        </w:rPr>
      </w:pPr>
      <w:r w:rsidRPr="002977C2">
        <w:rPr>
          <w:rStyle w:val="Geezabold"/>
          <w:rFonts w:cs="Simplified Arabic"/>
          <w:rtl/>
        </w:rPr>
        <w:tab/>
        <w:t>إنْ كان الجواب نعم</w:t>
      </w:r>
      <w:r w:rsidRPr="002977C2">
        <w:rPr>
          <w:rStyle w:val="geezapro"/>
          <w:rFonts w:cs="Simplified Arabic"/>
          <w:rtl/>
        </w:rPr>
        <w:t xml:space="preserve">، </w:t>
      </w:r>
      <w:r w:rsidRPr="002977C2">
        <w:rPr>
          <w:rFonts w:cs="Simplified Arabic"/>
          <w:rtl/>
        </w:rPr>
        <w:t>فاكتُبْ مثالا</w:t>
      </w:r>
      <w:r w:rsidR="004C4907">
        <w:rPr>
          <w:rFonts w:cs="Simplified Arabic" w:hint="cs"/>
          <w:rtl/>
        </w:rPr>
        <w:t>ً</w:t>
      </w:r>
      <w:r w:rsidRPr="002977C2">
        <w:rPr>
          <w:rFonts w:cs="Simplified Arabic"/>
          <w:rtl/>
        </w:rPr>
        <w:t xml:space="preserve"> للمسافات التي سبحتها نجوى في كلّ واحد من الأيّام.</w:t>
      </w:r>
    </w:p>
    <w:p w:rsidR="006F52A2" w:rsidRPr="002977C2" w:rsidRDefault="006F52A2" w:rsidP="006F52A2">
      <w:pPr>
        <w:pStyle w:val="AR-sargel3"/>
        <w:tabs>
          <w:tab w:val="clear" w:pos="1020"/>
          <w:tab w:val="left" w:pos="2320"/>
        </w:tabs>
        <w:rPr>
          <w:rStyle w:val="DavidMFORegular"/>
          <w:rFonts w:cs="Simplified Arabic"/>
          <w:rtl/>
        </w:rPr>
      </w:pPr>
      <w:r w:rsidRPr="002977C2">
        <w:rPr>
          <w:rFonts w:cs="Simplified Arabic"/>
          <w:rtl/>
        </w:rPr>
        <w:t>في اليوم الأوّل:</w:t>
      </w:r>
      <w:r w:rsidRPr="002977C2">
        <w:rPr>
          <w:rFonts w:cs="Simplified Arabic"/>
          <w:rtl/>
        </w:rPr>
        <w:tab/>
      </w:r>
      <w:r w:rsidRPr="00317201">
        <w:rPr>
          <w:rStyle w:val="underline-30gray"/>
          <w:rFonts w:hint="cs"/>
          <w:u w:color="D9D9D9" w:themeColor="background1" w:themeShade="D9"/>
          <w:rtl/>
        </w:rPr>
        <w:t xml:space="preserve">               </w:t>
      </w:r>
      <w:r w:rsidRPr="00CB7D28">
        <w:rPr>
          <w:rStyle w:val="DavidMFORegular"/>
          <w:rFonts w:cs="David" w:hint="cs"/>
          <w:rtl/>
          <w:lang w:bidi="he-IL"/>
        </w:rPr>
        <w:t xml:space="preserve"> </w:t>
      </w:r>
      <w:r w:rsidRPr="002977C2">
        <w:rPr>
          <w:rStyle w:val="geezapro"/>
          <w:rFonts w:cs="Simplified Arabic"/>
          <w:rtl/>
        </w:rPr>
        <w:t>متر</w:t>
      </w:r>
    </w:p>
    <w:p w:rsidR="006F52A2" w:rsidRPr="002977C2" w:rsidRDefault="006F52A2" w:rsidP="006F52A2">
      <w:pPr>
        <w:pStyle w:val="AR-sargel3"/>
        <w:tabs>
          <w:tab w:val="clear" w:pos="1020"/>
          <w:tab w:val="left" w:pos="2320"/>
        </w:tabs>
        <w:rPr>
          <w:rStyle w:val="DavidMFORegular"/>
          <w:rFonts w:cs="Simplified Arabic"/>
          <w:rtl/>
        </w:rPr>
      </w:pPr>
      <w:r w:rsidRPr="002977C2">
        <w:rPr>
          <w:rFonts w:cs="Simplified Arabic"/>
          <w:rtl/>
        </w:rPr>
        <w:t>في اليوم الثاني:</w:t>
      </w:r>
      <w:r w:rsidRPr="002977C2">
        <w:rPr>
          <w:rFonts w:cs="Simplified Arabic"/>
          <w:rtl/>
        </w:rPr>
        <w:tab/>
      </w:r>
      <w:r w:rsidRPr="00317201">
        <w:rPr>
          <w:rStyle w:val="underline-30gray"/>
          <w:rFonts w:hint="cs"/>
          <w:u w:color="D9D9D9" w:themeColor="background1" w:themeShade="D9"/>
          <w:rtl/>
        </w:rPr>
        <w:t xml:space="preserve">               </w:t>
      </w:r>
      <w:r w:rsidRPr="00CB7D28">
        <w:rPr>
          <w:rStyle w:val="DavidMFORegular"/>
          <w:rFonts w:cs="David" w:hint="cs"/>
          <w:rtl/>
          <w:lang w:bidi="he-IL"/>
        </w:rPr>
        <w:t xml:space="preserve"> </w:t>
      </w:r>
      <w:r w:rsidRPr="002977C2">
        <w:rPr>
          <w:rStyle w:val="geezapro"/>
          <w:rFonts w:cs="Simplified Arabic"/>
          <w:rtl/>
        </w:rPr>
        <w:t>متر</w:t>
      </w:r>
    </w:p>
    <w:p w:rsidR="006F52A2" w:rsidRPr="002977C2" w:rsidRDefault="006F52A2" w:rsidP="006F52A2">
      <w:pPr>
        <w:pStyle w:val="AR-sargel3"/>
        <w:tabs>
          <w:tab w:val="clear" w:pos="1020"/>
          <w:tab w:val="left" w:pos="2320"/>
        </w:tabs>
        <w:rPr>
          <w:rStyle w:val="DavidMFORegular"/>
          <w:rFonts w:cs="Simplified Arabic"/>
          <w:rtl/>
        </w:rPr>
      </w:pPr>
      <w:r w:rsidRPr="002977C2">
        <w:rPr>
          <w:rFonts w:cs="Simplified Arabic"/>
          <w:rtl/>
        </w:rPr>
        <w:t>في اليوم الثالث:</w:t>
      </w:r>
      <w:r w:rsidRPr="002977C2">
        <w:rPr>
          <w:rFonts w:cs="Simplified Arabic"/>
          <w:rtl/>
        </w:rPr>
        <w:tab/>
      </w:r>
      <w:r w:rsidRPr="00317201">
        <w:rPr>
          <w:rStyle w:val="underline-30gray"/>
          <w:rFonts w:hint="cs"/>
          <w:u w:color="D9D9D9" w:themeColor="background1" w:themeShade="D9"/>
          <w:rtl/>
        </w:rPr>
        <w:t xml:space="preserve">               </w:t>
      </w:r>
      <w:r w:rsidRPr="00CB7D28">
        <w:rPr>
          <w:rStyle w:val="DavidMFORegular"/>
          <w:rFonts w:cs="David" w:hint="cs"/>
          <w:rtl/>
          <w:lang w:bidi="he-IL"/>
        </w:rPr>
        <w:t xml:space="preserve"> </w:t>
      </w:r>
      <w:r w:rsidRPr="002977C2">
        <w:rPr>
          <w:rStyle w:val="geezapro"/>
          <w:rFonts w:cs="Simplified Arabic"/>
          <w:rtl/>
        </w:rPr>
        <w:t>متر</w:t>
      </w:r>
    </w:p>
    <w:p w:rsidR="006F52A2" w:rsidRPr="002977C2" w:rsidRDefault="006F52A2" w:rsidP="006F52A2">
      <w:pPr>
        <w:pStyle w:val="AR-sargel3"/>
        <w:tabs>
          <w:tab w:val="clear" w:pos="1020"/>
          <w:tab w:val="left" w:pos="2320"/>
        </w:tabs>
        <w:rPr>
          <w:rStyle w:val="DavidMFORegular"/>
          <w:rFonts w:cs="Simplified Arabic"/>
          <w:rtl/>
        </w:rPr>
      </w:pPr>
      <w:r w:rsidRPr="002977C2">
        <w:rPr>
          <w:rFonts w:cs="Simplified Arabic"/>
          <w:rtl/>
        </w:rPr>
        <w:t>في اليوم الرابع:</w:t>
      </w:r>
      <w:r w:rsidRPr="002977C2">
        <w:rPr>
          <w:rFonts w:cs="Simplified Arabic"/>
          <w:rtl/>
        </w:rPr>
        <w:tab/>
      </w:r>
      <w:r w:rsidRPr="00317201">
        <w:rPr>
          <w:rStyle w:val="underline-30gray"/>
          <w:rFonts w:hint="cs"/>
          <w:u w:color="D9D9D9" w:themeColor="background1" w:themeShade="D9"/>
          <w:rtl/>
        </w:rPr>
        <w:t xml:space="preserve">               </w:t>
      </w:r>
      <w:r w:rsidRPr="00CB7D28">
        <w:rPr>
          <w:rStyle w:val="DavidMFORegular"/>
          <w:rFonts w:cs="David" w:hint="cs"/>
          <w:rtl/>
          <w:lang w:bidi="he-IL"/>
        </w:rPr>
        <w:t xml:space="preserve"> </w:t>
      </w:r>
      <w:r w:rsidRPr="002977C2">
        <w:rPr>
          <w:rStyle w:val="geezapro"/>
          <w:rFonts w:cs="Simplified Arabic"/>
          <w:rtl/>
        </w:rPr>
        <w:t>متر</w:t>
      </w:r>
    </w:p>
    <w:p w:rsidR="006F52A2" w:rsidRPr="002977C2" w:rsidRDefault="006F52A2" w:rsidP="006F52A2">
      <w:pPr>
        <w:pStyle w:val="AR-sargel3"/>
        <w:tabs>
          <w:tab w:val="clear" w:pos="1020"/>
          <w:tab w:val="left" w:pos="2320"/>
        </w:tabs>
        <w:rPr>
          <w:rStyle w:val="5-LTR15"/>
          <w:rFonts w:cs="Simplified Arabic"/>
        </w:rPr>
      </w:pPr>
      <w:r w:rsidRPr="002977C2">
        <w:rPr>
          <w:rFonts w:cs="Simplified Arabic"/>
          <w:rtl/>
        </w:rPr>
        <w:t>في اليوم الخامس:</w:t>
      </w:r>
      <w:r w:rsidRPr="002977C2">
        <w:rPr>
          <w:rFonts w:cs="Simplified Arabic"/>
          <w:rtl/>
        </w:rPr>
        <w:tab/>
      </w:r>
      <w:r w:rsidRPr="00317201">
        <w:rPr>
          <w:rStyle w:val="underline-30gray"/>
          <w:rFonts w:hint="cs"/>
          <w:u w:color="D9D9D9" w:themeColor="background1" w:themeShade="D9"/>
          <w:rtl/>
        </w:rPr>
        <w:t xml:space="preserve">               </w:t>
      </w:r>
      <w:r w:rsidRPr="00CB7D28">
        <w:rPr>
          <w:rStyle w:val="DavidMFORegular"/>
          <w:rFonts w:cs="David" w:hint="cs"/>
          <w:rtl/>
          <w:lang w:bidi="he-IL"/>
        </w:rPr>
        <w:t xml:space="preserve"> </w:t>
      </w:r>
      <w:r w:rsidRPr="002977C2">
        <w:rPr>
          <w:rStyle w:val="geezapro"/>
          <w:rFonts w:cs="Simplified Arabic"/>
          <w:rtl/>
        </w:rPr>
        <w:t>متر</w:t>
      </w:r>
    </w:p>
    <w:p w:rsidR="006F52A2" w:rsidRDefault="006F52A2" w:rsidP="00CB7D28">
      <w:pPr>
        <w:pStyle w:val="Sargel2"/>
        <w:rPr>
          <w:rStyle w:val="DavidMFObold"/>
          <w:rFonts w:ascii="DavidMFO" w:hAnsi="DavidMFO" w:cs="David"/>
          <w:b w:val="0"/>
          <w:bCs w:val="0"/>
          <w:rtl/>
          <w:lang w:bidi="he-IL"/>
        </w:rPr>
      </w:pPr>
    </w:p>
    <w:p w:rsidR="00317201" w:rsidRDefault="00CB7D28" w:rsidP="006F52A2">
      <w:pPr>
        <w:pStyle w:val="Sargel2"/>
        <w:rPr>
          <w:rtl/>
        </w:rPr>
      </w:pPr>
      <w:r>
        <w:rPr>
          <w:rStyle w:val="DavidMFObold"/>
          <w:rFonts w:ascii="DavidMFO" w:hAnsi="DavidMFO" w:cs="David" w:hint="cs"/>
          <w:b w:val="0"/>
          <w:bCs w:val="0"/>
          <w:rtl/>
          <w:lang w:bidi="he-IL"/>
        </w:rPr>
        <w:tab/>
      </w:r>
      <w:r w:rsidR="006F52A2" w:rsidRPr="002977C2">
        <w:rPr>
          <w:rStyle w:val="Geezabold"/>
          <w:rFonts w:cs="Simplified Arabic"/>
          <w:rtl/>
        </w:rPr>
        <w:t>إنْ كان الجواب لا</w:t>
      </w:r>
      <w:r w:rsidR="006F52A2" w:rsidRPr="002977C2">
        <w:rPr>
          <w:rStyle w:val="geezapro"/>
          <w:rFonts w:cs="Simplified Arabic"/>
          <w:rtl/>
        </w:rPr>
        <w:t xml:space="preserve">، </w:t>
      </w:r>
      <w:r w:rsidR="006F52A2" w:rsidRPr="002977C2">
        <w:rPr>
          <w:rFonts w:cs="Simplified Arabic"/>
          <w:rtl/>
          <w:lang w:bidi="ar-JO"/>
        </w:rPr>
        <w:t>فاشرَحْ</w:t>
      </w:r>
      <w:r w:rsidR="006F52A2" w:rsidRPr="002977C2">
        <w:rPr>
          <w:rFonts w:cs="Simplified Arabic"/>
          <w:rtl/>
        </w:rPr>
        <w:t xml:space="preserve"> </w:t>
      </w:r>
      <w:r w:rsidR="006F52A2" w:rsidRPr="002977C2">
        <w:rPr>
          <w:rFonts w:cs="Simplified Arabic"/>
          <w:rtl/>
          <w:lang w:bidi="ar-JO"/>
        </w:rPr>
        <w:t>لماذا</w:t>
      </w:r>
      <w:r w:rsidR="006F52A2" w:rsidRPr="002977C2">
        <w:rPr>
          <w:rFonts w:cs="Simplified Arabic"/>
          <w:rtl/>
        </w:rPr>
        <w:t>.</w:t>
      </w:r>
    </w:p>
    <w:p w:rsidR="00CB7D28" w:rsidRDefault="00CB7D28" w:rsidP="00CB7D28">
      <w:pPr>
        <w:pStyle w:val="Sargel1"/>
        <w:tabs>
          <w:tab w:val="left" w:pos="8788"/>
        </w:tabs>
        <w:spacing w:line="600" w:lineRule="atLeast"/>
        <w:ind w:left="510"/>
        <w:rPr>
          <w:rStyle w:val="DavidMFORegular"/>
          <w:rFonts w:cs="David"/>
          <w:rtl/>
        </w:rPr>
      </w:pPr>
      <w:r w:rsidRPr="00481121">
        <w:rPr>
          <w:rStyle w:val="underline-30gray"/>
          <w:rFonts w:cs="Times New Roman" w:hint="cs"/>
          <w:sz w:val="20"/>
          <w:szCs w:val="20"/>
          <w:u w:val="single" w:color="A6A6A6"/>
          <w:rtl/>
        </w:rPr>
        <w:tab/>
      </w:r>
    </w:p>
    <w:p w:rsidR="00CB7D28" w:rsidRDefault="00CB7D28" w:rsidP="00CB7D28">
      <w:pPr>
        <w:pStyle w:val="Sargel1"/>
        <w:tabs>
          <w:tab w:val="left" w:pos="8788"/>
        </w:tabs>
        <w:spacing w:line="600" w:lineRule="atLeast"/>
        <w:ind w:left="510"/>
        <w:rPr>
          <w:rStyle w:val="DavidMFORegular"/>
          <w:rFonts w:cs="David"/>
          <w:rtl/>
        </w:rPr>
      </w:pPr>
      <w:r w:rsidRPr="00481121">
        <w:rPr>
          <w:rStyle w:val="underline-30gray"/>
          <w:rFonts w:cs="Times New Roman" w:hint="cs"/>
          <w:sz w:val="20"/>
          <w:szCs w:val="20"/>
          <w:u w:val="single" w:color="A6A6A6"/>
          <w:rtl/>
        </w:rPr>
        <w:tab/>
      </w:r>
    </w:p>
    <w:p w:rsidR="00317201" w:rsidRDefault="00317201">
      <w:pPr>
        <w:pStyle w:val="Sargel2"/>
        <w:rPr>
          <w:rtl/>
        </w:rPr>
      </w:pPr>
    </w:p>
    <w:p w:rsidR="00317201" w:rsidRDefault="00317201">
      <w:pPr>
        <w:pStyle w:val="Sargel2"/>
        <w:rPr>
          <w:rtl/>
        </w:rPr>
      </w:pPr>
    </w:p>
    <w:p w:rsidR="00CB5C57" w:rsidRDefault="00CB5C57">
      <w:pPr>
        <w:bidi w:val="0"/>
        <w:spacing w:after="0" w:line="240" w:lineRule="auto"/>
        <w:rPr>
          <w:rFonts w:ascii="DavidMFO" w:hAnsi="DavidMFO" w:cs="Times New Roman"/>
          <w:color w:val="000000"/>
          <w:sz w:val="30"/>
          <w:szCs w:val="30"/>
          <w:rtl/>
        </w:rPr>
      </w:pPr>
      <w:r>
        <w:rPr>
          <w:rFonts w:cs="Times New Roman"/>
          <w:rtl/>
        </w:rPr>
        <w:br w:type="page"/>
      </w:r>
    </w:p>
    <w:p w:rsidR="006F52A2" w:rsidRPr="002977C2" w:rsidRDefault="006F52A2" w:rsidP="006F52A2">
      <w:pPr>
        <w:pStyle w:val="AR-Sargel2"/>
        <w:rPr>
          <w:rFonts w:cs="Simplified Arabic"/>
          <w:rtl/>
        </w:rPr>
      </w:pPr>
      <w:r w:rsidRPr="002977C2">
        <w:rPr>
          <w:rFonts w:cs="Simplified Arabic"/>
          <w:rtl/>
        </w:rPr>
        <w:lastRenderedPageBreak/>
        <w:t>ب.</w:t>
      </w:r>
      <w:r w:rsidRPr="002977C2">
        <w:rPr>
          <w:rFonts w:cs="Simplified Arabic"/>
          <w:rtl/>
        </w:rPr>
        <w:tab/>
        <w:t xml:space="preserve">هل من الممكن أن تكون نجوى قد سبحت </w:t>
      </w:r>
      <w:r w:rsidRPr="00E86702">
        <w:rPr>
          <w:rStyle w:val="5-LTR15"/>
          <w:rFonts w:ascii="Times New Roman" w:hAnsi="Times New Roman" w:cs="Times New Roman"/>
        </w:rPr>
        <w:t>400</w:t>
      </w:r>
      <w:r w:rsidRPr="00E86702">
        <w:rPr>
          <w:rFonts w:ascii="Times New Roman" w:hAnsi="Times New Roman" w:cs="Times New Roman"/>
          <w:rtl/>
        </w:rPr>
        <w:t xml:space="preserve"> </w:t>
      </w:r>
      <w:r w:rsidRPr="002977C2">
        <w:rPr>
          <w:rFonts w:cs="Simplified Arabic"/>
          <w:rtl/>
        </w:rPr>
        <w:t>متر في اليوم الخامس؟</w:t>
      </w:r>
    </w:p>
    <w:p w:rsidR="006F52A2" w:rsidRPr="00C21516" w:rsidRDefault="006F52A2" w:rsidP="006F52A2">
      <w:pPr>
        <w:pStyle w:val="sargel2-ravbrera"/>
        <w:ind w:left="1361" w:hanging="851"/>
        <w:rPr>
          <w:rFonts w:cs="Arial"/>
          <w:rtl/>
        </w:rPr>
      </w:pPr>
      <w:r w:rsidRPr="00CB5C57">
        <w:rPr>
          <w:position w:val="-6"/>
          <w:sz w:val="20"/>
          <w:szCs w:val="20"/>
          <w:rtl/>
        </w:rPr>
        <w:t>1</w:t>
      </w:r>
      <w:r w:rsidRPr="00286F3B">
        <w:rPr>
          <w:sz w:val="32"/>
          <w:szCs w:val="32"/>
        </w:rPr>
        <w:sym w:font="Webdings" w:char="F063"/>
      </w:r>
      <w:r>
        <w:rPr>
          <w:rFonts w:hint="cs"/>
          <w:rtl/>
        </w:rPr>
        <w:tab/>
      </w:r>
      <w:r w:rsidRPr="002977C2">
        <w:rPr>
          <w:rStyle w:val="geezapro"/>
          <w:rFonts w:cs="Simplified Arabic"/>
          <w:rtl/>
        </w:rPr>
        <w:t>نعم</w:t>
      </w:r>
    </w:p>
    <w:p w:rsidR="006F52A2" w:rsidRPr="007D4C6F" w:rsidRDefault="006F52A2" w:rsidP="006F52A2">
      <w:pPr>
        <w:pStyle w:val="sargel2-ravbrera"/>
        <w:ind w:left="1361" w:hanging="851"/>
        <w:rPr>
          <w:rStyle w:val="5-LTR15"/>
          <w:rFonts w:cs="Arial"/>
          <w:rtl/>
          <w:lang w:val="en-US"/>
        </w:rPr>
      </w:pPr>
      <w:r w:rsidRPr="00CB5C57">
        <w:rPr>
          <w:position w:val="-6"/>
          <w:sz w:val="20"/>
          <w:szCs w:val="20"/>
          <w:rtl/>
        </w:rPr>
        <w:t>2</w:t>
      </w:r>
      <w:r w:rsidRPr="00286F3B">
        <w:rPr>
          <w:sz w:val="32"/>
          <w:szCs w:val="32"/>
        </w:rPr>
        <w:sym w:font="Webdings" w:char="F063"/>
      </w:r>
      <w:r w:rsidRPr="001F73EE">
        <w:rPr>
          <w:rtl/>
        </w:rPr>
        <w:tab/>
      </w:r>
      <w:r w:rsidRPr="002977C2">
        <w:rPr>
          <w:rStyle w:val="geezapro"/>
          <w:rFonts w:cs="Simplified Arabic"/>
          <w:rtl/>
        </w:rPr>
        <w:t>لا</w:t>
      </w:r>
    </w:p>
    <w:p w:rsidR="006F52A2" w:rsidRDefault="006F52A2" w:rsidP="006F52A2">
      <w:pPr>
        <w:pStyle w:val="sargel3"/>
        <w:rPr>
          <w:rStyle w:val="DavidMFObold"/>
          <w:rtl/>
        </w:rPr>
      </w:pPr>
    </w:p>
    <w:p w:rsidR="006F52A2" w:rsidRPr="002977C2" w:rsidRDefault="006F52A2" w:rsidP="006F52A2">
      <w:pPr>
        <w:pStyle w:val="AR-Sargel2"/>
        <w:rPr>
          <w:rFonts w:cs="Simplified Arabic"/>
          <w:rtl/>
        </w:rPr>
      </w:pPr>
      <w:r w:rsidRPr="002977C2">
        <w:rPr>
          <w:rStyle w:val="Geezabold"/>
          <w:rFonts w:cs="Simplified Arabic"/>
          <w:rtl/>
        </w:rPr>
        <w:tab/>
        <w:t>إنْ كان الجواب نعم</w:t>
      </w:r>
      <w:r w:rsidRPr="002977C2">
        <w:rPr>
          <w:rStyle w:val="geezapro"/>
          <w:rFonts w:cs="Simplified Arabic"/>
          <w:rtl/>
        </w:rPr>
        <w:t xml:space="preserve">، </w:t>
      </w:r>
      <w:r w:rsidR="004C4907">
        <w:rPr>
          <w:rFonts w:cs="Simplified Arabic"/>
          <w:rtl/>
        </w:rPr>
        <w:t>فاكتُبْ مثال</w:t>
      </w:r>
      <w:r w:rsidRPr="002977C2">
        <w:rPr>
          <w:rFonts w:cs="Simplified Arabic"/>
          <w:rtl/>
        </w:rPr>
        <w:t>ا</w:t>
      </w:r>
      <w:r w:rsidR="004C4907">
        <w:rPr>
          <w:rFonts w:cs="Simplified Arabic" w:hint="cs"/>
          <w:rtl/>
        </w:rPr>
        <w:t>ً</w:t>
      </w:r>
      <w:r w:rsidRPr="002977C2">
        <w:rPr>
          <w:rFonts w:cs="Simplified Arabic"/>
          <w:rtl/>
        </w:rPr>
        <w:t xml:space="preserve"> للمسافات التي سبحتها نجوى في كلّ واحد من الأيّام.</w:t>
      </w:r>
    </w:p>
    <w:p w:rsidR="006F52A2" w:rsidRPr="002977C2" w:rsidRDefault="006F52A2" w:rsidP="006F52A2">
      <w:pPr>
        <w:pStyle w:val="AR-sargel3"/>
        <w:tabs>
          <w:tab w:val="clear" w:pos="1020"/>
          <w:tab w:val="left" w:pos="2320"/>
        </w:tabs>
        <w:rPr>
          <w:rStyle w:val="DavidMFORegular"/>
          <w:rFonts w:cs="Simplified Arabic"/>
          <w:rtl/>
        </w:rPr>
      </w:pPr>
      <w:r w:rsidRPr="002977C2">
        <w:rPr>
          <w:rFonts w:cs="Simplified Arabic"/>
          <w:rtl/>
        </w:rPr>
        <w:t>في اليوم الأوّل:</w:t>
      </w:r>
      <w:r w:rsidRPr="002977C2">
        <w:rPr>
          <w:rFonts w:cs="Simplified Arabic"/>
          <w:rtl/>
        </w:rPr>
        <w:tab/>
      </w:r>
      <w:r w:rsidRPr="00317201">
        <w:rPr>
          <w:rStyle w:val="underline-30gray"/>
          <w:rFonts w:hint="cs"/>
          <w:u w:color="D9D9D9" w:themeColor="background1" w:themeShade="D9"/>
          <w:rtl/>
        </w:rPr>
        <w:t xml:space="preserve">               </w:t>
      </w:r>
      <w:r w:rsidRPr="00CB7D28">
        <w:rPr>
          <w:rStyle w:val="DavidMFORegular"/>
          <w:rFonts w:cs="David" w:hint="cs"/>
          <w:rtl/>
          <w:lang w:bidi="he-IL"/>
        </w:rPr>
        <w:t xml:space="preserve"> </w:t>
      </w:r>
      <w:r w:rsidRPr="002977C2">
        <w:rPr>
          <w:rStyle w:val="geezapro"/>
          <w:rFonts w:cs="Simplified Arabic"/>
          <w:rtl/>
        </w:rPr>
        <w:t>متر</w:t>
      </w:r>
    </w:p>
    <w:p w:rsidR="006F52A2" w:rsidRPr="002977C2" w:rsidRDefault="006F52A2" w:rsidP="006F52A2">
      <w:pPr>
        <w:pStyle w:val="AR-sargel3"/>
        <w:tabs>
          <w:tab w:val="clear" w:pos="1020"/>
          <w:tab w:val="left" w:pos="2320"/>
        </w:tabs>
        <w:rPr>
          <w:rStyle w:val="DavidMFORegular"/>
          <w:rFonts w:cs="Simplified Arabic"/>
          <w:rtl/>
        </w:rPr>
      </w:pPr>
      <w:r w:rsidRPr="002977C2">
        <w:rPr>
          <w:rFonts w:cs="Simplified Arabic"/>
          <w:rtl/>
        </w:rPr>
        <w:t>في اليوم الثاني:</w:t>
      </w:r>
      <w:r w:rsidRPr="002977C2">
        <w:rPr>
          <w:rFonts w:cs="Simplified Arabic"/>
          <w:rtl/>
        </w:rPr>
        <w:tab/>
      </w:r>
      <w:r w:rsidRPr="00317201">
        <w:rPr>
          <w:rStyle w:val="underline-30gray"/>
          <w:rFonts w:hint="cs"/>
          <w:u w:color="D9D9D9" w:themeColor="background1" w:themeShade="D9"/>
          <w:rtl/>
        </w:rPr>
        <w:t xml:space="preserve">               </w:t>
      </w:r>
      <w:r w:rsidRPr="00CB7D28">
        <w:rPr>
          <w:rStyle w:val="DavidMFORegular"/>
          <w:rFonts w:cs="David" w:hint="cs"/>
          <w:rtl/>
          <w:lang w:bidi="he-IL"/>
        </w:rPr>
        <w:t xml:space="preserve"> </w:t>
      </w:r>
      <w:r w:rsidRPr="002977C2">
        <w:rPr>
          <w:rStyle w:val="geezapro"/>
          <w:rFonts w:cs="Simplified Arabic"/>
          <w:rtl/>
        </w:rPr>
        <w:t>متر</w:t>
      </w:r>
    </w:p>
    <w:p w:rsidR="006F52A2" w:rsidRPr="002977C2" w:rsidRDefault="006F52A2" w:rsidP="006F52A2">
      <w:pPr>
        <w:pStyle w:val="AR-sargel3"/>
        <w:tabs>
          <w:tab w:val="clear" w:pos="1020"/>
          <w:tab w:val="left" w:pos="2320"/>
        </w:tabs>
        <w:rPr>
          <w:rStyle w:val="DavidMFORegular"/>
          <w:rFonts w:cs="Simplified Arabic"/>
          <w:rtl/>
        </w:rPr>
      </w:pPr>
      <w:r w:rsidRPr="002977C2">
        <w:rPr>
          <w:rFonts w:cs="Simplified Arabic"/>
          <w:rtl/>
        </w:rPr>
        <w:t>في اليوم الثالث:</w:t>
      </w:r>
      <w:r w:rsidRPr="002977C2">
        <w:rPr>
          <w:rFonts w:cs="Simplified Arabic"/>
          <w:rtl/>
        </w:rPr>
        <w:tab/>
      </w:r>
      <w:r w:rsidRPr="00317201">
        <w:rPr>
          <w:rStyle w:val="underline-30gray"/>
          <w:rFonts w:hint="cs"/>
          <w:u w:color="D9D9D9" w:themeColor="background1" w:themeShade="D9"/>
          <w:rtl/>
        </w:rPr>
        <w:t xml:space="preserve">               </w:t>
      </w:r>
      <w:r w:rsidRPr="00CB7D28">
        <w:rPr>
          <w:rStyle w:val="DavidMFORegular"/>
          <w:rFonts w:cs="David" w:hint="cs"/>
          <w:rtl/>
          <w:lang w:bidi="he-IL"/>
        </w:rPr>
        <w:t xml:space="preserve"> </w:t>
      </w:r>
      <w:r w:rsidRPr="002977C2">
        <w:rPr>
          <w:rStyle w:val="geezapro"/>
          <w:rFonts w:cs="Simplified Arabic"/>
          <w:rtl/>
        </w:rPr>
        <w:t>متر</w:t>
      </w:r>
    </w:p>
    <w:p w:rsidR="006F52A2" w:rsidRPr="002977C2" w:rsidRDefault="006F52A2" w:rsidP="006F52A2">
      <w:pPr>
        <w:pStyle w:val="AR-sargel3"/>
        <w:tabs>
          <w:tab w:val="clear" w:pos="1020"/>
          <w:tab w:val="left" w:pos="2320"/>
        </w:tabs>
        <w:rPr>
          <w:rStyle w:val="DavidMFORegular"/>
          <w:rFonts w:cs="Simplified Arabic"/>
          <w:rtl/>
        </w:rPr>
      </w:pPr>
      <w:r w:rsidRPr="002977C2">
        <w:rPr>
          <w:rFonts w:cs="Simplified Arabic"/>
          <w:rtl/>
        </w:rPr>
        <w:t>في اليوم الرابع:</w:t>
      </w:r>
      <w:r w:rsidRPr="002977C2">
        <w:rPr>
          <w:rFonts w:cs="Simplified Arabic"/>
          <w:rtl/>
        </w:rPr>
        <w:tab/>
      </w:r>
      <w:r w:rsidRPr="00317201">
        <w:rPr>
          <w:rStyle w:val="underline-30gray"/>
          <w:rFonts w:hint="cs"/>
          <w:u w:color="D9D9D9" w:themeColor="background1" w:themeShade="D9"/>
          <w:rtl/>
        </w:rPr>
        <w:t xml:space="preserve">               </w:t>
      </w:r>
      <w:r w:rsidRPr="00CB7D28">
        <w:rPr>
          <w:rStyle w:val="DavidMFORegular"/>
          <w:rFonts w:cs="David" w:hint="cs"/>
          <w:rtl/>
          <w:lang w:bidi="he-IL"/>
        </w:rPr>
        <w:t xml:space="preserve"> </w:t>
      </w:r>
      <w:r w:rsidRPr="002977C2">
        <w:rPr>
          <w:rStyle w:val="geezapro"/>
          <w:rFonts w:cs="Simplified Arabic"/>
          <w:rtl/>
        </w:rPr>
        <w:t>متر</w:t>
      </w:r>
    </w:p>
    <w:p w:rsidR="006F52A2" w:rsidRPr="002977C2" w:rsidRDefault="006F52A2" w:rsidP="006F52A2">
      <w:pPr>
        <w:pStyle w:val="AR-sargel3"/>
        <w:tabs>
          <w:tab w:val="clear" w:pos="1020"/>
          <w:tab w:val="left" w:pos="2320"/>
        </w:tabs>
        <w:rPr>
          <w:rStyle w:val="5-LTR15"/>
          <w:rFonts w:cs="Simplified Arabic"/>
        </w:rPr>
      </w:pPr>
      <w:r w:rsidRPr="002977C2">
        <w:rPr>
          <w:rFonts w:cs="Simplified Arabic"/>
          <w:rtl/>
        </w:rPr>
        <w:t>في اليوم الخامس:</w:t>
      </w:r>
      <w:r w:rsidRPr="002977C2">
        <w:rPr>
          <w:rFonts w:cs="Simplified Arabic"/>
          <w:rtl/>
        </w:rPr>
        <w:tab/>
      </w:r>
      <w:r w:rsidRPr="00317201">
        <w:rPr>
          <w:rStyle w:val="underline-30gray"/>
          <w:rFonts w:hint="cs"/>
          <w:u w:color="D9D9D9" w:themeColor="background1" w:themeShade="D9"/>
          <w:rtl/>
        </w:rPr>
        <w:t xml:space="preserve">               </w:t>
      </w:r>
      <w:r w:rsidRPr="00CB7D28">
        <w:rPr>
          <w:rStyle w:val="DavidMFORegular"/>
          <w:rFonts w:cs="David" w:hint="cs"/>
          <w:rtl/>
          <w:lang w:bidi="he-IL"/>
        </w:rPr>
        <w:t xml:space="preserve"> </w:t>
      </w:r>
      <w:r w:rsidRPr="002977C2">
        <w:rPr>
          <w:rStyle w:val="geezapro"/>
          <w:rFonts w:cs="Simplified Arabic"/>
          <w:rtl/>
        </w:rPr>
        <w:t>متر</w:t>
      </w:r>
    </w:p>
    <w:p w:rsidR="006F52A2" w:rsidRDefault="006F52A2" w:rsidP="006F52A2">
      <w:pPr>
        <w:pStyle w:val="Sargel2"/>
        <w:rPr>
          <w:rStyle w:val="DavidMFObold"/>
          <w:rFonts w:ascii="DavidMFO" w:hAnsi="DavidMFO" w:cs="David"/>
          <w:b w:val="0"/>
          <w:bCs w:val="0"/>
          <w:rtl/>
          <w:lang w:bidi="he-IL"/>
        </w:rPr>
      </w:pPr>
    </w:p>
    <w:p w:rsidR="006F52A2" w:rsidRDefault="006F52A2" w:rsidP="006F52A2">
      <w:pPr>
        <w:pStyle w:val="Sargel2"/>
        <w:rPr>
          <w:rtl/>
        </w:rPr>
      </w:pPr>
      <w:r>
        <w:rPr>
          <w:rStyle w:val="DavidMFObold"/>
          <w:rFonts w:ascii="DavidMFO" w:hAnsi="DavidMFO" w:cs="David" w:hint="cs"/>
          <w:b w:val="0"/>
          <w:bCs w:val="0"/>
          <w:rtl/>
          <w:lang w:bidi="he-IL"/>
        </w:rPr>
        <w:tab/>
      </w:r>
      <w:r w:rsidRPr="002977C2">
        <w:rPr>
          <w:rStyle w:val="Geezabold"/>
          <w:rFonts w:cs="Simplified Arabic"/>
          <w:rtl/>
        </w:rPr>
        <w:t>إنْ كان الجواب لا</w:t>
      </w:r>
      <w:r w:rsidRPr="002977C2">
        <w:rPr>
          <w:rStyle w:val="geezapro"/>
          <w:rFonts w:cs="Simplified Arabic"/>
          <w:rtl/>
        </w:rPr>
        <w:t xml:space="preserve">، </w:t>
      </w:r>
      <w:r w:rsidRPr="002977C2">
        <w:rPr>
          <w:rFonts w:cs="Simplified Arabic"/>
          <w:rtl/>
          <w:lang w:bidi="ar-JO"/>
        </w:rPr>
        <w:t>فاشرَحْ</w:t>
      </w:r>
      <w:r w:rsidRPr="002977C2">
        <w:rPr>
          <w:rFonts w:cs="Simplified Arabic"/>
          <w:rtl/>
        </w:rPr>
        <w:t xml:space="preserve"> </w:t>
      </w:r>
      <w:r w:rsidRPr="002977C2">
        <w:rPr>
          <w:rFonts w:cs="Simplified Arabic"/>
          <w:rtl/>
          <w:lang w:bidi="ar-JO"/>
        </w:rPr>
        <w:t>لماذا</w:t>
      </w:r>
      <w:r w:rsidRPr="002977C2">
        <w:rPr>
          <w:rFonts w:cs="Simplified Arabic"/>
          <w:rtl/>
        </w:rPr>
        <w:t>.</w:t>
      </w:r>
    </w:p>
    <w:p w:rsidR="00CB7D28" w:rsidRDefault="00CB7D28" w:rsidP="00CB7D28">
      <w:pPr>
        <w:pStyle w:val="Sargel1"/>
        <w:tabs>
          <w:tab w:val="left" w:pos="8788"/>
        </w:tabs>
        <w:spacing w:line="600" w:lineRule="atLeast"/>
        <w:ind w:left="510"/>
        <w:rPr>
          <w:rStyle w:val="DavidMFORegular"/>
          <w:rFonts w:cs="David"/>
          <w:rtl/>
        </w:rPr>
      </w:pPr>
      <w:r w:rsidRPr="00481121">
        <w:rPr>
          <w:rStyle w:val="underline-30gray"/>
          <w:rFonts w:cs="Times New Roman" w:hint="cs"/>
          <w:sz w:val="20"/>
          <w:szCs w:val="20"/>
          <w:u w:val="single" w:color="A6A6A6"/>
          <w:rtl/>
        </w:rPr>
        <w:tab/>
      </w:r>
    </w:p>
    <w:p w:rsidR="00CB7D28" w:rsidRDefault="00CB7D28" w:rsidP="00CB7D28">
      <w:pPr>
        <w:pStyle w:val="Sargel1"/>
        <w:tabs>
          <w:tab w:val="left" w:pos="8788"/>
        </w:tabs>
        <w:spacing w:line="600" w:lineRule="atLeast"/>
        <w:ind w:left="510"/>
        <w:rPr>
          <w:rStyle w:val="DavidMFORegular"/>
          <w:rFonts w:cs="David"/>
          <w:rtl/>
        </w:rPr>
      </w:pPr>
      <w:r w:rsidRPr="00481121">
        <w:rPr>
          <w:rStyle w:val="underline-30gray"/>
          <w:rFonts w:cs="Times New Roman" w:hint="cs"/>
          <w:sz w:val="20"/>
          <w:szCs w:val="20"/>
          <w:u w:val="single" w:color="A6A6A6"/>
          <w:rtl/>
        </w:rPr>
        <w:tab/>
      </w:r>
    </w:p>
    <w:p w:rsidR="00CB5C57" w:rsidRDefault="00CB5C57">
      <w:pPr>
        <w:bidi w:val="0"/>
        <w:spacing w:after="0" w:line="240" w:lineRule="auto"/>
        <w:rPr>
          <w:rFonts w:ascii="DavidMFOBold" w:hAnsi="DavidMFOBold" w:cs="Times New Roman"/>
          <w:b/>
          <w:bCs/>
          <w:color w:val="000000"/>
          <w:sz w:val="30"/>
          <w:szCs w:val="30"/>
          <w:rtl/>
        </w:rPr>
      </w:pPr>
    </w:p>
    <w:p w:rsidR="00CB7D28" w:rsidRDefault="00CB7D28">
      <w:pPr>
        <w:bidi w:val="0"/>
        <w:spacing w:after="0" w:line="240" w:lineRule="auto"/>
        <w:rPr>
          <w:rFonts w:ascii="DavidMFOBold" w:hAnsi="DavidMFOBold" w:cs="Times New Roman"/>
          <w:b/>
          <w:bCs/>
          <w:color w:val="000000"/>
          <w:sz w:val="30"/>
          <w:szCs w:val="30"/>
          <w:rtl/>
        </w:rPr>
      </w:pPr>
      <w:r>
        <w:rPr>
          <w:rFonts w:cs="Times New Roman"/>
          <w:rtl/>
        </w:rPr>
        <w:br w:type="page"/>
      </w:r>
    </w:p>
    <w:p w:rsidR="00317201" w:rsidRPr="00CB7D28" w:rsidRDefault="00BF11CA" w:rsidP="00CB7D28">
      <w:pPr>
        <w:pStyle w:val="Sheela"/>
        <w:rPr>
          <w:rtl/>
        </w:rPr>
      </w:pPr>
      <w:r w:rsidRPr="009930ED">
        <w:rPr>
          <w:rStyle w:val="Geezabold"/>
          <w:rFonts w:cs="Simplified Arabic"/>
          <w:b/>
          <w:bCs/>
          <w:rtl/>
        </w:rPr>
        <w:lastRenderedPageBreak/>
        <w:t>السؤال</w:t>
      </w:r>
      <w:r w:rsidRPr="009930ED">
        <w:rPr>
          <w:rFonts w:cs="Simplified Arabic"/>
          <w:rtl/>
        </w:rPr>
        <w:t xml:space="preserve"> </w:t>
      </w:r>
      <w:r w:rsidR="00317201" w:rsidRPr="00CB7D28">
        <w:rPr>
          <w:rFonts w:hint="cs"/>
          <w:rtl/>
        </w:rPr>
        <w:t>15</w:t>
      </w:r>
    </w:p>
    <w:p w:rsidR="006F52A2" w:rsidRPr="002977C2" w:rsidRDefault="006F52A2" w:rsidP="006F52A2">
      <w:pPr>
        <w:pStyle w:val="Sargel1"/>
        <w:rPr>
          <w:rStyle w:val="geezapro"/>
          <w:rFonts w:cs="Simplified Arabic"/>
          <w:rtl/>
        </w:rPr>
      </w:pPr>
      <w:r w:rsidRPr="002977C2">
        <w:rPr>
          <w:rStyle w:val="geezapro"/>
          <w:rFonts w:cs="Simplified Arabic"/>
          <w:rtl/>
        </w:rPr>
        <w:t>أمامك رسم لصندوق.</w:t>
      </w:r>
    </w:p>
    <w:p w:rsidR="006F52A2" w:rsidRPr="002977C2" w:rsidRDefault="006F52A2" w:rsidP="006F52A2">
      <w:pPr>
        <w:pStyle w:val="Sargel1"/>
        <w:rPr>
          <w:rFonts w:cs="Simplified Arabic"/>
          <w:rtl/>
        </w:rPr>
      </w:pPr>
      <w:r w:rsidRPr="002977C2">
        <w:rPr>
          <w:rStyle w:val="geezapro"/>
          <w:rFonts w:cs="Simplified Arabic"/>
          <w:rtl/>
        </w:rPr>
        <w:t>أطوال الصندوق مُعطاة على الرسم.</w:t>
      </w:r>
    </w:p>
    <w:p w:rsidR="00317201" w:rsidRDefault="00317201">
      <w:pPr>
        <w:pStyle w:val="Sargel1"/>
        <w:jc w:val="center"/>
        <w:rPr>
          <w:rtl/>
        </w:rPr>
      </w:pPr>
    </w:p>
    <w:p w:rsidR="00317201" w:rsidRDefault="006F52A2">
      <w:pPr>
        <w:pStyle w:val="Sargel1"/>
        <w:jc w:val="center"/>
        <w:rPr>
          <w:rtl/>
        </w:rPr>
      </w:pPr>
      <w:r>
        <w:rPr>
          <w:noProof/>
          <w:rtl/>
        </w:rPr>
        <w:drawing>
          <wp:inline distT="0" distB="0" distL="0" distR="0" wp14:anchorId="5E05FB7C" wp14:editId="268DA8E7">
            <wp:extent cx="2660904" cy="2843784"/>
            <wp:effectExtent l="0" t="0" r="635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MAT-014-8A-SOF-pnimi-arab_q15.jpg"/>
                    <pic:cNvPicPr/>
                  </pic:nvPicPr>
                  <pic:blipFill>
                    <a:blip r:embed="rId29">
                      <a:extLst>
                        <a:ext uri="{28A0092B-C50C-407E-A947-70E740481C1C}">
                          <a14:useLocalDpi xmlns:a14="http://schemas.microsoft.com/office/drawing/2010/main" val="0"/>
                        </a:ext>
                      </a:extLst>
                    </a:blip>
                    <a:stretch>
                      <a:fillRect/>
                    </a:stretch>
                  </pic:blipFill>
                  <pic:spPr>
                    <a:xfrm>
                      <a:off x="0" y="0"/>
                      <a:ext cx="2660904" cy="2843784"/>
                    </a:xfrm>
                    <a:prstGeom prst="rect">
                      <a:avLst/>
                    </a:prstGeom>
                  </pic:spPr>
                </pic:pic>
              </a:graphicData>
            </a:graphic>
          </wp:inline>
        </w:drawing>
      </w:r>
    </w:p>
    <w:p w:rsidR="00317201" w:rsidRDefault="00317201">
      <w:pPr>
        <w:pStyle w:val="Sargel1"/>
        <w:rPr>
          <w:rStyle w:val="DavidMFORegular"/>
          <w:rtl/>
        </w:rPr>
      </w:pPr>
    </w:p>
    <w:p w:rsidR="006F52A2" w:rsidRPr="002977C2" w:rsidRDefault="006F52A2" w:rsidP="006F52A2">
      <w:pPr>
        <w:pStyle w:val="Sargel1"/>
        <w:rPr>
          <w:rFonts w:cs="Simplified Arabic"/>
          <w:rtl/>
        </w:rPr>
      </w:pPr>
      <w:r w:rsidRPr="002977C2">
        <w:rPr>
          <w:rStyle w:val="geezapro"/>
          <w:rFonts w:cs="Simplified Arabic"/>
          <w:rtl/>
        </w:rPr>
        <w:t xml:space="preserve">حجم صندوق آخر </w:t>
      </w:r>
      <w:r w:rsidRPr="002977C2">
        <w:rPr>
          <w:rStyle w:val="Geezabold"/>
          <w:rFonts w:cs="Simplified Arabic"/>
          <w:rtl/>
        </w:rPr>
        <w:t>أكبر بِـ</w:t>
      </w:r>
      <w:r w:rsidRPr="00E86702">
        <w:rPr>
          <w:rStyle w:val="5-LTR15"/>
          <w:rFonts w:ascii="Times New Roman" w:hAnsi="Times New Roman" w:cs="Times New Roman"/>
        </w:rPr>
        <w:t>40</w:t>
      </w:r>
      <w:r w:rsidRPr="002977C2">
        <w:rPr>
          <w:rStyle w:val="5-LTR15"/>
          <w:rFonts w:cs="Simplified Arabic"/>
        </w:rPr>
        <w:t xml:space="preserve">% </w:t>
      </w:r>
      <w:r w:rsidRPr="002977C2">
        <w:rPr>
          <w:rFonts w:cs="Simplified Arabic" w:hint="cs"/>
          <w:rtl/>
        </w:rPr>
        <w:t xml:space="preserve"> </w:t>
      </w:r>
      <w:r w:rsidRPr="002977C2">
        <w:rPr>
          <w:rStyle w:val="geezapro"/>
          <w:rFonts w:cs="Simplified Arabic"/>
          <w:rtl/>
        </w:rPr>
        <w:t>من حجم الصندوق المُعطى.</w:t>
      </w:r>
    </w:p>
    <w:p w:rsidR="006F52A2" w:rsidRPr="002977C2" w:rsidRDefault="004C4907" w:rsidP="006F52A2">
      <w:pPr>
        <w:pStyle w:val="Sargel1"/>
        <w:rPr>
          <w:rStyle w:val="geezapro"/>
          <w:rFonts w:cs="Simplified Arabic"/>
          <w:rtl/>
        </w:rPr>
      </w:pPr>
      <w:r>
        <w:rPr>
          <w:rStyle w:val="geezapro"/>
          <w:rFonts w:cs="Simplified Arabic"/>
          <w:rtl/>
        </w:rPr>
        <w:t>اكتُبْ مثال</w:t>
      </w:r>
      <w:r w:rsidR="006F52A2" w:rsidRPr="002977C2">
        <w:rPr>
          <w:rStyle w:val="geezapro"/>
          <w:rFonts w:cs="Simplified Arabic"/>
          <w:rtl/>
        </w:rPr>
        <w:t>ا</w:t>
      </w:r>
      <w:r>
        <w:rPr>
          <w:rStyle w:val="geezapro"/>
          <w:rFonts w:cs="Simplified Arabic" w:hint="cs"/>
          <w:rtl/>
        </w:rPr>
        <w:t>ً</w:t>
      </w:r>
      <w:r w:rsidR="006F52A2" w:rsidRPr="002977C2">
        <w:rPr>
          <w:rStyle w:val="geezapro"/>
          <w:rFonts w:cs="Simplified Arabic"/>
          <w:rtl/>
        </w:rPr>
        <w:t xml:space="preserve"> لأطوال ممكنة للصندوق الآخر. </w:t>
      </w:r>
    </w:p>
    <w:p w:rsidR="006F52A2" w:rsidRPr="002977C2" w:rsidRDefault="006F52A2" w:rsidP="006F52A2">
      <w:pPr>
        <w:pStyle w:val="Sargel1"/>
        <w:rPr>
          <w:rFonts w:cs="Simplified Arabic"/>
          <w:rtl/>
        </w:rPr>
      </w:pPr>
      <w:r w:rsidRPr="002977C2">
        <w:rPr>
          <w:rStyle w:val="geezapro"/>
          <w:rFonts w:cs="Simplified Arabic"/>
          <w:rtl/>
        </w:rPr>
        <w:t xml:space="preserve">بَيِّن طريقة الحلّ. </w:t>
      </w:r>
    </w:p>
    <w:p w:rsidR="00317201" w:rsidRDefault="00317201">
      <w:pPr>
        <w:pStyle w:val="Sargel1"/>
        <w:rPr>
          <w:rStyle w:val="DavidMFORegular"/>
          <w:rtl/>
        </w:rPr>
      </w:pPr>
    </w:p>
    <w:p w:rsidR="00317201" w:rsidRDefault="00317201">
      <w:pPr>
        <w:pStyle w:val="Sargel1"/>
        <w:rPr>
          <w:rStyle w:val="DavidMFORegular"/>
          <w:rtl/>
        </w:rPr>
      </w:pPr>
    </w:p>
    <w:p w:rsidR="00317201" w:rsidRDefault="00317201">
      <w:pPr>
        <w:pStyle w:val="Sargel1"/>
        <w:rPr>
          <w:rStyle w:val="DavidMFORegular"/>
          <w:rtl/>
        </w:rPr>
      </w:pPr>
    </w:p>
    <w:p w:rsidR="00317201" w:rsidRDefault="00317201">
      <w:pPr>
        <w:pStyle w:val="Sargel1"/>
        <w:rPr>
          <w:rStyle w:val="DavidMFORegular"/>
          <w:rtl/>
        </w:rPr>
      </w:pPr>
    </w:p>
    <w:p w:rsidR="00317201" w:rsidRDefault="00317201">
      <w:pPr>
        <w:pStyle w:val="Sargel1"/>
        <w:rPr>
          <w:rStyle w:val="DavidMFORegular"/>
          <w:rtl/>
        </w:rPr>
      </w:pPr>
    </w:p>
    <w:p w:rsidR="00317201" w:rsidRDefault="00317201">
      <w:pPr>
        <w:pStyle w:val="Sargel1"/>
        <w:rPr>
          <w:rStyle w:val="DavidMFORegular"/>
          <w:rtl/>
        </w:rPr>
      </w:pPr>
    </w:p>
    <w:p w:rsidR="00317201" w:rsidRDefault="00317201">
      <w:pPr>
        <w:pStyle w:val="Sargel1"/>
        <w:rPr>
          <w:rStyle w:val="DavidMFORegular"/>
          <w:rtl/>
        </w:rPr>
      </w:pPr>
    </w:p>
    <w:p w:rsidR="00317201" w:rsidRDefault="00317201">
      <w:pPr>
        <w:pStyle w:val="Sargel1"/>
        <w:rPr>
          <w:rStyle w:val="DavidMFORegular"/>
          <w:rtl/>
        </w:rPr>
      </w:pPr>
    </w:p>
    <w:p w:rsidR="00317201" w:rsidRPr="006F52A2" w:rsidRDefault="00BF11CA" w:rsidP="006F52A2">
      <w:pPr>
        <w:pStyle w:val="Sargel1"/>
        <w:rPr>
          <w:rStyle w:val="5-LTR15"/>
          <w:rFonts w:ascii="David" w:hAnsi="David" w:cstheme="minorBidi"/>
          <w:lang w:val="en-US"/>
        </w:rPr>
      </w:pPr>
      <w:r w:rsidRPr="009930ED">
        <w:rPr>
          <w:rStyle w:val="geezapro"/>
          <w:rFonts w:cs="Simplified Arabic"/>
          <w:rtl/>
        </w:rPr>
        <w:t>الجواب</w:t>
      </w:r>
      <w:r w:rsidR="00317201" w:rsidRPr="00BF11CA">
        <w:rPr>
          <w:rStyle w:val="DavidMFORegular"/>
          <w:rFonts w:ascii="David" w:hAnsi="David" w:cs="Simplified Arabic" w:hint="cs"/>
          <w:rtl/>
          <w:lang w:bidi="he-IL"/>
        </w:rPr>
        <w:t>:</w:t>
      </w:r>
      <w:r w:rsidR="00CB7D28">
        <w:rPr>
          <w:rStyle w:val="DavidMFORegular"/>
          <w:rFonts w:ascii="David" w:hAnsi="David" w:cs="David" w:hint="cs"/>
          <w:rtl/>
          <w:lang w:bidi="he-IL"/>
        </w:rPr>
        <w:t xml:space="preserve"> </w:t>
      </w:r>
      <w:r w:rsidR="00CB7D28" w:rsidRPr="00317201">
        <w:rPr>
          <w:rStyle w:val="underline-30gray"/>
          <w:rFonts w:hint="cs"/>
          <w:u w:color="D9D9D9" w:themeColor="background1" w:themeShade="D9"/>
          <w:rtl/>
        </w:rPr>
        <w:t xml:space="preserve">               </w:t>
      </w:r>
      <w:r w:rsidR="00317201" w:rsidRPr="00CB7D28">
        <w:rPr>
          <w:rStyle w:val="DavidMFORegular"/>
          <w:rFonts w:ascii="David" w:hAnsi="David" w:cs="David" w:hint="cs"/>
          <w:rtl/>
          <w:lang w:bidi="he-IL"/>
        </w:rPr>
        <w:t xml:space="preserve"> </w:t>
      </w:r>
      <w:r w:rsidR="006F52A2" w:rsidRPr="002977C2">
        <w:rPr>
          <w:rStyle w:val="geezapro"/>
          <w:rFonts w:cs="Simplified Arabic"/>
          <w:rtl/>
        </w:rPr>
        <w:t>سم،</w:t>
      </w:r>
      <w:r w:rsidR="00CB7D28">
        <w:rPr>
          <w:rStyle w:val="DavidMFORegular"/>
          <w:rFonts w:ascii="David" w:hAnsi="David" w:cs="David" w:hint="cs"/>
          <w:rtl/>
          <w:lang w:bidi="he-IL"/>
        </w:rPr>
        <w:t xml:space="preserve"> </w:t>
      </w:r>
      <w:r w:rsidR="00CB7D28" w:rsidRPr="00317201">
        <w:rPr>
          <w:rStyle w:val="underline-30gray"/>
          <w:rFonts w:hint="cs"/>
          <w:u w:color="D9D9D9" w:themeColor="background1" w:themeShade="D9"/>
          <w:rtl/>
        </w:rPr>
        <w:t xml:space="preserve">               </w:t>
      </w:r>
      <w:r w:rsidR="00317201" w:rsidRPr="00CB7D28">
        <w:rPr>
          <w:rStyle w:val="DavidMFORegular"/>
          <w:rFonts w:ascii="David" w:hAnsi="David" w:cs="David" w:hint="cs"/>
          <w:rtl/>
          <w:lang w:bidi="he-IL"/>
        </w:rPr>
        <w:t xml:space="preserve"> </w:t>
      </w:r>
      <w:r w:rsidR="006F52A2" w:rsidRPr="002977C2">
        <w:rPr>
          <w:rStyle w:val="geezapro"/>
          <w:rFonts w:cs="Simplified Arabic"/>
          <w:rtl/>
        </w:rPr>
        <w:t>سم،</w:t>
      </w:r>
      <w:r w:rsidR="00CB7D28">
        <w:rPr>
          <w:rStyle w:val="DavidMFORegular"/>
          <w:rFonts w:ascii="David" w:hAnsi="David" w:cs="David" w:hint="cs"/>
          <w:rtl/>
          <w:lang w:bidi="he-IL"/>
        </w:rPr>
        <w:t xml:space="preserve"> </w:t>
      </w:r>
      <w:r w:rsidR="00CB7D28" w:rsidRPr="00317201">
        <w:rPr>
          <w:rStyle w:val="underline-30gray"/>
          <w:rFonts w:hint="cs"/>
          <w:u w:color="D9D9D9" w:themeColor="background1" w:themeShade="D9"/>
          <w:rtl/>
        </w:rPr>
        <w:t xml:space="preserve">               </w:t>
      </w:r>
      <w:r w:rsidR="006F52A2">
        <w:rPr>
          <w:rStyle w:val="DavidMFORegular"/>
          <w:rFonts w:ascii="David" w:hAnsi="David" w:cs="David" w:hint="cs"/>
          <w:rtl/>
          <w:lang w:bidi="he-IL"/>
        </w:rPr>
        <w:t xml:space="preserve"> </w:t>
      </w:r>
      <w:r w:rsidR="006F52A2">
        <w:rPr>
          <w:rStyle w:val="geezapro"/>
          <w:rFonts w:cs="Simplified Arabic"/>
          <w:rtl/>
        </w:rPr>
        <w:t>سم</w:t>
      </w:r>
    </w:p>
    <w:p w:rsidR="00CB5C57" w:rsidRDefault="00CB5C57">
      <w:pPr>
        <w:bidi w:val="0"/>
        <w:spacing w:after="0" w:line="240" w:lineRule="auto"/>
        <w:rPr>
          <w:rFonts w:ascii="DavidMFOBold" w:hAnsi="DavidMFOBold" w:cs="Times New Roman"/>
          <w:b/>
          <w:bCs/>
          <w:color w:val="000000"/>
          <w:sz w:val="30"/>
          <w:szCs w:val="30"/>
          <w:rtl/>
        </w:rPr>
      </w:pPr>
      <w:r>
        <w:rPr>
          <w:rFonts w:cs="Times New Roman"/>
          <w:rtl/>
        </w:rPr>
        <w:br w:type="page"/>
      </w:r>
    </w:p>
    <w:p w:rsidR="00317201" w:rsidRPr="00F36191" w:rsidRDefault="00BF11CA" w:rsidP="00F36191">
      <w:pPr>
        <w:pStyle w:val="Sheela"/>
        <w:rPr>
          <w:rtl/>
        </w:rPr>
      </w:pPr>
      <w:r w:rsidRPr="009930ED">
        <w:rPr>
          <w:rStyle w:val="Geezabold"/>
          <w:rFonts w:cs="Simplified Arabic"/>
          <w:b/>
          <w:bCs/>
          <w:rtl/>
        </w:rPr>
        <w:lastRenderedPageBreak/>
        <w:t>السؤال</w:t>
      </w:r>
      <w:r w:rsidRPr="009930ED">
        <w:rPr>
          <w:rFonts w:cs="Simplified Arabic"/>
          <w:rtl/>
        </w:rPr>
        <w:t xml:space="preserve"> </w:t>
      </w:r>
      <w:r w:rsidR="00317201" w:rsidRPr="00F36191">
        <w:rPr>
          <w:rFonts w:hint="cs"/>
          <w:rtl/>
        </w:rPr>
        <w:t>16</w:t>
      </w:r>
    </w:p>
    <w:p w:rsidR="006F52A2" w:rsidRPr="002977C2" w:rsidRDefault="006F52A2" w:rsidP="006F52A2">
      <w:pPr>
        <w:pStyle w:val="Sargel1"/>
        <w:rPr>
          <w:rFonts w:cs="Simplified Arabic"/>
          <w:rtl/>
        </w:rPr>
      </w:pPr>
      <w:r w:rsidRPr="002977C2">
        <w:rPr>
          <w:rStyle w:val="geezapro"/>
          <w:rFonts w:cs="Simplified Arabic"/>
          <w:rtl/>
        </w:rPr>
        <w:t xml:space="preserve">أمامك خطّ بيانيّ لدالّة خطّيّة، أُشير عليه إلى النقطتَيْن </w:t>
      </w:r>
      <w:r w:rsidRPr="00E86702">
        <w:rPr>
          <w:rStyle w:val="5-LTR15"/>
          <w:rFonts w:ascii="Times New Roman" w:hAnsi="Times New Roman" w:cs="Times New Roman"/>
        </w:rPr>
        <w:t>A</w:t>
      </w:r>
      <w:r w:rsidRPr="002977C2">
        <w:rPr>
          <w:rFonts w:cs="Simplified Arabic" w:hint="cs"/>
          <w:rtl/>
        </w:rPr>
        <w:t xml:space="preserve"> </w:t>
      </w:r>
      <w:r w:rsidRPr="002977C2">
        <w:rPr>
          <w:rStyle w:val="geezapro"/>
          <w:rFonts w:cs="Simplified Arabic"/>
          <w:rtl/>
        </w:rPr>
        <w:t xml:space="preserve">وَ </w:t>
      </w:r>
      <w:r w:rsidRPr="002977C2">
        <w:rPr>
          <w:rStyle w:val="5-LTR15"/>
          <w:rFonts w:cs="Simplified Arabic"/>
        </w:rPr>
        <w:t>.</w:t>
      </w:r>
      <w:r w:rsidRPr="00E86702">
        <w:rPr>
          <w:rStyle w:val="5-LTR15"/>
          <w:rFonts w:ascii="Times New Roman" w:hAnsi="Times New Roman" w:cs="Times New Roman"/>
        </w:rPr>
        <w:t>B</w:t>
      </w:r>
    </w:p>
    <w:p w:rsidR="00F36191" w:rsidRPr="00F36191" w:rsidRDefault="00F36191" w:rsidP="00F36191">
      <w:pPr>
        <w:pStyle w:val="Sargel1"/>
        <w:rPr>
          <w:rtl/>
        </w:rPr>
      </w:pPr>
    </w:p>
    <w:p w:rsidR="00317201" w:rsidRDefault="00F36191" w:rsidP="00F36191">
      <w:pPr>
        <w:pStyle w:val="Sargel1"/>
        <w:jc w:val="center"/>
        <w:rPr>
          <w:rtl/>
        </w:rPr>
      </w:pPr>
      <w:r>
        <w:rPr>
          <w:rFonts w:hint="cs"/>
          <w:noProof/>
          <w:rtl/>
        </w:rPr>
        <w:drawing>
          <wp:inline distT="0" distB="0" distL="0" distR="0" wp14:anchorId="39831DC0" wp14:editId="7619297C">
            <wp:extent cx="1865376" cy="2453640"/>
            <wp:effectExtent l="0" t="0" r="1905" b="381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MAT-014-8A-SOF-pnimi-q16.jpg"/>
                    <pic:cNvPicPr/>
                  </pic:nvPicPr>
                  <pic:blipFill>
                    <a:blip r:embed="rId30">
                      <a:extLst>
                        <a:ext uri="{28A0092B-C50C-407E-A947-70E740481C1C}">
                          <a14:useLocalDpi xmlns:a14="http://schemas.microsoft.com/office/drawing/2010/main" val="0"/>
                        </a:ext>
                      </a:extLst>
                    </a:blip>
                    <a:stretch>
                      <a:fillRect/>
                    </a:stretch>
                  </pic:blipFill>
                  <pic:spPr>
                    <a:xfrm>
                      <a:off x="0" y="0"/>
                      <a:ext cx="1865376" cy="2453640"/>
                    </a:xfrm>
                    <a:prstGeom prst="rect">
                      <a:avLst/>
                    </a:prstGeom>
                  </pic:spPr>
                </pic:pic>
              </a:graphicData>
            </a:graphic>
          </wp:inline>
        </w:drawing>
      </w:r>
    </w:p>
    <w:p w:rsidR="00F36191" w:rsidRDefault="00F36191">
      <w:pPr>
        <w:pStyle w:val="Sargel2"/>
        <w:rPr>
          <w:rFonts w:cs="Times New Roman"/>
          <w:rtl/>
        </w:rPr>
      </w:pPr>
    </w:p>
    <w:p w:rsidR="006F52A2" w:rsidRPr="002977C2" w:rsidRDefault="006F52A2" w:rsidP="006F52A2">
      <w:pPr>
        <w:pStyle w:val="AR-Sargel2"/>
        <w:rPr>
          <w:rFonts w:cs="Simplified Arabic"/>
          <w:rtl/>
        </w:rPr>
      </w:pPr>
      <w:r w:rsidRPr="002977C2">
        <w:rPr>
          <w:rStyle w:val="geezapro"/>
          <w:rFonts w:cs="Simplified Arabic"/>
          <w:rtl/>
        </w:rPr>
        <w:t>أ.</w:t>
      </w:r>
      <w:r w:rsidRPr="002977C2">
        <w:rPr>
          <w:rStyle w:val="geezapro"/>
          <w:rFonts w:cs="Simplified Arabic"/>
          <w:rtl/>
        </w:rPr>
        <w:tab/>
        <w:t xml:space="preserve">ما هي معادلة المستقيم </w:t>
      </w:r>
      <w:r w:rsidRPr="00E86702">
        <w:rPr>
          <w:rStyle w:val="5-LTR15"/>
          <w:rFonts w:ascii="Times New Roman" w:hAnsi="Times New Roman" w:cs="Times New Roman"/>
        </w:rPr>
        <w:t>AB</w:t>
      </w:r>
      <w:r w:rsidRPr="002977C2">
        <w:rPr>
          <w:rStyle w:val="geezapro"/>
          <w:rFonts w:cs="Simplified Arabic"/>
          <w:rtl/>
        </w:rPr>
        <w:t>؟</w:t>
      </w:r>
    </w:p>
    <w:p w:rsidR="006F52A2" w:rsidRPr="002977C2" w:rsidRDefault="006F52A2" w:rsidP="006F52A2">
      <w:pPr>
        <w:pStyle w:val="AR-Sargel2"/>
        <w:rPr>
          <w:rFonts w:cs="Simplified Arabic"/>
          <w:rtl/>
        </w:rPr>
      </w:pPr>
      <w:r w:rsidRPr="002977C2">
        <w:rPr>
          <w:rFonts w:cs="Simplified Arabic"/>
          <w:rtl/>
        </w:rPr>
        <w:tab/>
      </w:r>
      <w:r w:rsidRPr="002977C2">
        <w:rPr>
          <w:rStyle w:val="geezapro"/>
          <w:rFonts w:cs="Simplified Arabic"/>
          <w:rtl/>
        </w:rPr>
        <w:t>بَيِّن طريقة الحلّ.</w:t>
      </w:r>
      <w:r w:rsidRPr="002977C2">
        <w:rPr>
          <w:rFonts w:cs="Simplified Arabic"/>
          <w:rtl/>
        </w:rPr>
        <w:t xml:space="preserve"> </w:t>
      </w: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F36191" w:rsidRPr="00317201" w:rsidRDefault="00F36191" w:rsidP="00BF11CA">
      <w:pPr>
        <w:pStyle w:val="Sargel1"/>
        <w:ind w:left="510" w:hanging="510"/>
        <w:rPr>
          <w:rtl/>
        </w:rPr>
      </w:pPr>
      <w:r>
        <w:rPr>
          <w:rFonts w:hint="cs"/>
          <w:rtl/>
        </w:rPr>
        <w:tab/>
      </w:r>
      <w:r w:rsidR="00BF11CA" w:rsidRPr="009930ED">
        <w:rPr>
          <w:rStyle w:val="geezapro"/>
          <w:rFonts w:cs="Simplified Arabic"/>
          <w:rtl/>
        </w:rPr>
        <w:t>الجواب</w:t>
      </w:r>
      <w:r w:rsidRPr="00BF11CA">
        <w:rPr>
          <w:rFonts w:cs="Simplified Arabic" w:hint="cs"/>
          <w:rtl/>
        </w:rPr>
        <w:t>:</w:t>
      </w:r>
      <w:r>
        <w:rPr>
          <w:rFonts w:hint="cs"/>
          <w:rtl/>
        </w:rPr>
        <w:t xml:space="preserve"> </w:t>
      </w:r>
      <w:r w:rsidRPr="00317201">
        <w:rPr>
          <w:rStyle w:val="underline-30gray"/>
          <w:rFonts w:hint="cs"/>
          <w:u w:color="D9D9D9" w:themeColor="background1" w:themeShade="D9"/>
          <w:rtl/>
        </w:rPr>
        <w:t xml:space="preserve">                           </w:t>
      </w:r>
      <w:r w:rsidRPr="00317201">
        <w:rPr>
          <w:rStyle w:val="underline-30gray"/>
          <w:rFonts w:hint="cs"/>
          <w:u w:val="none"/>
          <w:rtl/>
        </w:rPr>
        <w:t xml:space="preserve"> </w:t>
      </w:r>
      <w:r>
        <w:rPr>
          <w:rStyle w:val="5-LTR15"/>
          <w:rFonts w:asciiTheme="minorHAnsi" w:hAnsiTheme="minorHAnsi" w:cs="David"/>
          <w:lang w:val="en-US"/>
        </w:rPr>
        <w:t xml:space="preserve"> </w:t>
      </w:r>
      <w:r w:rsidRPr="00E86702">
        <w:rPr>
          <w:rStyle w:val="5-LTR15"/>
          <w:rFonts w:ascii="Times New Roman" w:hAnsi="Times New Roman" w:cs="Times New Roman"/>
          <w:lang w:val="en-US"/>
        </w:rPr>
        <w:t>y =</w:t>
      </w:r>
      <w:r w:rsidRPr="00317201">
        <w:rPr>
          <w:rStyle w:val="5-LTR15"/>
          <w:rFonts w:ascii="David" w:hAnsi="David" w:cs="David"/>
          <w:lang w:val="en-US"/>
        </w:rPr>
        <w:t xml:space="preserve"> </w:t>
      </w:r>
    </w:p>
    <w:p w:rsidR="00317201" w:rsidRDefault="00317201">
      <w:pPr>
        <w:pStyle w:val="Sargel2"/>
        <w:rPr>
          <w:rtl/>
        </w:rPr>
      </w:pPr>
    </w:p>
    <w:p w:rsidR="006F52A2" w:rsidRPr="002977C2" w:rsidRDefault="006F52A2" w:rsidP="006F52A2">
      <w:pPr>
        <w:pStyle w:val="AR-Sargel2"/>
        <w:rPr>
          <w:rFonts w:cs="Simplified Arabic"/>
          <w:rtl/>
        </w:rPr>
      </w:pPr>
      <w:r w:rsidRPr="002977C2">
        <w:rPr>
          <w:rStyle w:val="geezapro"/>
          <w:rFonts w:cs="Simplified Arabic"/>
          <w:rtl/>
        </w:rPr>
        <w:t>ب.</w:t>
      </w:r>
      <w:r w:rsidRPr="002977C2">
        <w:rPr>
          <w:rStyle w:val="geezapro"/>
          <w:rFonts w:cs="Simplified Arabic"/>
          <w:rtl/>
        </w:rPr>
        <w:tab/>
        <w:t xml:space="preserve">ما هو المجال الذي تكون فيه الدالّة </w:t>
      </w:r>
      <w:r w:rsidRPr="002977C2">
        <w:rPr>
          <w:rStyle w:val="Geezabold"/>
          <w:rFonts w:cs="Simplified Arabic"/>
          <w:rtl/>
        </w:rPr>
        <w:t>موجبة</w:t>
      </w:r>
      <w:r w:rsidRPr="002977C2">
        <w:rPr>
          <w:rStyle w:val="geezapro"/>
          <w:rFonts w:cs="Simplified Arabic"/>
          <w:rtl/>
        </w:rPr>
        <w:t>؟</w:t>
      </w:r>
    </w:p>
    <w:p w:rsidR="00317201" w:rsidRDefault="00317201">
      <w:pPr>
        <w:pStyle w:val="Sargel2"/>
        <w:rPr>
          <w:rtl/>
          <w:lang w:bidi="ar-YE"/>
        </w:rPr>
      </w:pPr>
    </w:p>
    <w:p w:rsidR="00317201" w:rsidRDefault="00317201">
      <w:pPr>
        <w:pStyle w:val="Sargel2"/>
        <w:rPr>
          <w:rtl/>
        </w:rPr>
      </w:pPr>
    </w:p>
    <w:p w:rsidR="00F36191" w:rsidRPr="00F36191" w:rsidRDefault="00F36191" w:rsidP="00BF11CA">
      <w:pPr>
        <w:pStyle w:val="Sargel1"/>
        <w:ind w:left="510" w:hanging="510"/>
        <w:rPr>
          <w:rFonts w:asciiTheme="minorHAnsi" w:hAnsiTheme="minorHAnsi"/>
          <w:rtl/>
        </w:rPr>
      </w:pPr>
      <w:r>
        <w:rPr>
          <w:rFonts w:hint="cs"/>
          <w:rtl/>
        </w:rPr>
        <w:tab/>
      </w:r>
      <w:r w:rsidR="00BF11CA" w:rsidRPr="009930ED">
        <w:rPr>
          <w:rStyle w:val="geezapro"/>
          <w:rFonts w:cs="Simplified Arabic"/>
          <w:rtl/>
        </w:rPr>
        <w:t>الجواب</w:t>
      </w:r>
      <w:r w:rsidRPr="00BF11CA">
        <w:rPr>
          <w:rFonts w:cs="Simplified Arabic" w:hint="cs"/>
          <w:rtl/>
        </w:rPr>
        <w:t>:</w:t>
      </w:r>
      <w:r>
        <w:rPr>
          <w:rFonts w:hint="cs"/>
          <w:rtl/>
        </w:rPr>
        <w:t xml:space="preserve"> </w:t>
      </w:r>
      <w:r w:rsidRPr="00317201">
        <w:rPr>
          <w:rStyle w:val="underline-30gray"/>
          <w:rFonts w:hint="cs"/>
          <w:u w:color="D9D9D9" w:themeColor="background1" w:themeShade="D9"/>
          <w:rtl/>
        </w:rPr>
        <w:t xml:space="preserve">                           </w:t>
      </w:r>
      <w:r w:rsidRPr="00317201">
        <w:rPr>
          <w:rStyle w:val="underline-30gray"/>
          <w:rFonts w:hint="cs"/>
          <w:u w:val="none"/>
          <w:rtl/>
        </w:rPr>
        <w:t xml:space="preserve"> </w:t>
      </w:r>
      <w:r>
        <w:rPr>
          <w:rStyle w:val="5-LTR15"/>
          <w:rFonts w:asciiTheme="minorHAnsi" w:hAnsiTheme="minorHAnsi" w:cs="David"/>
          <w:lang w:val="en-US"/>
        </w:rPr>
        <w:t xml:space="preserve"> </w:t>
      </w:r>
    </w:p>
    <w:p w:rsidR="00CB5C57" w:rsidRDefault="00CB5C57">
      <w:pPr>
        <w:bidi w:val="0"/>
        <w:spacing w:after="0" w:line="240" w:lineRule="auto"/>
        <w:rPr>
          <w:rFonts w:ascii="DavidMFOBold" w:hAnsi="DavidMFOBold" w:cs="Times New Roman"/>
          <w:b/>
          <w:bCs/>
          <w:color w:val="000000"/>
          <w:sz w:val="30"/>
          <w:szCs w:val="30"/>
          <w:rtl/>
        </w:rPr>
      </w:pPr>
      <w:r>
        <w:rPr>
          <w:rFonts w:cs="Times New Roman"/>
          <w:rtl/>
        </w:rPr>
        <w:br w:type="page"/>
      </w:r>
    </w:p>
    <w:p w:rsidR="00317201" w:rsidRPr="00F36191" w:rsidRDefault="00BF11CA" w:rsidP="00F36191">
      <w:pPr>
        <w:pStyle w:val="Sheela"/>
        <w:rPr>
          <w:rtl/>
        </w:rPr>
      </w:pPr>
      <w:r w:rsidRPr="009930ED">
        <w:rPr>
          <w:rStyle w:val="Geezabold"/>
          <w:rFonts w:cs="Simplified Arabic"/>
          <w:b/>
          <w:bCs/>
          <w:rtl/>
        </w:rPr>
        <w:lastRenderedPageBreak/>
        <w:t>السؤال</w:t>
      </w:r>
      <w:r w:rsidRPr="009930ED">
        <w:rPr>
          <w:rFonts w:cs="Simplified Arabic"/>
          <w:rtl/>
        </w:rPr>
        <w:t xml:space="preserve"> </w:t>
      </w:r>
      <w:r w:rsidR="00317201" w:rsidRPr="00F36191">
        <w:rPr>
          <w:rFonts w:hint="cs"/>
          <w:rtl/>
        </w:rPr>
        <w:t>17</w:t>
      </w:r>
    </w:p>
    <w:p w:rsidR="006F52A2" w:rsidRPr="002977C2" w:rsidRDefault="006F52A2" w:rsidP="006F52A2">
      <w:pPr>
        <w:pStyle w:val="Sargel1"/>
        <w:rPr>
          <w:rFonts w:cs="Simplified Arabic"/>
          <w:rtl/>
        </w:rPr>
      </w:pPr>
      <w:r w:rsidRPr="002977C2">
        <w:rPr>
          <w:rStyle w:val="geezapro"/>
          <w:rFonts w:cs="Simplified Arabic"/>
          <w:rtl/>
        </w:rPr>
        <w:t xml:space="preserve">سعر قلم </w:t>
      </w:r>
      <w:r w:rsidRPr="002977C2">
        <w:rPr>
          <w:rStyle w:val="Geezabold"/>
          <w:rFonts w:cs="Simplified Arabic"/>
          <w:rtl/>
        </w:rPr>
        <w:t>أغلى بِـ</w:t>
      </w:r>
      <w:r w:rsidRPr="002977C2">
        <w:rPr>
          <w:rStyle w:val="geezapro"/>
          <w:rFonts w:cs="Simplified Arabic"/>
          <w:rtl/>
        </w:rPr>
        <w:t xml:space="preserve"> </w:t>
      </w:r>
      <w:r w:rsidRPr="00E86702">
        <w:rPr>
          <w:rStyle w:val="5-LTR15"/>
          <w:rFonts w:ascii="Times New Roman" w:hAnsi="Times New Roman" w:cs="Times New Roman"/>
        </w:rPr>
        <w:t>10</w:t>
      </w:r>
      <w:r w:rsidRPr="00E86702">
        <w:rPr>
          <w:rStyle w:val="geezapro"/>
          <w:rFonts w:ascii="Times New Roman" w:hAnsi="Times New Roman" w:cs="Times New Roman"/>
          <w:rtl/>
        </w:rPr>
        <w:t xml:space="preserve"> </w:t>
      </w:r>
      <w:r w:rsidRPr="002977C2">
        <w:rPr>
          <w:rStyle w:val="geezapro"/>
          <w:rFonts w:cs="Simplified Arabic"/>
          <w:rtl/>
        </w:rPr>
        <w:t xml:space="preserve">شواقل من سعر دفتر. </w:t>
      </w:r>
    </w:p>
    <w:p w:rsidR="006F52A2" w:rsidRPr="002977C2" w:rsidRDefault="006F52A2" w:rsidP="006F52A2">
      <w:pPr>
        <w:pStyle w:val="Sargel1"/>
        <w:rPr>
          <w:rFonts w:cs="Simplified Arabic"/>
          <w:rtl/>
        </w:rPr>
      </w:pPr>
      <w:r w:rsidRPr="002977C2">
        <w:rPr>
          <w:rStyle w:val="geezapro"/>
          <w:rFonts w:cs="Simplified Arabic"/>
          <w:rtl/>
        </w:rPr>
        <w:t xml:space="preserve">اشترى عماد </w:t>
      </w:r>
      <w:r w:rsidRPr="00E86702">
        <w:rPr>
          <w:rStyle w:val="5-LTR15"/>
          <w:rFonts w:ascii="Times New Roman" w:hAnsi="Times New Roman" w:cs="Times New Roman"/>
        </w:rPr>
        <w:t>15</w:t>
      </w:r>
      <w:r w:rsidRPr="00E86702">
        <w:rPr>
          <w:rStyle w:val="geezapro"/>
          <w:rFonts w:ascii="Times New Roman" w:hAnsi="Times New Roman" w:cs="Times New Roman"/>
          <w:rtl/>
        </w:rPr>
        <w:t xml:space="preserve"> </w:t>
      </w:r>
      <w:r w:rsidRPr="002977C2">
        <w:rPr>
          <w:rStyle w:val="geezapro"/>
          <w:rFonts w:cs="Simplified Arabic"/>
          <w:rtl/>
        </w:rPr>
        <w:t xml:space="preserve">قلمًا وَ </w:t>
      </w:r>
      <w:r w:rsidRPr="00E86702">
        <w:rPr>
          <w:rStyle w:val="5-LTR15"/>
          <w:rFonts w:ascii="Times New Roman" w:hAnsi="Times New Roman" w:cs="Times New Roman"/>
        </w:rPr>
        <w:t>25</w:t>
      </w:r>
      <w:r w:rsidRPr="00E86702">
        <w:rPr>
          <w:rStyle w:val="geezapro"/>
          <w:rFonts w:ascii="Times New Roman" w:hAnsi="Times New Roman" w:cs="Times New Roman"/>
          <w:rtl/>
        </w:rPr>
        <w:t xml:space="preserve"> </w:t>
      </w:r>
      <w:r w:rsidRPr="002977C2">
        <w:rPr>
          <w:rStyle w:val="geezapro"/>
          <w:rFonts w:cs="Simplified Arabic"/>
          <w:rtl/>
        </w:rPr>
        <w:t>دفترًا.</w:t>
      </w:r>
    </w:p>
    <w:p w:rsidR="006F52A2" w:rsidRPr="002977C2" w:rsidRDefault="006F52A2" w:rsidP="006F52A2">
      <w:pPr>
        <w:pStyle w:val="Sargel1"/>
        <w:rPr>
          <w:rFonts w:cs="Simplified Arabic"/>
          <w:rtl/>
        </w:rPr>
      </w:pPr>
      <w:r w:rsidRPr="002977C2">
        <w:rPr>
          <w:rStyle w:val="geezapro"/>
          <w:rFonts w:cs="Simplified Arabic"/>
          <w:rtl/>
        </w:rPr>
        <w:t xml:space="preserve">المبلغ الذي دفعه عماد مقابل جميع الأقلام كان </w:t>
      </w:r>
      <w:r w:rsidRPr="002977C2">
        <w:rPr>
          <w:rStyle w:val="5-LTR15"/>
          <w:rFonts w:cs="Simplified Arabic"/>
        </w:rPr>
        <w:t>3</w:t>
      </w:r>
      <w:r w:rsidRPr="002977C2">
        <w:rPr>
          <w:rStyle w:val="geezapro"/>
          <w:rFonts w:cs="Simplified Arabic"/>
          <w:rtl/>
        </w:rPr>
        <w:t xml:space="preserve"> </w:t>
      </w:r>
      <w:r w:rsidRPr="002977C2">
        <w:rPr>
          <w:rStyle w:val="Geezabold"/>
          <w:rFonts w:cs="Simplified Arabic"/>
          <w:rtl/>
        </w:rPr>
        <w:t>أضعاف</w:t>
      </w:r>
      <w:r w:rsidRPr="002977C2">
        <w:rPr>
          <w:rStyle w:val="geezapro"/>
          <w:rFonts w:cs="Simplified Arabic"/>
          <w:rtl/>
        </w:rPr>
        <w:t xml:space="preserve"> المبلغ الذي دفعه مقابل جميع الدفاتر.</w:t>
      </w:r>
      <w:r w:rsidRPr="002977C2">
        <w:rPr>
          <w:rFonts w:cs="Simplified Arabic" w:hint="cs"/>
          <w:rtl/>
        </w:rPr>
        <w:t xml:space="preserve"> </w:t>
      </w:r>
    </w:p>
    <w:p w:rsidR="006F52A2" w:rsidRPr="002977C2" w:rsidRDefault="006F52A2" w:rsidP="006F52A2">
      <w:pPr>
        <w:pStyle w:val="Sargel1"/>
        <w:rPr>
          <w:rStyle w:val="geezapro"/>
          <w:rFonts w:cs="Simplified Arabic"/>
          <w:rtl/>
        </w:rPr>
      </w:pPr>
    </w:p>
    <w:p w:rsidR="006F52A2" w:rsidRPr="002977C2" w:rsidRDefault="006F52A2" w:rsidP="006F52A2">
      <w:pPr>
        <w:pStyle w:val="Sargel1"/>
        <w:rPr>
          <w:rStyle w:val="geezapro"/>
          <w:rFonts w:cs="Simplified Arabic"/>
          <w:rtl/>
        </w:rPr>
      </w:pPr>
      <w:r w:rsidRPr="002977C2">
        <w:rPr>
          <w:rStyle w:val="geezapro"/>
          <w:rFonts w:cs="Simplified Arabic"/>
          <w:rtl/>
        </w:rPr>
        <w:t xml:space="preserve">ما هو ثمن </w:t>
      </w:r>
      <w:r w:rsidRPr="002977C2">
        <w:rPr>
          <w:rStyle w:val="Geezabold"/>
          <w:rFonts w:cs="Simplified Arabic"/>
          <w:rtl/>
        </w:rPr>
        <w:t xml:space="preserve">الدفتر </w:t>
      </w:r>
      <w:r w:rsidRPr="002977C2">
        <w:rPr>
          <w:rStyle w:val="geezapro"/>
          <w:rFonts w:cs="Simplified Arabic"/>
          <w:rtl/>
        </w:rPr>
        <w:t xml:space="preserve">الواحد؟ </w:t>
      </w:r>
    </w:p>
    <w:p w:rsidR="006F52A2" w:rsidRPr="002977C2" w:rsidRDefault="006F52A2" w:rsidP="006F52A2">
      <w:pPr>
        <w:pStyle w:val="Sargel1"/>
        <w:rPr>
          <w:rFonts w:cs="Simplified Arabic"/>
          <w:rtl/>
        </w:rPr>
      </w:pPr>
      <w:r w:rsidRPr="002977C2">
        <w:rPr>
          <w:rStyle w:val="geezapro"/>
          <w:rFonts w:cs="Simplified Arabic"/>
          <w:rtl/>
        </w:rPr>
        <w:t xml:space="preserve">بَيِّن طريقة الحلّ. </w:t>
      </w: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F36191" w:rsidRDefault="00F36191">
      <w:pPr>
        <w:pStyle w:val="Sargel2"/>
        <w:rPr>
          <w:rtl/>
        </w:rPr>
      </w:pPr>
    </w:p>
    <w:p w:rsidR="00F36191" w:rsidRDefault="00F36191">
      <w:pPr>
        <w:pStyle w:val="Sargel2"/>
        <w:rPr>
          <w:rtl/>
        </w:rPr>
      </w:pPr>
    </w:p>
    <w:p w:rsidR="00F36191" w:rsidRPr="00F36191" w:rsidRDefault="00BF11CA" w:rsidP="006F52A2">
      <w:pPr>
        <w:pStyle w:val="Sargel1"/>
        <w:ind w:left="510" w:hanging="510"/>
        <w:rPr>
          <w:rFonts w:asciiTheme="minorHAnsi" w:hAnsiTheme="minorHAnsi" w:cstheme="minorBidi"/>
          <w:rtl/>
          <w:lang w:bidi="ar-YE"/>
        </w:rPr>
      </w:pPr>
      <w:r w:rsidRPr="009930ED">
        <w:rPr>
          <w:rStyle w:val="geezapro"/>
          <w:rFonts w:cs="Simplified Arabic"/>
          <w:rtl/>
        </w:rPr>
        <w:t>الجواب</w:t>
      </w:r>
      <w:r w:rsidR="00F36191" w:rsidRPr="00BF11CA">
        <w:rPr>
          <w:rFonts w:cs="Simplified Arabic" w:hint="cs"/>
          <w:rtl/>
        </w:rPr>
        <w:t>:</w:t>
      </w:r>
      <w:r w:rsidR="00F36191">
        <w:rPr>
          <w:rFonts w:hint="cs"/>
          <w:rtl/>
        </w:rPr>
        <w:t xml:space="preserve"> </w:t>
      </w:r>
      <w:r w:rsidR="00F36191" w:rsidRPr="00317201">
        <w:rPr>
          <w:rStyle w:val="underline-30gray"/>
          <w:rFonts w:hint="cs"/>
          <w:u w:color="D9D9D9" w:themeColor="background1" w:themeShade="D9"/>
          <w:rtl/>
        </w:rPr>
        <w:t xml:space="preserve">                           </w:t>
      </w:r>
      <w:r w:rsidR="00F36191" w:rsidRPr="00317201">
        <w:rPr>
          <w:rStyle w:val="underline-30gray"/>
          <w:rFonts w:hint="cs"/>
          <w:u w:val="none"/>
          <w:rtl/>
        </w:rPr>
        <w:t xml:space="preserve"> </w:t>
      </w:r>
      <w:r w:rsidR="00F36191">
        <w:rPr>
          <w:rStyle w:val="5-LTR15"/>
          <w:rFonts w:asciiTheme="minorHAnsi" w:hAnsiTheme="minorHAnsi" w:cs="David"/>
          <w:lang w:val="en-US"/>
        </w:rPr>
        <w:t xml:space="preserve"> </w:t>
      </w:r>
      <w:r w:rsidR="006F52A2" w:rsidRPr="002977C2">
        <w:rPr>
          <w:rStyle w:val="geezapro"/>
          <w:rFonts w:cs="Simplified Arabic"/>
          <w:rtl/>
        </w:rPr>
        <w:t>شيقل</w:t>
      </w:r>
    </w:p>
    <w:p w:rsidR="00317201" w:rsidRDefault="00317201">
      <w:pPr>
        <w:pStyle w:val="Sheela"/>
        <w:rPr>
          <w:rtl/>
        </w:rPr>
      </w:pPr>
    </w:p>
    <w:p w:rsidR="00CB5C57" w:rsidRPr="00C033F5" w:rsidRDefault="00CB5C57">
      <w:pPr>
        <w:bidi w:val="0"/>
        <w:spacing w:after="0" w:line="240" w:lineRule="auto"/>
        <w:rPr>
          <w:rFonts w:asciiTheme="minorHAnsi" w:hAnsiTheme="minorHAnsi" w:cs="Times New Roman"/>
          <w:b/>
          <w:bCs/>
          <w:color w:val="000000"/>
          <w:sz w:val="30"/>
          <w:szCs w:val="30"/>
        </w:rPr>
      </w:pPr>
      <w:r>
        <w:rPr>
          <w:rFonts w:cs="Times New Roman"/>
          <w:rtl/>
        </w:rPr>
        <w:br w:type="page"/>
      </w:r>
    </w:p>
    <w:p w:rsidR="00317201" w:rsidRPr="00F36191" w:rsidRDefault="00BF11CA" w:rsidP="00F36191">
      <w:pPr>
        <w:pStyle w:val="Sheela"/>
        <w:rPr>
          <w:rtl/>
        </w:rPr>
      </w:pPr>
      <w:r w:rsidRPr="009930ED">
        <w:rPr>
          <w:rStyle w:val="Geezabold"/>
          <w:rFonts w:cs="Simplified Arabic"/>
          <w:b/>
          <w:bCs/>
          <w:rtl/>
        </w:rPr>
        <w:lastRenderedPageBreak/>
        <w:t>السؤال</w:t>
      </w:r>
      <w:r w:rsidRPr="009930ED">
        <w:rPr>
          <w:rFonts w:cs="Simplified Arabic"/>
          <w:rtl/>
        </w:rPr>
        <w:t xml:space="preserve"> </w:t>
      </w:r>
      <w:r w:rsidR="00317201" w:rsidRPr="00F36191">
        <w:rPr>
          <w:rFonts w:hint="cs"/>
          <w:rtl/>
        </w:rPr>
        <w:t>18</w:t>
      </w:r>
    </w:p>
    <w:p w:rsidR="006F52A2" w:rsidRPr="002977C2" w:rsidRDefault="006F52A2" w:rsidP="006F52A2">
      <w:pPr>
        <w:pStyle w:val="Sargel1"/>
        <w:rPr>
          <w:rFonts w:cs="Simplified Arabic"/>
          <w:rtl/>
        </w:rPr>
      </w:pPr>
      <w:r w:rsidRPr="002977C2">
        <w:rPr>
          <w:rStyle w:val="geezapro"/>
          <w:rFonts w:cs="Simplified Arabic"/>
          <w:rtl/>
        </w:rPr>
        <w:t>أمامك هيئة م</w:t>
      </w:r>
      <w:r>
        <w:rPr>
          <w:rStyle w:val="geezapro"/>
          <w:rFonts w:cs="Simplified Arabic"/>
          <w:rtl/>
        </w:rPr>
        <w:t>حاور أُشير عليها إلى عدّة نقاط.</w:t>
      </w:r>
    </w:p>
    <w:p w:rsidR="00317201" w:rsidRDefault="00317201">
      <w:pPr>
        <w:pStyle w:val="Sargel1"/>
        <w:rPr>
          <w:rtl/>
        </w:rPr>
      </w:pPr>
    </w:p>
    <w:p w:rsidR="00317201" w:rsidRDefault="00F36191">
      <w:pPr>
        <w:pStyle w:val="Sargel1"/>
        <w:jc w:val="center"/>
        <w:rPr>
          <w:rtl/>
        </w:rPr>
      </w:pPr>
      <w:r>
        <w:rPr>
          <w:noProof/>
          <w:rtl/>
        </w:rPr>
        <w:drawing>
          <wp:inline distT="0" distB="0" distL="0" distR="0">
            <wp:extent cx="4358640" cy="4288536"/>
            <wp:effectExtent l="0" t="0" r="3810" b="0"/>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MAT-014-8A-SOF-pnimi-q18.jpg"/>
                    <pic:cNvPicPr/>
                  </pic:nvPicPr>
                  <pic:blipFill>
                    <a:blip r:embed="rId31">
                      <a:extLst>
                        <a:ext uri="{28A0092B-C50C-407E-A947-70E740481C1C}">
                          <a14:useLocalDpi xmlns:a14="http://schemas.microsoft.com/office/drawing/2010/main" val="0"/>
                        </a:ext>
                      </a:extLst>
                    </a:blip>
                    <a:stretch>
                      <a:fillRect/>
                    </a:stretch>
                  </pic:blipFill>
                  <pic:spPr>
                    <a:xfrm>
                      <a:off x="0" y="0"/>
                      <a:ext cx="4358640" cy="4288536"/>
                    </a:xfrm>
                    <a:prstGeom prst="rect">
                      <a:avLst/>
                    </a:prstGeom>
                  </pic:spPr>
                </pic:pic>
              </a:graphicData>
            </a:graphic>
          </wp:inline>
        </w:drawing>
      </w:r>
    </w:p>
    <w:p w:rsidR="00317201" w:rsidRDefault="00317201">
      <w:pPr>
        <w:pStyle w:val="Sargel1"/>
        <w:rPr>
          <w:rtl/>
        </w:rPr>
      </w:pPr>
    </w:p>
    <w:p w:rsidR="006F52A2" w:rsidRPr="002977C2" w:rsidRDefault="006F52A2" w:rsidP="006F52A2">
      <w:pPr>
        <w:pStyle w:val="Sargel1"/>
        <w:rPr>
          <w:rFonts w:cs="Simplified Arabic"/>
          <w:rtl/>
        </w:rPr>
      </w:pPr>
      <w:r w:rsidRPr="002977C2">
        <w:rPr>
          <w:rStyle w:val="geezapro"/>
          <w:rFonts w:cs="Simplified Arabic"/>
          <w:rtl/>
        </w:rPr>
        <w:t xml:space="preserve">مستقيم معيّن يمرّ في النقطة </w:t>
      </w:r>
      <w:r w:rsidRPr="002977C2">
        <w:rPr>
          <w:rFonts w:ascii="Times-Roman" w:hAnsi="Times-Roman" w:cs="Simplified Arabic"/>
          <w:lang w:val="en-GB"/>
        </w:rPr>
        <w:t>A</w:t>
      </w:r>
      <w:r w:rsidRPr="002977C2">
        <w:rPr>
          <w:rStyle w:val="5-LTR15"/>
          <w:rFonts w:cs="Simplified Arabic"/>
        </w:rPr>
        <w:t>(0</w:t>
      </w:r>
      <w:r w:rsidRPr="00E86702">
        <w:rPr>
          <w:rStyle w:val="5-LTR15"/>
          <w:rFonts w:cs="Simplified Arabic"/>
        </w:rPr>
        <w:t>,</w:t>
      </w:r>
      <w:r w:rsidRPr="002977C2">
        <w:rPr>
          <w:rStyle w:val="5-LTR15"/>
          <w:rFonts w:cs="Simplified Arabic"/>
        </w:rPr>
        <w:t>–6)</w:t>
      </w:r>
      <w:r w:rsidRPr="002977C2">
        <w:rPr>
          <w:rFonts w:cs="Simplified Arabic" w:hint="cs"/>
          <w:rtl/>
        </w:rPr>
        <w:t xml:space="preserve"> </w:t>
      </w:r>
      <w:r w:rsidRPr="002977C2">
        <w:rPr>
          <w:rStyle w:val="geezapro"/>
          <w:rFonts w:cs="Simplified Arabic"/>
          <w:rtl/>
        </w:rPr>
        <w:t>وميله هو</w:t>
      </w:r>
      <w:r w:rsidRPr="002977C2">
        <w:rPr>
          <w:rFonts w:cs="Simplified Arabic" w:hint="cs"/>
          <w:rtl/>
        </w:rPr>
        <w:t xml:space="preserve"> </w:t>
      </w:r>
      <w:r w:rsidRPr="002977C2">
        <w:rPr>
          <w:rStyle w:val="5-LTR15"/>
          <w:rFonts w:cs="Simplified Arabic"/>
        </w:rPr>
        <w:t>2</w:t>
      </w:r>
      <w:r w:rsidRPr="002977C2">
        <w:rPr>
          <w:rFonts w:cs="Simplified Arabic" w:hint="cs"/>
          <w:rtl/>
        </w:rPr>
        <w:t xml:space="preserve"> </w:t>
      </w:r>
      <w:r w:rsidRPr="002977C2">
        <w:rPr>
          <w:rStyle w:val="geezapro"/>
          <w:rFonts w:cs="Simplified Arabic"/>
          <w:rtl/>
        </w:rPr>
        <w:t xml:space="preserve">. </w:t>
      </w:r>
    </w:p>
    <w:p w:rsidR="006F52A2" w:rsidRPr="002977C2" w:rsidRDefault="006F52A2" w:rsidP="006F52A2">
      <w:pPr>
        <w:pStyle w:val="Sargel1"/>
        <w:rPr>
          <w:rFonts w:cs="Simplified Arabic"/>
          <w:rtl/>
        </w:rPr>
      </w:pPr>
      <w:r w:rsidRPr="002977C2">
        <w:rPr>
          <w:rStyle w:val="geezapro"/>
          <w:rFonts w:cs="Simplified Arabic"/>
          <w:rtl/>
        </w:rPr>
        <w:t xml:space="preserve">أيّ نقطة من النقاط التالية موجودة على هذا المستقيم؟ </w:t>
      </w:r>
    </w:p>
    <w:p w:rsidR="00F36191" w:rsidRDefault="00F36191">
      <w:pPr>
        <w:pStyle w:val="Sargel2"/>
        <w:rPr>
          <w:rtl/>
        </w:rPr>
      </w:pPr>
    </w:p>
    <w:p w:rsidR="00CB5C57" w:rsidRPr="00C21516" w:rsidRDefault="00CB5C57" w:rsidP="00E86702">
      <w:pPr>
        <w:pStyle w:val="sargel2-ravbrera"/>
        <w:ind w:left="851" w:hanging="851"/>
        <w:rPr>
          <w:rFonts w:cs="Arial"/>
          <w:rtl/>
        </w:rPr>
      </w:pPr>
      <w:r w:rsidRPr="00CB5C57">
        <w:rPr>
          <w:position w:val="-6"/>
          <w:sz w:val="20"/>
          <w:szCs w:val="20"/>
          <w:rtl/>
        </w:rPr>
        <w:t>1</w:t>
      </w:r>
      <w:r w:rsidRPr="00286F3B">
        <w:rPr>
          <w:sz w:val="32"/>
          <w:szCs w:val="32"/>
        </w:rPr>
        <w:sym w:font="Webdings" w:char="F063"/>
      </w:r>
      <w:r>
        <w:rPr>
          <w:rFonts w:hint="cs"/>
          <w:rtl/>
        </w:rPr>
        <w:tab/>
      </w:r>
      <w:r w:rsidR="00F36191" w:rsidRPr="00E86702">
        <w:rPr>
          <w:rStyle w:val="grade5-15"/>
          <w:rFonts w:ascii="Times New Roman" w:hAnsi="Times New Roman" w:cs="Times New Roman"/>
          <w:lang w:val="en-US"/>
        </w:rPr>
        <w:t>T</w:t>
      </w:r>
    </w:p>
    <w:p w:rsidR="00CB5C57" w:rsidRPr="00E86702" w:rsidRDefault="00CB5C57" w:rsidP="00CB5C57">
      <w:pPr>
        <w:pStyle w:val="sargel2-ravbrera"/>
        <w:ind w:left="851" w:hanging="851"/>
        <w:rPr>
          <w:rStyle w:val="5-LTR15"/>
          <w:rFonts w:cs="Arial"/>
          <w:rtl/>
          <w:lang w:val="en-US"/>
        </w:rPr>
      </w:pPr>
      <w:r w:rsidRPr="00CB5C57">
        <w:rPr>
          <w:position w:val="-6"/>
          <w:sz w:val="20"/>
          <w:szCs w:val="20"/>
          <w:rtl/>
        </w:rPr>
        <w:t>2</w:t>
      </w:r>
      <w:r w:rsidRPr="00286F3B">
        <w:rPr>
          <w:sz w:val="32"/>
          <w:szCs w:val="32"/>
        </w:rPr>
        <w:sym w:font="Webdings" w:char="F063"/>
      </w:r>
      <w:r w:rsidRPr="001F73EE">
        <w:rPr>
          <w:rtl/>
        </w:rPr>
        <w:tab/>
      </w:r>
      <w:r w:rsidR="00F36191" w:rsidRPr="00E86702">
        <w:rPr>
          <w:rStyle w:val="grade5-15"/>
          <w:rFonts w:ascii="Times New Roman" w:hAnsi="Times New Roman" w:cs="Times New Roman"/>
        </w:rPr>
        <w:t>M</w:t>
      </w:r>
    </w:p>
    <w:p w:rsidR="00CB5C57" w:rsidRPr="007D4C6F" w:rsidRDefault="00CB5C57" w:rsidP="00E86702">
      <w:pPr>
        <w:pStyle w:val="sargel2-ravbrera"/>
        <w:ind w:left="851" w:hanging="851"/>
        <w:rPr>
          <w:rFonts w:cs="Arial"/>
          <w:rtl/>
        </w:rPr>
      </w:pPr>
      <w:r w:rsidRPr="00CB5C57">
        <w:rPr>
          <w:position w:val="-6"/>
          <w:sz w:val="20"/>
          <w:szCs w:val="20"/>
          <w:rtl/>
        </w:rPr>
        <w:t>3</w:t>
      </w:r>
      <w:r w:rsidRPr="00286F3B">
        <w:rPr>
          <w:sz w:val="32"/>
          <w:szCs w:val="32"/>
        </w:rPr>
        <w:sym w:font="Webdings" w:char="F063"/>
      </w:r>
      <w:r w:rsidRPr="001F73EE">
        <w:rPr>
          <w:rtl/>
        </w:rPr>
        <w:tab/>
      </w:r>
      <w:r w:rsidR="00F36191" w:rsidRPr="00E86702">
        <w:rPr>
          <w:rStyle w:val="grade5-15"/>
          <w:rFonts w:ascii="Times New Roman" w:hAnsi="Times New Roman" w:cs="Times New Roman"/>
        </w:rPr>
        <w:t>Q</w:t>
      </w:r>
    </w:p>
    <w:p w:rsidR="00CB5C57" w:rsidRPr="007D4C6F" w:rsidRDefault="00CB5C57" w:rsidP="00E86702">
      <w:pPr>
        <w:pStyle w:val="sargel2-ravbrera"/>
        <w:ind w:left="851" w:hanging="851"/>
        <w:rPr>
          <w:rFonts w:cs="Arial"/>
          <w:rtl/>
        </w:rPr>
      </w:pPr>
      <w:r w:rsidRPr="00CB5C57">
        <w:rPr>
          <w:position w:val="-6"/>
          <w:sz w:val="20"/>
          <w:szCs w:val="20"/>
          <w:rtl/>
        </w:rPr>
        <w:t>4</w:t>
      </w:r>
      <w:r w:rsidRPr="00286F3B">
        <w:rPr>
          <w:sz w:val="32"/>
          <w:szCs w:val="32"/>
        </w:rPr>
        <w:sym w:font="Webdings" w:char="F063"/>
      </w:r>
      <w:r w:rsidRPr="001F73EE">
        <w:rPr>
          <w:rtl/>
        </w:rPr>
        <w:tab/>
      </w:r>
      <w:r w:rsidR="00F36191" w:rsidRPr="00E86702">
        <w:rPr>
          <w:rStyle w:val="grade5-15"/>
          <w:rFonts w:ascii="Times New Roman" w:hAnsi="Times New Roman" w:cs="Times New Roman"/>
        </w:rPr>
        <w:t>P</w:t>
      </w:r>
    </w:p>
    <w:p w:rsidR="00F36191" w:rsidRDefault="00F36191">
      <w:pPr>
        <w:bidi w:val="0"/>
        <w:spacing w:after="0" w:line="240" w:lineRule="auto"/>
        <w:rPr>
          <w:rFonts w:ascii="DavidMFO" w:hAnsi="DavidMFO" w:cs="David"/>
          <w:color w:val="000000"/>
          <w:sz w:val="30"/>
          <w:szCs w:val="30"/>
          <w:rtl/>
        </w:rPr>
      </w:pPr>
      <w:r>
        <w:rPr>
          <w:rtl/>
        </w:rPr>
        <w:br w:type="page"/>
      </w:r>
    </w:p>
    <w:p w:rsidR="00317201" w:rsidRPr="00F36191" w:rsidRDefault="00BF11CA" w:rsidP="00F36191">
      <w:pPr>
        <w:pStyle w:val="Sheela"/>
        <w:rPr>
          <w:rtl/>
        </w:rPr>
      </w:pPr>
      <w:r w:rsidRPr="009930ED">
        <w:rPr>
          <w:rStyle w:val="Geezabold"/>
          <w:rFonts w:cs="Simplified Arabic"/>
          <w:b/>
          <w:bCs/>
          <w:rtl/>
        </w:rPr>
        <w:lastRenderedPageBreak/>
        <w:t>السؤال</w:t>
      </w:r>
      <w:r w:rsidRPr="009930ED">
        <w:rPr>
          <w:rFonts w:cs="Simplified Arabic"/>
          <w:rtl/>
        </w:rPr>
        <w:t xml:space="preserve"> </w:t>
      </w:r>
      <w:r w:rsidR="00317201" w:rsidRPr="00F36191">
        <w:rPr>
          <w:rFonts w:hint="cs"/>
          <w:rtl/>
        </w:rPr>
        <w:t>19</w:t>
      </w:r>
    </w:p>
    <w:p w:rsidR="006F52A2" w:rsidRPr="002977C2" w:rsidRDefault="006F52A2" w:rsidP="006F52A2">
      <w:pPr>
        <w:pStyle w:val="Sargel1"/>
        <w:rPr>
          <w:rStyle w:val="geezapro"/>
          <w:rFonts w:cs="Simplified Arabic"/>
          <w:rtl/>
        </w:rPr>
      </w:pPr>
      <w:r w:rsidRPr="002977C2">
        <w:rPr>
          <w:rStyle w:val="geezapro"/>
          <w:rFonts w:cs="Simplified Arabic"/>
          <w:rtl/>
        </w:rPr>
        <w:t xml:space="preserve">يريد كمال أن يرسل رزمة. فحص كمال الأسعار في شركتَيْن لإرسال الرُّزَم ووجد أنّ: </w:t>
      </w:r>
    </w:p>
    <w:p w:rsidR="006F52A2" w:rsidRPr="002977C2" w:rsidRDefault="006F52A2" w:rsidP="00E86702">
      <w:pPr>
        <w:pStyle w:val="AR-Sargel2"/>
        <w:rPr>
          <w:rStyle w:val="geezapro"/>
          <w:rFonts w:cs="Simplified Arabic"/>
          <w:rtl/>
        </w:rPr>
      </w:pPr>
      <w:r w:rsidRPr="00E86702">
        <w:rPr>
          <w:rStyle w:val="DavidMFORegular"/>
          <w:rFonts w:cs="David" w:hint="cs"/>
          <w:rtl/>
        </w:rPr>
        <w:t>(</w:t>
      </w:r>
      <w:r w:rsidR="00E86702">
        <w:rPr>
          <w:rStyle w:val="DavidMFORegular"/>
          <w:rFonts w:cs="David" w:hint="cs"/>
          <w:rtl/>
          <w:lang w:bidi="he-IL"/>
        </w:rPr>
        <w:t>1</w:t>
      </w:r>
      <w:r w:rsidRPr="00E86702">
        <w:rPr>
          <w:rStyle w:val="DavidMFORegular"/>
          <w:rFonts w:cs="David" w:hint="cs"/>
          <w:rtl/>
        </w:rPr>
        <w:t>)</w:t>
      </w:r>
      <w:r w:rsidRPr="002977C2">
        <w:rPr>
          <w:rStyle w:val="geezapro"/>
          <w:rFonts w:cs="Simplified Arabic"/>
          <w:rtl/>
        </w:rPr>
        <w:tab/>
        <w:t>شركة "الغزال" تجبي مبلغًا ثابتًا ومبلغًا إضافيًّا بحسب وزن الرزمة بالكيلوغرام.</w:t>
      </w:r>
    </w:p>
    <w:p w:rsidR="006F52A2" w:rsidRPr="002977C2" w:rsidRDefault="006F52A2" w:rsidP="00E86702">
      <w:pPr>
        <w:pStyle w:val="AR-Sargel2"/>
        <w:rPr>
          <w:rFonts w:cs="Simplified Arabic"/>
          <w:rtl/>
        </w:rPr>
      </w:pPr>
      <w:r w:rsidRPr="00E86702">
        <w:rPr>
          <w:rStyle w:val="DavidMFORegular"/>
          <w:rFonts w:cs="David" w:hint="cs"/>
          <w:rtl/>
        </w:rPr>
        <w:t>(</w:t>
      </w:r>
      <w:r w:rsidR="00E86702">
        <w:rPr>
          <w:rStyle w:val="DavidMFORegular"/>
          <w:rFonts w:cs="David" w:hint="cs"/>
          <w:rtl/>
          <w:lang w:bidi="he-IL"/>
        </w:rPr>
        <w:t>2</w:t>
      </w:r>
      <w:r w:rsidRPr="00E86702">
        <w:rPr>
          <w:rStyle w:val="DavidMFORegular"/>
          <w:rFonts w:cs="David" w:hint="cs"/>
          <w:rtl/>
        </w:rPr>
        <w:t>)</w:t>
      </w:r>
      <w:r w:rsidRPr="002977C2">
        <w:rPr>
          <w:rStyle w:val="geezapro"/>
          <w:rFonts w:cs="Simplified Arabic"/>
          <w:rtl/>
        </w:rPr>
        <w:tab/>
        <w:t>شركة "النسر" لا تجبي مبلغًا ثابتًا، ولكنّها تجبي مبلغًا بحسب وزن الرزمة  بالكيلوغرام.</w:t>
      </w:r>
    </w:p>
    <w:p w:rsidR="006365FB" w:rsidRPr="006365FB" w:rsidRDefault="006F52A2" w:rsidP="006F52A2">
      <w:pPr>
        <w:pStyle w:val="Sargel1"/>
        <w:rPr>
          <w:rtl/>
        </w:rPr>
      </w:pPr>
      <w:r w:rsidRPr="002977C2">
        <w:rPr>
          <w:rStyle w:val="geezapro"/>
          <w:rFonts w:cs="Simplified Arabic"/>
          <w:rtl/>
        </w:rPr>
        <w:t xml:space="preserve">أمامك خطّان بيانيّان يَصِفان الأسعار بالشيقل </w:t>
      </w:r>
      <w:r w:rsidRPr="00E86702">
        <w:rPr>
          <w:rStyle w:val="geezapro"/>
          <w:rFonts w:ascii="Times New Roman" w:hAnsi="Times New Roman" w:cs="Times New Roman"/>
          <w:rtl/>
        </w:rPr>
        <w:t>(</w:t>
      </w:r>
      <w:r w:rsidRPr="00E86702">
        <w:rPr>
          <w:rStyle w:val="5-LTR15"/>
          <w:rFonts w:ascii="Times New Roman" w:hAnsi="Times New Roman" w:cs="Times New Roman"/>
        </w:rPr>
        <w:t>y</w:t>
      </w:r>
      <w:r w:rsidRPr="00E86702">
        <w:rPr>
          <w:rStyle w:val="geezapro"/>
          <w:rFonts w:ascii="Times New Roman" w:hAnsi="Times New Roman" w:cs="Times New Roman"/>
          <w:rtl/>
        </w:rPr>
        <w:t>)</w:t>
      </w:r>
      <w:r w:rsidRPr="002977C2">
        <w:rPr>
          <w:rStyle w:val="geezapro"/>
          <w:rFonts w:cs="Simplified Arabic"/>
          <w:rtl/>
        </w:rPr>
        <w:t xml:space="preserve"> كدالّة لوزن الرزمة بالكيلوغرام </w:t>
      </w:r>
      <w:r w:rsidRPr="00E86702">
        <w:rPr>
          <w:rStyle w:val="geezapro"/>
          <w:rFonts w:ascii="Times New Roman" w:hAnsi="Times New Roman" w:cs="Times New Roman"/>
          <w:rtl/>
        </w:rPr>
        <w:t>(</w:t>
      </w:r>
      <w:r w:rsidRPr="00E86702">
        <w:rPr>
          <w:rStyle w:val="5-LTR15"/>
          <w:rFonts w:ascii="Times New Roman" w:hAnsi="Times New Roman" w:cs="Times New Roman"/>
        </w:rPr>
        <w:t>x</w:t>
      </w:r>
      <w:r w:rsidRPr="00E86702">
        <w:rPr>
          <w:rStyle w:val="geezapro"/>
          <w:rFonts w:ascii="Times New Roman" w:hAnsi="Times New Roman" w:cs="Times New Roman"/>
          <w:rtl/>
        </w:rPr>
        <w:t>)</w:t>
      </w:r>
      <w:r w:rsidRPr="002977C2">
        <w:rPr>
          <w:rStyle w:val="geezapro"/>
          <w:rFonts w:cs="Simplified Arabic"/>
          <w:rtl/>
        </w:rPr>
        <w:t xml:space="preserve"> </w:t>
      </w:r>
      <w:r w:rsidR="00AC7A97">
        <w:rPr>
          <w:rStyle w:val="geezapro"/>
          <w:rFonts w:cstheme="minorBidi" w:hint="cs"/>
          <w:rtl/>
          <w:lang w:bidi="he-IL"/>
        </w:rPr>
        <w:br/>
      </w:r>
      <w:r w:rsidRPr="002977C2">
        <w:rPr>
          <w:rStyle w:val="geezapro"/>
          <w:rFonts w:cs="Simplified Arabic"/>
          <w:rtl/>
        </w:rPr>
        <w:t>في كلّ و</w:t>
      </w:r>
      <w:r>
        <w:rPr>
          <w:rStyle w:val="geezapro"/>
          <w:rFonts w:cs="Simplified Arabic"/>
          <w:rtl/>
        </w:rPr>
        <w:t>احدة من شركتَيْ إرسال الرُّزَم.</w:t>
      </w:r>
    </w:p>
    <w:p w:rsidR="00317201" w:rsidRDefault="006F52A2" w:rsidP="006365FB">
      <w:pPr>
        <w:pStyle w:val="Sargel1"/>
        <w:jc w:val="center"/>
        <w:rPr>
          <w:rtl/>
        </w:rPr>
      </w:pPr>
      <w:r>
        <w:rPr>
          <w:noProof/>
          <w:rtl/>
        </w:rPr>
        <w:drawing>
          <wp:inline distT="0" distB="0" distL="0" distR="0">
            <wp:extent cx="5052060" cy="4434840"/>
            <wp:effectExtent l="0" t="0" r="0" b="381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MAT-014-8A-SOF-pnimi-arab_q19.jpg"/>
                    <pic:cNvPicPr/>
                  </pic:nvPicPr>
                  <pic:blipFill>
                    <a:blip r:embed="rId32">
                      <a:extLst>
                        <a:ext uri="{28A0092B-C50C-407E-A947-70E740481C1C}">
                          <a14:useLocalDpi xmlns:a14="http://schemas.microsoft.com/office/drawing/2010/main" val="0"/>
                        </a:ext>
                      </a:extLst>
                    </a:blip>
                    <a:stretch>
                      <a:fillRect/>
                    </a:stretch>
                  </pic:blipFill>
                  <pic:spPr>
                    <a:xfrm>
                      <a:off x="0" y="0"/>
                      <a:ext cx="5052060" cy="4434840"/>
                    </a:xfrm>
                    <a:prstGeom prst="rect">
                      <a:avLst/>
                    </a:prstGeom>
                  </pic:spPr>
                </pic:pic>
              </a:graphicData>
            </a:graphic>
          </wp:inline>
        </w:drawing>
      </w:r>
    </w:p>
    <w:p w:rsidR="00317201" w:rsidRDefault="00317201">
      <w:pPr>
        <w:pStyle w:val="Sargel1"/>
        <w:rPr>
          <w:rtl/>
        </w:rPr>
      </w:pPr>
    </w:p>
    <w:p w:rsidR="006F52A2" w:rsidRPr="002977C2" w:rsidRDefault="006F52A2" w:rsidP="006F52A2">
      <w:pPr>
        <w:pStyle w:val="AR-Sargel2"/>
        <w:rPr>
          <w:rFonts w:cs="Simplified Arabic"/>
          <w:rtl/>
        </w:rPr>
      </w:pPr>
      <w:r w:rsidRPr="002977C2">
        <w:rPr>
          <w:rStyle w:val="geezapro"/>
          <w:rFonts w:cs="Simplified Arabic"/>
          <w:rtl/>
        </w:rPr>
        <w:t>أ.</w:t>
      </w:r>
      <w:r w:rsidRPr="002977C2">
        <w:rPr>
          <w:rStyle w:val="geezapro"/>
          <w:rFonts w:cs="Simplified Arabic"/>
          <w:rtl/>
        </w:rPr>
        <w:tab/>
        <w:t xml:space="preserve">ما هو وزن الرزمة (بالكيلوغرام) التي يكون سعر إرسالها بواسطة شركة "النسر" </w:t>
      </w:r>
      <w:r w:rsidRPr="002977C2">
        <w:rPr>
          <w:rStyle w:val="Geezabold"/>
          <w:rFonts w:cs="Simplified Arabic"/>
          <w:rtl/>
        </w:rPr>
        <w:t>مُساوِيًا</w:t>
      </w:r>
      <w:r w:rsidRPr="002977C2">
        <w:rPr>
          <w:rStyle w:val="geezapro"/>
          <w:rFonts w:cs="Simplified Arabic"/>
          <w:rtl/>
        </w:rPr>
        <w:t xml:space="preserve"> لسعر إرسالها بواسطة شركة "الغزال"؟</w:t>
      </w:r>
    </w:p>
    <w:p w:rsidR="006365FB" w:rsidRDefault="006365FB" w:rsidP="006365FB">
      <w:pPr>
        <w:pStyle w:val="Sargel2"/>
        <w:rPr>
          <w:rtl/>
          <w:lang w:bidi="ar-YE"/>
        </w:rPr>
      </w:pPr>
    </w:p>
    <w:p w:rsidR="006365FB" w:rsidRDefault="006365FB" w:rsidP="006365FB">
      <w:pPr>
        <w:pStyle w:val="Sargel2"/>
        <w:rPr>
          <w:rtl/>
        </w:rPr>
      </w:pPr>
    </w:p>
    <w:p w:rsidR="006F52A2" w:rsidRDefault="006365FB" w:rsidP="006F52A2">
      <w:pPr>
        <w:pStyle w:val="Sargel2"/>
        <w:rPr>
          <w:rStyle w:val="geezapro"/>
          <w:rFonts w:cstheme="minorBidi"/>
          <w:rtl/>
          <w:lang w:bidi="he-IL"/>
        </w:rPr>
      </w:pPr>
      <w:r>
        <w:rPr>
          <w:rFonts w:hint="cs"/>
          <w:rtl/>
        </w:rPr>
        <w:tab/>
      </w:r>
      <w:r w:rsidR="00BF11CA" w:rsidRPr="009930ED">
        <w:rPr>
          <w:rStyle w:val="geezapro"/>
          <w:rFonts w:cs="Simplified Arabic"/>
          <w:rtl/>
        </w:rPr>
        <w:t>الجواب</w:t>
      </w:r>
      <w:r w:rsidRPr="00BF11CA">
        <w:rPr>
          <w:rFonts w:cs="Simplified Arabic" w:hint="cs"/>
          <w:rtl/>
        </w:rPr>
        <w:t>:</w:t>
      </w:r>
      <w:r>
        <w:rPr>
          <w:rFonts w:hint="cs"/>
          <w:rtl/>
        </w:rPr>
        <w:t xml:space="preserve"> </w:t>
      </w:r>
      <w:r w:rsidRPr="00317201">
        <w:rPr>
          <w:rStyle w:val="underline-30gray"/>
          <w:rFonts w:hint="cs"/>
          <w:u w:color="D9D9D9" w:themeColor="background1" w:themeShade="D9"/>
          <w:rtl/>
        </w:rPr>
        <w:t xml:space="preserve">                           </w:t>
      </w:r>
      <w:r w:rsidRPr="00317201">
        <w:rPr>
          <w:rStyle w:val="underline-30gray"/>
          <w:rFonts w:hint="cs"/>
          <w:u w:val="none"/>
          <w:rtl/>
        </w:rPr>
        <w:t xml:space="preserve"> </w:t>
      </w:r>
      <w:r>
        <w:rPr>
          <w:rStyle w:val="5-LTR15"/>
          <w:rFonts w:asciiTheme="minorHAnsi" w:hAnsiTheme="minorHAnsi" w:cs="David"/>
          <w:lang w:val="en-US"/>
        </w:rPr>
        <w:t xml:space="preserve"> </w:t>
      </w:r>
      <w:r w:rsidR="006F52A2" w:rsidRPr="002977C2">
        <w:rPr>
          <w:rStyle w:val="geezapro"/>
          <w:rFonts w:cs="Simplified Arabic"/>
          <w:rtl/>
        </w:rPr>
        <w:t>كغم</w:t>
      </w:r>
    </w:p>
    <w:p w:rsidR="006F52A2" w:rsidRPr="002977C2" w:rsidRDefault="006F52A2" w:rsidP="00AC7A97">
      <w:pPr>
        <w:pStyle w:val="Sargel2"/>
        <w:rPr>
          <w:rFonts w:cs="Simplified Arabic"/>
          <w:rtl/>
        </w:rPr>
      </w:pPr>
      <w:r w:rsidRPr="002977C2">
        <w:rPr>
          <w:rStyle w:val="geezapro"/>
          <w:rFonts w:cs="Simplified Arabic"/>
          <w:rtl/>
        </w:rPr>
        <w:lastRenderedPageBreak/>
        <w:t>ب.</w:t>
      </w:r>
      <w:r w:rsidRPr="002977C2">
        <w:rPr>
          <w:rFonts w:cs="Simplified Arabic"/>
          <w:rtl/>
        </w:rPr>
        <w:tab/>
      </w:r>
      <w:r w:rsidRPr="002977C2">
        <w:rPr>
          <w:rStyle w:val="geezapro"/>
          <w:rFonts w:cs="Simplified Arabic"/>
          <w:rtl/>
        </w:rPr>
        <w:t>ضَعْ إشارة</w:t>
      </w:r>
      <w:r w:rsidR="00AC7A97">
        <w:rPr>
          <w:rFonts w:cs="Simplified Arabic"/>
          <w:sz w:val="44"/>
          <w:szCs w:val="44"/>
        </w:rPr>
        <w:sym w:font="Wingdings 2" w:char="F053"/>
      </w:r>
      <w:r w:rsidR="00AC7A97">
        <w:rPr>
          <w:rFonts w:cs="Simplified Arabic"/>
          <w:lang w:bidi="ar-YE"/>
        </w:rPr>
        <w:t xml:space="preserve"> </w:t>
      </w:r>
      <w:r w:rsidRPr="002977C2">
        <w:rPr>
          <w:rStyle w:val="geezapro"/>
          <w:rFonts w:cs="Simplified Arabic"/>
          <w:rtl/>
        </w:rPr>
        <w:t xml:space="preserve"> بجانب الدالّة التي تصف السعر بالشيقل </w:t>
      </w:r>
      <w:r w:rsidRPr="00E86702">
        <w:rPr>
          <w:rStyle w:val="geezapro"/>
          <w:rFonts w:ascii="Times New Roman" w:hAnsi="Times New Roman" w:cs="Times New Roman"/>
          <w:rtl/>
        </w:rPr>
        <w:t>(</w:t>
      </w:r>
      <w:r w:rsidRPr="00E86702">
        <w:rPr>
          <w:rStyle w:val="5-LTR15"/>
          <w:rFonts w:ascii="Times New Roman" w:hAnsi="Times New Roman" w:cs="Times New Roman"/>
        </w:rPr>
        <w:t>y</w:t>
      </w:r>
      <w:r w:rsidRPr="00E86702">
        <w:rPr>
          <w:rStyle w:val="geezapro"/>
          <w:rFonts w:ascii="Times New Roman" w:hAnsi="Times New Roman" w:cs="Times New Roman"/>
          <w:rtl/>
        </w:rPr>
        <w:t>)</w:t>
      </w:r>
      <w:r w:rsidRPr="002977C2">
        <w:rPr>
          <w:rStyle w:val="geezapro"/>
          <w:rFonts w:cs="Simplified Arabic"/>
          <w:rtl/>
        </w:rPr>
        <w:t xml:space="preserve"> كدالّة لوزن الرزمة بالكيلوغرام </w:t>
      </w:r>
      <w:r w:rsidRPr="00E86702">
        <w:rPr>
          <w:rStyle w:val="geezapro"/>
          <w:rFonts w:ascii="Times New Roman" w:hAnsi="Times New Roman" w:cs="Times New Roman"/>
          <w:rtl/>
        </w:rPr>
        <w:t>(</w:t>
      </w:r>
      <w:r w:rsidRPr="00E86702">
        <w:rPr>
          <w:rStyle w:val="5-LTR15"/>
          <w:rFonts w:ascii="Times New Roman" w:hAnsi="Times New Roman" w:cs="Times New Roman"/>
        </w:rPr>
        <w:t>x</w:t>
      </w:r>
      <w:r w:rsidRPr="00E86702">
        <w:rPr>
          <w:rStyle w:val="geezapro"/>
          <w:rFonts w:ascii="Times New Roman" w:hAnsi="Times New Roman" w:cs="Times New Roman"/>
          <w:rtl/>
        </w:rPr>
        <w:t>)</w:t>
      </w:r>
      <w:r w:rsidRPr="002977C2">
        <w:rPr>
          <w:rStyle w:val="geezapro"/>
          <w:rFonts w:cs="Simplified Arabic"/>
          <w:rtl/>
        </w:rPr>
        <w:t xml:space="preserve"> في شركة "النسر".</w:t>
      </w:r>
    </w:p>
    <w:p w:rsidR="00E014A8" w:rsidRPr="00E014A8" w:rsidRDefault="00E014A8" w:rsidP="00E014A8">
      <w:pPr>
        <w:pStyle w:val="Sargel2"/>
        <w:rPr>
          <w:rtl/>
          <w:lang w:bidi="ar-YE"/>
        </w:rPr>
      </w:pPr>
    </w:p>
    <w:p w:rsidR="00CB5C57" w:rsidRPr="00C21516" w:rsidRDefault="00CB5C57" w:rsidP="00E014A8">
      <w:pPr>
        <w:pStyle w:val="sargel2-ravbrera"/>
        <w:tabs>
          <w:tab w:val="clear" w:pos="1417"/>
          <w:tab w:val="clear" w:pos="2551"/>
          <w:tab w:val="clear" w:pos="3402"/>
          <w:tab w:val="clear" w:pos="4535"/>
          <w:tab w:val="clear" w:pos="5386"/>
          <w:tab w:val="clear" w:pos="6520"/>
          <w:tab w:val="clear" w:pos="7370"/>
          <w:tab w:val="right" w:pos="2267"/>
        </w:tabs>
        <w:ind w:left="1361" w:hanging="851"/>
        <w:rPr>
          <w:rFonts w:cs="Arial"/>
          <w:rtl/>
        </w:rPr>
      </w:pPr>
      <w:r w:rsidRPr="00CB5C57">
        <w:rPr>
          <w:position w:val="-6"/>
          <w:sz w:val="20"/>
          <w:szCs w:val="20"/>
          <w:rtl/>
        </w:rPr>
        <w:t>1</w:t>
      </w:r>
      <w:r w:rsidRPr="00286F3B">
        <w:rPr>
          <w:sz w:val="32"/>
          <w:szCs w:val="32"/>
        </w:rPr>
        <w:sym w:font="Webdings" w:char="F063"/>
      </w:r>
      <w:r w:rsidR="00E014A8">
        <w:rPr>
          <w:rFonts w:hint="cs"/>
          <w:rtl/>
        </w:rPr>
        <w:tab/>
      </w:r>
      <w:r>
        <w:rPr>
          <w:rFonts w:hint="cs"/>
          <w:rtl/>
        </w:rPr>
        <w:tab/>
      </w:r>
      <w:r w:rsidR="00E014A8" w:rsidRPr="00E86702">
        <w:rPr>
          <w:rStyle w:val="5-LTR15"/>
          <w:rFonts w:ascii="Times New Roman" w:hAnsi="Times New Roman" w:cs="Times New Roman"/>
        </w:rPr>
        <w:t>y = x</w:t>
      </w:r>
    </w:p>
    <w:p w:rsidR="00CB5C57" w:rsidRPr="007D4C6F" w:rsidRDefault="00CB5C57" w:rsidP="00E014A8">
      <w:pPr>
        <w:pStyle w:val="sargel2-ravbrera"/>
        <w:tabs>
          <w:tab w:val="clear" w:pos="1417"/>
          <w:tab w:val="clear" w:pos="2551"/>
          <w:tab w:val="clear" w:pos="3402"/>
          <w:tab w:val="clear" w:pos="4535"/>
          <w:tab w:val="clear" w:pos="5386"/>
          <w:tab w:val="clear" w:pos="6520"/>
          <w:tab w:val="clear" w:pos="7370"/>
          <w:tab w:val="right" w:pos="2267"/>
        </w:tabs>
        <w:ind w:left="1361" w:hanging="851"/>
        <w:rPr>
          <w:rStyle w:val="5-LTR15"/>
          <w:rFonts w:cs="Arial"/>
          <w:rtl/>
          <w:lang w:val="en-US"/>
        </w:rPr>
      </w:pPr>
      <w:r w:rsidRPr="00CB5C57">
        <w:rPr>
          <w:position w:val="-6"/>
          <w:sz w:val="20"/>
          <w:szCs w:val="20"/>
          <w:rtl/>
        </w:rPr>
        <w:t>2</w:t>
      </w:r>
      <w:r w:rsidRPr="00286F3B">
        <w:rPr>
          <w:sz w:val="32"/>
          <w:szCs w:val="32"/>
        </w:rPr>
        <w:sym w:font="Webdings" w:char="F063"/>
      </w:r>
      <w:r w:rsidR="00E014A8">
        <w:rPr>
          <w:rFonts w:hint="cs"/>
          <w:rtl/>
        </w:rPr>
        <w:tab/>
      </w:r>
      <w:r w:rsidRPr="001F73EE">
        <w:rPr>
          <w:rtl/>
        </w:rPr>
        <w:tab/>
      </w:r>
      <w:r w:rsidR="00E014A8" w:rsidRPr="00E86702">
        <w:rPr>
          <w:rStyle w:val="5-LTR15"/>
          <w:rFonts w:ascii="Times New Roman" w:hAnsi="Times New Roman" w:cs="Times New Roman"/>
        </w:rPr>
        <w:t>y = 3x</w:t>
      </w:r>
    </w:p>
    <w:p w:rsidR="00CB5C57" w:rsidRPr="007D4C6F" w:rsidRDefault="00CB5C57" w:rsidP="00E014A8">
      <w:pPr>
        <w:pStyle w:val="sargel2-ravbrera"/>
        <w:tabs>
          <w:tab w:val="clear" w:pos="1417"/>
          <w:tab w:val="clear" w:pos="2551"/>
          <w:tab w:val="clear" w:pos="3402"/>
          <w:tab w:val="clear" w:pos="4535"/>
          <w:tab w:val="clear" w:pos="5386"/>
          <w:tab w:val="clear" w:pos="6520"/>
          <w:tab w:val="clear" w:pos="7370"/>
          <w:tab w:val="right" w:pos="2267"/>
        </w:tabs>
        <w:ind w:left="1361" w:hanging="851"/>
        <w:rPr>
          <w:rFonts w:cs="Arial"/>
          <w:rtl/>
        </w:rPr>
      </w:pPr>
      <w:r w:rsidRPr="00CB5C57">
        <w:rPr>
          <w:position w:val="-6"/>
          <w:sz w:val="20"/>
          <w:szCs w:val="20"/>
          <w:rtl/>
        </w:rPr>
        <w:t>3</w:t>
      </w:r>
      <w:r w:rsidRPr="00286F3B">
        <w:rPr>
          <w:sz w:val="32"/>
          <w:szCs w:val="32"/>
        </w:rPr>
        <w:sym w:font="Webdings" w:char="F063"/>
      </w:r>
      <w:r w:rsidRPr="001F73EE">
        <w:rPr>
          <w:rtl/>
        </w:rPr>
        <w:tab/>
      </w:r>
      <w:r w:rsidR="00E014A8">
        <w:rPr>
          <w:rFonts w:hint="cs"/>
          <w:rtl/>
        </w:rPr>
        <w:tab/>
      </w:r>
      <w:r w:rsidR="00E014A8" w:rsidRPr="00E86702">
        <w:rPr>
          <w:rStyle w:val="5-LTR15"/>
          <w:rFonts w:ascii="Times New Roman" w:hAnsi="Times New Roman" w:cs="Times New Roman"/>
        </w:rPr>
        <w:t>y = 10x</w:t>
      </w:r>
    </w:p>
    <w:p w:rsidR="00CB5C57" w:rsidRPr="007D4C6F" w:rsidRDefault="00CB5C57" w:rsidP="00E014A8">
      <w:pPr>
        <w:pStyle w:val="sargel2-ravbrera"/>
        <w:tabs>
          <w:tab w:val="clear" w:pos="1417"/>
          <w:tab w:val="clear" w:pos="2551"/>
          <w:tab w:val="clear" w:pos="3402"/>
          <w:tab w:val="clear" w:pos="4535"/>
          <w:tab w:val="clear" w:pos="5386"/>
          <w:tab w:val="clear" w:pos="6520"/>
          <w:tab w:val="clear" w:pos="7370"/>
          <w:tab w:val="right" w:pos="2267"/>
        </w:tabs>
        <w:ind w:left="1361" w:hanging="851"/>
        <w:rPr>
          <w:rFonts w:cs="Arial"/>
          <w:rtl/>
        </w:rPr>
      </w:pPr>
      <w:r w:rsidRPr="00CB5C57">
        <w:rPr>
          <w:position w:val="-6"/>
          <w:sz w:val="20"/>
          <w:szCs w:val="20"/>
          <w:rtl/>
        </w:rPr>
        <w:t>4</w:t>
      </w:r>
      <w:r w:rsidRPr="00286F3B">
        <w:rPr>
          <w:sz w:val="32"/>
          <w:szCs w:val="32"/>
        </w:rPr>
        <w:sym w:font="Webdings" w:char="F063"/>
      </w:r>
      <w:r w:rsidRPr="001F73EE">
        <w:rPr>
          <w:rtl/>
        </w:rPr>
        <w:tab/>
      </w:r>
      <w:r w:rsidR="00E014A8">
        <w:rPr>
          <w:rFonts w:hint="cs"/>
          <w:rtl/>
        </w:rPr>
        <w:tab/>
      </w:r>
      <w:r w:rsidR="00E014A8" w:rsidRPr="00E86702">
        <w:rPr>
          <w:rStyle w:val="5-LTR15"/>
          <w:rFonts w:ascii="Times New Roman" w:hAnsi="Times New Roman" w:cs="Times New Roman"/>
        </w:rPr>
        <w:t>y = 15x</w:t>
      </w:r>
    </w:p>
    <w:p w:rsidR="00317201" w:rsidRDefault="00317201">
      <w:pPr>
        <w:pStyle w:val="Sargel2"/>
        <w:rPr>
          <w:rtl/>
        </w:rPr>
      </w:pPr>
    </w:p>
    <w:p w:rsidR="006F52A2" w:rsidRPr="002977C2" w:rsidRDefault="006F52A2" w:rsidP="006F52A2">
      <w:pPr>
        <w:pStyle w:val="AR-Sargel2"/>
        <w:rPr>
          <w:rStyle w:val="geezapro"/>
          <w:rFonts w:cs="Simplified Arabic"/>
          <w:rtl/>
        </w:rPr>
      </w:pPr>
      <w:r w:rsidRPr="002977C2">
        <w:rPr>
          <w:rStyle w:val="geezapro"/>
          <w:rFonts w:cs="Simplified Arabic"/>
          <w:rtl/>
        </w:rPr>
        <w:t>ج.</w:t>
      </w:r>
      <w:r w:rsidRPr="002977C2">
        <w:rPr>
          <w:rStyle w:val="geezapro"/>
          <w:rFonts w:cs="Simplified Arabic"/>
          <w:rtl/>
        </w:rPr>
        <w:tab/>
        <w:t xml:space="preserve">شركة "الحمامة" أيضًا تجبي مبلغًا ثابتًا ومبلغًا إضافيًّا بحسب وزن الرزمة بالكيلوغرام. فَحَصَ كمال السعر في شركة "الحمامة" أيضًا ووجد أنّه مَهْما كان وزن الرزمة فإنّ السعر الذي يدفعه لشركة "الحمامة" يكون </w:t>
      </w:r>
      <w:r w:rsidRPr="002977C2">
        <w:rPr>
          <w:rStyle w:val="Geezabold"/>
          <w:rFonts w:cs="Simplified Arabic"/>
          <w:rtl/>
        </w:rPr>
        <w:t>أعلى</w:t>
      </w:r>
      <w:r w:rsidRPr="002977C2">
        <w:rPr>
          <w:rStyle w:val="geezapro"/>
          <w:rFonts w:cs="Simplified Arabic"/>
          <w:rtl/>
        </w:rPr>
        <w:t xml:space="preserve"> من السعر الذي يدفعه لكلّ شركة من الشركتَيْن الأُخريَيْن. </w:t>
      </w:r>
    </w:p>
    <w:p w:rsidR="006F52A2" w:rsidRPr="002977C2" w:rsidRDefault="006F52A2" w:rsidP="006F52A2">
      <w:pPr>
        <w:pStyle w:val="AR-Sargel2"/>
        <w:spacing w:before="283"/>
        <w:rPr>
          <w:rFonts w:cs="Simplified Arabic"/>
          <w:rtl/>
        </w:rPr>
      </w:pPr>
      <w:r w:rsidRPr="002977C2">
        <w:rPr>
          <w:rStyle w:val="geezapro"/>
          <w:rFonts w:cs="Simplified Arabic"/>
          <w:rtl/>
        </w:rPr>
        <w:tab/>
        <w:t xml:space="preserve">اكتُبْ </w:t>
      </w:r>
      <w:r w:rsidRPr="002977C2">
        <w:rPr>
          <w:rStyle w:val="Geezabold"/>
          <w:rFonts w:cs="Simplified Arabic"/>
          <w:rtl/>
        </w:rPr>
        <w:t>مثالاً</w:t>
      </w:r>
      <w:r w:rsidRPr="002977C2">
        <w:rPr>
          <w:rStyle w:val="geezapro"/>
          <w:rFonts w:cs="Simplified Arabic"/>
          <w:rtl/>
        </w:rPr>
        <w:t xml:space="preserve"> لدالّة خطّيّة تصف السعر بالشيقل </w:t>
      </w:r>
      <w:r w:rsidRPr="00E86702">
        <w:rPr>
          <w:rStyle w:val="geezapro"/>
          <w:rFonts w:ascii="Times New Roman" w:hAnsi="Times New Roman" w:cs="Times New Roman"/>
          <w:rtl/>
        </w:rPr>
        <w:t>(</w:t>
      </w:r>
      <w:r w:rsidRPr="00E86702">
        <w:rPr>
          <w:rStyle w:val="5-LTR15"/>
          <w:rFonts w:ascii="Times New Roman" w:hAnsi="Times New Roman" w:cs="Times New Roman"/>
        </w:rPr>
        <w:t>y</w:t>
      </w:r>
      <w:r w:rsidRPr="00E86702">
        <w:rPr>
          <w:rStyle w:val="geezapro"/>
          <w:rFonts w:ascii="Times New Roman" w:hAnsi="Times New Roman" w:cs="Times New Roman"/>
          <w:rtl/>
        </w:rPr>
        <w:t>)</w:t>
      </w:r>
      <w:r w:rsidRPr="002977C2">
        <w:rPr>
          <w:rStyle w:val="geezapro"/>
          <w:rFonts w:cs="Simplified Arabic"/>
          <w:rtl/>
        </w:rPr>
        <w:t xml:space="preserve"> كدالّة لوزن الرزمة بالكيلوغرام </w:t>
      </w:r>
      <w:r w:rsidRPr="00E86702">
        <w:rPr>
          <w:rStyle w:val="geezapro"/>
          <w:rFonts w:ascii="Times New Roman" w:hAnsi="Times New Roman" w:cs="Times New Roman"/>
          <w:rtl/>
        </w:rPr>
        <w:t>(</w:t>
      </w:r>
      <w:r w:rsidRPr="00E86702">
        <w:rPr>
          <w:rStyle w:val="5-LTR15"/>
          <w:rFonts w:ascii="Times New Roman" w:hAnsi="Times New Roman" w:cs="Times New Roman"/>
        </w:rPr>
        <w:t>x</w:t>
      </w:r>
      <w:r w:rsidRPr="00E86702">
        <w:rPr>
          <w:rStyle w:val="geezapro"/>
          <w:rFonts w:ascii="Times New Roman" w:hAnsi="Times New Roman" w:cs="Times New Roman"/>
          <w:rtl/>
        </w:rPr>
        <w:t>)</w:t>
      </w:r>
      <w:r w:rsidRPr="002977C2">
        <w:rPr>
          <w:rStyle w:val="geezapro"/>
          <w:rFonts w:cs="Simplified Arabic"/>
          <w:rtl/>
        </w:rPr>
        <w:t xml:space="preserve"> في شركة "</w:t>
      </w:r>
      <w:r w:rsidRPr="002977C2">
        <w:rPr>
          <w:rStyle w:val="Geezabold"/>
          <w:rFonts w:cs="Simplified Arabic"/>
          <w:rtl/>
        </w:rPr>
        <w:t>الحمامة</w:t>
      </w:r>
      <w:r w:rsidRPr="002977C2">
        <w:rPr>
          <w:rStyle w:val="geezapro"/>
          <w:rFonts w:cs="Simplified Arabic"/>
          <w:rtl/>
        </w:rPr>
        <w:t>".</w:t>
      </w:r>
    </w:p>
    <w:p w:rsidR="00E014A8" w:rsidRPr="00E014A8" w:rsidRDefault="00E014A8" w:rsidP="00E014A8">
      <w:pPr>
        <w:pStyle w:val="Sargel1"/>
        <w:rPr>
          <w:rStyle w:val="misparshlili"/>
          <w:rtl/>
          <w:lang w:bidi="ar-YE"/>
        </w:rPr>
      </w:pPr>
    </w:p>
    <w:p w:rsidR="00E014A8" w:rsidRPr="00E014A8" w:rsidRDefault="00E014A8" w:rsidP="00E014A8">
      <w:pPr>
        <w:pStyle w:val="Sargel1"/>
        <w:rPr>
          <w:rStyle w:val="misparshlili"/>
          <w:rtl/>
        </w:rPr>
      </w:pPr>
    </w:p>
    <w:p w:rsidR="00E014A8" w:rsidRPr="00317201" w:rsidRDefault="00E014A8" w:rsidP="00C033F5">
      <w:pPr>
        <w:pStyle w:val="Sargel1"/>
        <w:ind w:left="510" w:hanging="510"/>
        <w:rPr>
          <w:rtl/>
        </w:rPr>
      </w:pPr>
      <w:r>
        <w:rPr>
          <w:rFonts w:hint="cs"/>
          <w:rtl/>
        </w:rPr>
        <w:tab/>
      </w:r>
      <w:r w:rsidR="00E50341" w:rsidRPr="009930ED">
        <w:rPr>
          <w:rStyle w:val="geezapro"/>
          <w:rFonts w:cs="Simplified Arabic"/>
          <w:rtl/>
        </w:rPr>
        <w:t>الجواب</w:t>
      </w:r>
      <w:r w:rsidRPr="00E50341">
        <w:rPr>
          <w:rFonts w:cs="Simplified Arabic" w:hint="cs"/>
          <w:rtl/>
        </w:rPr>
        <w:t>:</w:t>
      </w:r>
      <w:r>
        <w:rPr>
          <w:rFonts w:hint="cs"/>
          <w:rtl/>
        </w:rPr>
        <w:t xml:space="preserve"> </w:t>
      </w:r>
      <w:r w:rsidRPr="00317201">
        <w:rPr>
          <w:rStyle w:val="underline-30gray"/>
          <w:rFonts w:hint="cs"/>
          <w:u w:color="D9D9D9" w:themeColor="background1" w:themeShade="D9"/>
          <w:rtl/>
        </w:rPr>
        <w:t xml:space="preserve">                           </w:t>
      </w:r>
      <w:r w:rsidRPr="00317201">
        <w:rPr>
          <w:rStyle w:val="underline-30gray"/>
          <w:rFonts w:hint="cs"/>
          <w:u w:val="none"/>
          <w:rtl/>
        </w:rPr>
        <w:t xml:space="preserve"> </w:t>
      </w:r>
      <w:r>
        <w:rPr>
          <w:rStyle w:val="5-LTR15"/>
          <w:rFonts w:asciiTheme="minorHAnsi" w:hAnsiTheme="minorHAnsi" w:cs="David"/>
          <w:lang w:val="en-US"/>
        </w:rPr>
        <w:t xml:space="preserve"> </w:t>
      </w:r>
      <w:r w:rsidR="00C033F5" w:rsidRPr="00E86702">
        <w:rPr>
          <w:rStyle w:val="5-LTR15"/>
          <w:rFonts w:ascii="Times New Roman" w:hAnsi="Times New Roman" w:cs="Times New Roman"/>
        </w:rPr>
        <w:t>y</w:t>
      </w:r>
      <w:r w:rsidRPr="00E86702">
        <w:rPr>
          <w:rStyle w:val="5-LTR15"/>
          <w:rFonts w:ascii="Times New Roman" w:hAnsi="Times New Roman" w:cs="Times New Roman"/>
          <w:lang w:val="en-US"/>
        </w:rPr>
        <w:t xml:space="preserve"> = </w:t>
      </w:r>
    </w:p>
    <w:p w:rsidR="00E014A8" w:rsidRDefault="00E014A8">
      <w:pPr>
        <w:pStyle w:val="Sargel2-shuratsheela"/>
        <w:rPr>
          <w:rtl/>
        </w:rPr>
      </w:pPr>
    </w:p>
    <w:p w:rsidR="00317201" w:rsidRDefault="00317201">
      <w:pPr>
        <w:pStyle w:val="Sargel2"/>
        <w:rPr>
          <w:rtl/>
        </w:rPr>
      </w:pPr>
    </w:p>
    <w:p w:rsidR="00317201" w:rsidRDefault="00317201">
      <w:pPr>
        <w:pStyle w:val="Sargel2"/>
        <w:rPr>
          <w:rtl/>
        </w:rPr>
      </w:pPr>
    </w:p>
    <w:p w:rsidR="00317201" w:rsidRDefault="00317201">
      <w:pPr>
        <w:pStyle w:val="Sheela"/>
        <w:rPr>
          <w:rtl/>
        </w:rPr>
      </w:pPr>
    </w:p>
    <w:p w:rsidR="00CB5C57" w:rsidRDefault="00CB5C57">
      <w:pPr>
        <w:bidi w:val="0"/>
        <w:spacing w:after="0" w:line="240" w:lineRule="auto"/>
        <w:rPr>
          <w:rFonts w:ascii="DavidMFOBold" w:hAnsi="DavidMFOBold" w:cs="Times New Roman"/>
          <w:b/>
          <w:bCs/>
          <w:color w:val="000000"/>
          <w:sz w:val="30"/>
          <w:szCs w:val="30"/>
          <w:rtl/>
        </w:rPr>
      </w:pPr>
      <w:r>
        <w:rPr>
          <w:rFonts w:cs="Times New Roman"/>
          <w:rtl/>
        </w:rPr>
        <w:br w:type="page"/>
      </w:r>
    </w:p>
    <w:p w:rsidR="00317201" w:rsidRPr="00E014A8" w:rsidRDefault="00BF11CA" w:rsidP="00E014A8">
      <w:pPr>
        <w:pStyle w:val="Sheela"/>
        <w:rPr>
          <w:rtl/>
        </w:rPr>
      </w:pPr>
      <w:r w:rsidRPr="009930ED">
        <w:rPr>
          <w:rStyle w:val="Geezabold"/>
          <w:rFonts w:cs="Simplified Arabic"/>
          <w:b/>
          <w:bCs/>
          <w:rtl/>
        </w:rPr>
        <w:lastRenderedPageBreak/>
        <w:t>السؤال</w:t>
      </w:r>
      <w:r w:rsidRPr="009930ED">
        <w:rPr>
          <w:rFonts w:cs="Simplified Arabic"/>
          <w:rtl/>
        </w:rPr>
        <w:t xml:space="preserve"> </w:t>
      </w:r>
      <w:r w:rsidR="00317201" w:rsidRPr="00E014A8">
        <w:rPr>
          <w:rFonts w:hint="cs"/>
          <w:rtl/>
        </w:rPr>
        <w:t>20</w:t>
      </w:r>
    </w:p>
    <w:p w:rsidR="006F52A2" w:rsidRPr="002977C2" w:rsidRDefault="006F52A2" w:rsidP="00E86702">
      <w:pPr>
        <w:pStyle w:val="Sargel1"/>
        <w:rPr>
          <w:rStyle w:val="geezapro"/>
          <w:rFonts w:cs="Simplified Arabic"/>
          <w:rtl/>
        </w:rPr>
      </w:pPr>
      <w:r w:rsidRPr="002977C2">
        <w:rPr>
          <w:rStyle w:val="geezapro"/>
          <w:rFonts w:cs="Simplified Arabic"/>
          <w:rtl/>
        </w:rPr>
        <w:t xml:space="preserve">عند عائلة بدران تلفزيون مستطيل الشكل مُكوَّن من شاشة وإطار، كما هو مُبيَّن في الرسم الذي أمامك. </w:t>
      </w:r>
      <w:r w:rsidRPr="002977C2">
        <w:rPr>
          <w:rStyle w:val="geezapro"/>
          <w:rFonts w:cs="Simplified Arabic"/>
          <w:rtl/>
        </w:rPr>
        <w:br/>
        <w:t xml:space="preserve">الشاشة التي في الرسم مُلوَّنة باللون الأبيض والإطار مُلوَّن باللون الرماديّ. </w:t>
      </w:r>
    </w:p>
    <w:p w:rsidR="006F52A2" w:rsidRPr="002977C2" w:rsidRDefault="006F52A2" w:rsidP="006F52A2">
      <w:pPr>
        <w:pStyle w:val="Sargel1"/>
        <w:rPr>
          <w:rFonts w:cs="Simplified Arabic"/>
          <w:rtl/>
        </w:rPr>
      </w:pPr>
      <w:r w:rsidRPr="002977C2">
        <w:rPr>
          <w:rStyle w:val="geezapro"/>
          <w:rFonts w:cs="Simplified Arabic"/>
          <w:w w:val="92"/>
          <w:rtl/>
        </w:rPr>
        <w:t xml:space="preserve">كِبَر الشاشة هو </w:t>
      </w:r>
      <w:r w:rsidRPr="00E86702">
        <w:rPr>
          <w:rStyle w:val="5-LTR15"/>
          <w:rFonts w:ascii="Times New Roman" w:hAnsi="Times New Roman" w:cs="Times New Roman"/>
          <w:w w:val="92"/>
        </w:rPr>
        <w:t>25</w:t>
      </w:r>
      <w:r w:rsidRPr="002977C2">
        <w:rPr>
          <w:rStyle w:val="geezapro"/>
          <w:rFonts w:cs="Simplified Arabic"/>
          <w:w w:val="92"/>
          <w:rtl/>
        </w:rPr>
        <w:t xml:space="preserve"> إنش (بوصة). يتمّ تحديد كِبَر الشاشة بحسب طول قطرها (بدون الإطار).</w:t>
      </w:r>
    </w:p>
    <w:p w:rsidR="00317201" w:rsidRDefault="00317201">
      <w:pPr>
        <w:pStyle w:val="Sargel1"/>
        <w:rPr>
          <w:rtl/>
        </w:rPr>
      </w:pPr>
    </w:p>
    <w:p w:rsidR="00317201" w:rsidRDefault="00E014A8" w:rsidP="00E014A8">
      <w:pPr>
        <w:pStyle w:val="Sargel1"/>
        <w:jc w:val="center"/>
        <w:rPr>
          <w:rtl/>
        </w:rPr>
      </w:pPr>
      <w:r>
        <w:rPr>
          <w:rFonts w:hint="cs"/>
          <w:noProof/>
          <w:rtl/>
        </w:rPr>
        <w:drawing>
          <wp:inline distT="0" distB="0" distL="0" distR="0">
            <wp:extent cx="2999232" cy="2478024"/>
            <wp:effectExtent l="0" t="0" r="0" b="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MAT-014-8A-SOF-pnimi-q20.jpg"/>
                    <pic:cNvPicPr/>
                  </pic:nvPicPr>
                  <pic:blipFill>
                    <a:blip r:embed="rId33">
                      <a:extLst>
                        <a:ext uri="{28A0092B-C50C-407E-A947-70E740481C1C}">
                          <a14:useLocalDpi xmlns:a14="http://schemas.microsoft.com/office/drawing/2010/main" val="0"/>
                        </a:ext>
                      </a:extLst>
                    </a:blip>
                    <a:stretch>
                      <a:fillRect/>
                    </a:stretch>
                  </pic:blipFill>
                  <pic:spPr>
                    <a:xfrm>
                      <a:off x="0" y="0"/>
                      <a:ext cx="2999232" cy="2478024"/>
                    </a:xfrm>
                    <a:prstGeom prst="rect">
                      <a:avLst/>
                    </a:prstGeom>
                  </pic:spPr>
                </pic:pic>
              </a:graphicData>
            </a:graphic>
          </wp:inline>
        </w:drawing>
      </w:r>
    </w:p>
    <w:p w:rsidR="00E014A8" w:rsidRPr="00E014A8" w:rsidRDefault="00E014A8" w:rsidP="00E014A8">
      <w:pPr>
        <w:pStyle w:val="Sargel1"/>
        <w:rPr>
          <w:rtl/>
        </w:rPr>
      </w:pPr>
    </w:p>
    <w:p w:rsidR="006F52A2" w:rsidRPr="002977C2" w:rsidRDefault="006F52A2" w:rsidP="006F52A2">
      <w:pPr>
        <w:pStyle w:val="Sargel1"/>
        <w:spacing w:before="113" w:after="340"/>
        <w:rPr>
          <w:rFonts w:cs="Simplified Arabic"/>
          <w:rtl/>
        </w:rPr>
      </w:pPr>
      <w:r w:rsidRPr="002977C2">
        <w:rPr>
          <w:rStyle w:val="geezapro"/>
          <w:rFonts w:cs="Simplified Arabic"/>
          <w:rtl/>
        </w:rPr>
        <w:t>المقاييس التي على الرسم هي بالإنشات.</w:t>
      </w:r>
    </w:p>
    <w:p w:rsidR="006F52A2" w:rsidRPr="002977C2" w:rsidRDefault="006F52A2" w:rsidP="006F52A2">
      <w:pPr>
        <w:pStyle w:val="AR-Sargel2"/>
        <w:rPr>
          <w:rStyle w:val="geezapro"/>
          <w:rFonts w:cs="Simplified Arabic"/>
          <w:rtl/>
        </w:rPr>
      </w:pPr>
      <w:r w:rsidRPr="002977C2">
        <w:rPr>
          <w:rStyle w:val="geezapro"/>
          <w:rFonts w:cs="Simplified Arabic"/>
          <w:rtl/>
        </w:rPr>
        <w:t>أ.</w:t>
      </w:r>
      <w:r w:rsidRPr="002977C2">
        <w:rPr>
          <w:rFonts w:cs="Simplified Arabic"/>
          <w:rtl/>
        </w:rPr>
        <w:tab/>
      </w:r>
      <w:r w:rsidRPr="00E86702">
        <w:rPr>
          <w:rStyle w:val="5-LTR15"/>
          <w:rFonts w:ascii="Times New Roman" w:hAnsi="Times New Roman" w:cs="Times New Roman"/>
        </w:rPr>
        <w:t>x</w:t>
      </w:r>
      <w:r w:rsidRPr="002977C2">
        <w:rPr>
          <w:rStyle w:val="geezapro"/>
          <w:rFonts w:cs="Simplified Arabic"/>
          <w:rtl/>
        </w:rPr>
        <w:t xml:space="preserve"> يمثّل الضلع القصير للشاشة. </w:t>
      </w:r>
      <w:r w:rsidRPr="002977C2">
        <w:rPr>
          <w:rStyle w:val="geezapro"/>
          <w:rFonts w:cs="Simplified Arabic"/>
          <w:rtl/>
        </w:rPr>
        <w:br/>
        <w:t xml:space="preserve">بناءً على المُعطيات التي في الرسم، احسِبْ قيمة </w:t>
      </w:r>
      <w:r w:rsidRPr="00E86702">
        <w:rPr>
          <w:rStyle w:val="5-LTR15"/>
          <w:rFonts w:ascii="Times New Roman" w:hAnsi="Times New Roman" w:cs="Times New Roman"/>
        </w:rPr>
        <w:t>x</w:t>
      </w:r>
      <w:r w:rsidRPr="002977C2">
        <w:rPr>
          <w:rStyle w:val="geezapro"/>
          <w:rFonts w:cs="Simplified Arabic"/>
          <w:rtl/>
        </w:rPr>
        <w:t xml:space="preserve"> (بالإنشات).</w:t>
      </w:r>
    </w:p>
    <w:p w:rsidR="006F52A2" w:rsidRPr="002977C2" w:rsidRDefault="006F52A2" w:rsidP="006F52A2">
      <w:pPr>
        <w:pStyle w:val="AR-Sargel2"/>
        <w:rPr>
          <w:rFonts w:cs="Simplified Arabic"/>
          <w:rtl/>
        </w:rPr>
      </w:pPr>
      <w:r w:rsidRPr="002977C2">
        <w:rPr>
          <w:rStyle w:val="geezapro"/>
          <w:rFonts w:cs="Simplified Arabic"/>
          <w:rtl/>
        </w:rPr>
        <w:tab/>
        <w:t>بَيِّن طريقة الحلّ.</w:t>
      </w:r>
      <w:r w:rsidRPr="002977C2">
        <w:rPr>
          <w:rFonts w:cs="Simplified Arabic"/>
          <w:rtl/>
        </w:rPr>
        <w:t xml:space="preserve"> </w:t>
      </w: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E014A8" w:rsidRPr="00317201" w:rsidRDefault="00E014A8" w:rsidP="00C033F5">
      <w:pPr>
        <w:pStyle w:val="Sargel1"/>
        <w:ind w:left="510" w:hanging="510"/>
        <w:rPr>
          <w:rtl/>
        </w:rPr>
      </w:pPr>
      <w:r>
        <w:rPr>
          <w:rFonts w:hint="cs"/>
          <w:rtl/>
        </w:rPr>
        <w:tab/>
      </w:r>
      <w:r w:rsidR="00E50341" w:rsidRPr="009930ED">
        <w:rPr>
          <w:rStyle w:val="geezapro"/>
          <w:rFonts w:cs="Simplified Arabic"/>
          <w:rtl/>
        </w:rPr>
        <w:t>الجواب</w:t>
      </w:r>
      <w:r w:rsidRPr="00E50341">
        <w:rPr>
          <w:rFonts w:cs="Simplified Arabic" w:hint="cs"/>
          <w:rtl/>
        </w:rPr>
        <w:t xml:space="preserve">: </w:t>
      </w:r>
      <w:r w:rsidRPr="00317201">
        <w:rPr>
          <w:rStyle w:val="underline-30gray"/>
          <w:rFonts w:hint="cs"/>
          <w:u w:color="D9D9D9" w:themeColor="background1" w:themeShade="D9"/>
          <w:rtl/>
        </w:rPr>
        <w:t xml:space="preserve">                           </w:t>
      </w:r>
      <w:r w:rsidRPr="00317201">
        <w:rPr>
          <w:rStyle w:val="underline-30gray"/>
          <w:rFonts w:hint="cs"/>
          <w:u w:val="none"/>
          <w:rtl/>
        </w:rPr>
        <w:t xml:space="preserve"> </w:t>
      </w:r>
      <w:r>
        <w:rPr>
          <w:rStyle w:val="5-LTR15"/>
          <w:rFonts w:asciiTheme="minorHAnsi" w:hAnsiTheme="minorHAnsi" w:cs="David"/>
          <w:lang w:val="en-US"/>
        </w:rPr>
        <w:t xml:space="preserve"> </w:t>
      </w:r>
      <w:r w:rsidR="006F52A2" w:rsidRPr="002977C2">
        <w:rPr>
          <w:rStyle w:val="geezapro"/>
          <w:rFonts w:cs="Simplified Arabic"/>
          <w:rtl/>
        </w:rPr>
        <w:t>إنش</w:t>
      </w:r>
      <w:r>
        <w:rPr>
          <w:rFonts w:hint="cs"/>
          <w:rtl/>
        </w:rPr>
        <w:t xml:space="preserve"> </w:t>
      </w:r>
      <w:r w:rsidRPr="00317201">
        <w:rPr>
          <w:rStyle w:val="5-LTR15"/>
          <w:rFonts w:ascii="David" w:hAnsi="David" w:cs="David"/>
          <w:lang w:val="en-US"/>
        </w:rPr>
        <w:t xml:space="preserve"> </w:t>
      </w:r>
      <w:r w:rsidR="00C033F5" w:rsidRPr="00E86702">
        <w:rPr>
          <w:rStyle w:val="5-LTR15"/>
          <w:rFonts w:ascii="Times New Roman" w:hAnsi="Times New Roman" w:cs="Times New Roman"/>
        </w:rPr>
        <w:t>x</w:t>
      </w:r>
      <w:r w:rsidRPr="00E86702">
        <w:rPr>
          <w:rStyle w:val="5-LTR15"/>
          <w:rFonts w:ascii="Times New Roman" w:hAnsi="Times New Roman" w:cs="Times New Roman"/>
          <w:lang w:val="en-US"/>
        </w:rPr>
        <w:t xml:space="preserve"> =</w:t>
      </w:r>
    </w:p>
    <w:p w:rsidR="00CB5C57" w:rsidRDefault="00CB5C57">
      <w:pPr>
        <w:bidi w:val="0"/>
        <w:spacing w:after="0" w:line="240" w:lineRule="auto"/>
        <w:rPr>
          <w:rFonts w:ascii="DavidMFO" w:hAnsi="DavidMFO" w:cs="Times New Roman"/>
          <w:color w:val="000000"/>
          <w:sz w:val="30"/>
          <w:szCs w:val="30"/>
          <w:rtl/>
        </w:rPr>
      </w:pPr>
      <w:r>
        <w:rPr>
          <w:rFonts w:cs="Times New Roman"/>
          <w:rtl/>
        </w:rPr>
        <w:br w:type="page"/>
      </w:r>
    </w:p>
    <w:p w:rsidR="006F52A2" w:rsidRPr="002977C2" w:rsidRDefault="006F52A2" w:rsidP="006F52A2">
      <w:pPr>
        <w:pStyle w:val="AR-Sargel2"/>
        <w:rPr>
          <w:rStyle w:val="geezapro"/>
          <w:rFonts w:cs="Simplified Arabic"/>
          <w:rtl/>
        </w:rPr>
      </w:pPr>
      <w:r w:rsidRPr="002977C2">
        <w:rPr>
          <w:rStyle w:val="geezapro"/>
          <w:rFonts w:cs="Simplified Arabic"/>
          <w:rtl/>
        </w:rPr>
        <w:lastRenderedPageBreak/>
        <w:t>ب.</w:t>
      </w:r>
      <w:r w:rsidRPr="002977C2">
        <w:rPr>
          <w:rStyle w:val="geezapro"/>
          <w:rFonts w:cs="Simplified Arabic"/>
          <w:rtl/>
        </w:rPr>
        <w:tab/>
        <w:t xml:space="preserve">ما هي </w:t>
      </w:r>
      <w:r w:rsidRPr="002977C2">
        <w:rPr>
          <w:rStyle w:val="Geezabold"/>
          <w:rFonts w:cs="Simplified Arabic"/>
          <w:rtl/>
        </w:rPr>
        <w:t>مساحة الإطار</w:t>
      </w:r>
      <w:r w:rsidRPr="002977C2">
        <w:rPr>
          <w:rStyle w:val="geezapro"/>
          <w:rFonts w:cs="Simplified Arabic"/>
          <w:rtl/>
        </w:rPr>
        <w:t xml:space="preserve"> المُلوَّن باللون الرماديّ (بالإنشات المربّعة)؟ </w:t>
      </w:r>
    </w:p>
    <w:p w:rsidR="006F52A2" w:rsidRPr="002977C2" w:rsidRDefault="006F52A2" w:rsidP="006F52A2">
      <w:pPr>
        <w:pStyle w:val="AR-Sargel2"/>
        <w:rPr>
          <w:rFonts w:cs="Simplified Arabic"/>
          <w:rtl/>
        </w:rPr>
      </w:pPr>
      <w:r w:rsidRPr="002977C2">
        <w:rPr>
          <w:rStyle w:val="geezapro"/>
          <w:rFonts w:cs="Simplified Arabic"/>
          <w:rtl/>
        </w:rPr>
        <w:tab/>
        <w:t>بَيِّن طريقة الحلّ</w:t>
      </w:r>
      <w:r w:rsidRPr="002977C2">
        <w:rPr>
          <w:rFonts w:cs="Simplified Arabic"/>
          <w:rtl/>
        </w:rPr>
        <w:t xml:space="preserve">. </w:t>
      </w: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E014A8" w:rsidRPr="00E014A8" w:rsidRDefault="00E014A8" w:rsidP="006F52A2">
      <w:pPr>
        <w:pStyle w:val="Sargel1"/>
        <w:ind w:left="510" w:hanging="510"/>
        <w:rPr>
          <w:rFonts w:asciiTheme="minorHAnsi" w:hAnsiTheme="minorHAnsi"/>
          <w:rtl/>
          <w:lang w:bidi="ar-YE"/>
        </w:rPr>
      </w:pPr>
      <w:r>
        <w:rPr>
          <w:rFonts w:hint="cs"/>
          <w:rtl/>
        </w:rPr>
        <w:tab/>
      </w:r>
      <w:r w:rsidR="00E50341" w:rsidRPr="009930ED">
        <w:rPr>
          <w:rStyle w:val="geezapro"/>
          <w:rFonts w:cs="Simplified Arabic"/>
          <w:rtl/>
        </w:rPr>
        <w:t>الجواب</w:t>
      </w:r>
      <w:r w:rsidRPr="00E50341">
        <w:rPr>
          <w:rFonts w:cs="Simplified Arabic" w:hint="cs"/>
          <w:rtl/>
        </w:rPr>
        <w:t>:</w:t>
      </w:r>
      <w:r>
        <w:rPr>
          <w:rFonts w:hint="cs"/>
          <w:rtl/>
        </w:rPr>
        <w:t xml:space="preserve"> </w:t>
      </w:r>
      <w:r w:rsidRPr="00317201">
        <w:rPr>
          <w:rStyle w:val="underline-30gray"/>
          <w:rFonts w:hint="cs"/>
          <w:u w:color="D9D9D9" w:themeColor="background1" w:themeShade="D9"/>
          <w:rtl/>
        </w:rPr>
        <w:t xml:space="preserve">                           </w:t>
      </w:r>
      <w:r w:rsidRPr="00317201">
        <w:rPr>
          <w:rStyle w:val="underline-30gray"/>
          <w:rFonts w:hint="cs"/>
          <w:u w:val="none"/>
          <w:rtl/>
        </w:rPr>
        <w:t xml:space="preserve"> </w:t>
      </w:r>
      <w:r>
        <w:rPr>
          <w:rStyle w:val="5-LTR15"/>
          <w:rFonts w:asciiTheme="minorHAnsi" w:hAnsiTheme="minorHAnsi" w:cs="David"/>
          <w:lang w:val="en-US"/>
        </w:rPr>
        <w:t xml:space="preserve"> </w:t>
      </w:r>
      <w:r w:rsidR="006F52A2" w:rsidRPr="002977C2">
        <w:rPr>
          <w:rStyle w:val="geezapro"/>
          <w:rFonts w:cs="Simplified Arabic"/>
          <w:rtl/>
        </w:rPr>
        <w:t>إنش مربّع</w:t>
      </w:r>
    </w:p>
    <w:p w:rsidR="00317201" w:rsidRDefault="00317201">
      <w:pPr>
        <w:pStyle w:val="Sheela"/>
        <w:rPr>
          <w:rtl/>
        </w:rPr>
      </w:pPr>
    </w:p>
    <w:p w:rsidR="006F52A2" w:rsidRPr="002977C2" w:rsidRDefault="006F52A2" w:rsidP="006F52A2">
      <w:pPr>
        <w:pStyle w:val="AR-Sargel2"/>
        <w:spacing w:before="227"/>
        <w:rPr>
          <w:rFonts w:cs="Simplified Arabic"/>
          <w:rtl/>
        </w:rPr>
      </w:pPr>
      <w:r w:rsidRPr="002977C2">
        <w:rPr>
          <w:rStyle w:val="geezapro"/>
          <w:rFonts w:cs="Simplified Arabic"/>
          <w:rtl/>
        </w:rPr>
        <w:t>ج.</w:t>
      </w:r>
      <w:r w:rsidRPr="002977C2">
        <w:rPr>
          <w:rStyle w:val="geezapro"/>
          <w:rFonts w:cs="Simplified Arabic"/>
          <w:rtl/>
        </w:rPr>
        <w:tab/>
        <w:t xml:space="preserve">عند مشاهدة التلفزيون، من المُفضَّل أن يكون بُعْد مكان الجلوس عن التلفزيون </w:t>
      </w:r>
      <w:r w:rsidRPr="002977C2">
        <w:rPr>
          <w:rStyle w:val="geezapro"/>
          <w:rFonts w:cs="Simplified Arabic"/>
          <w:rtl/>
        </w:rPr>
        <w:br/>
      </w:r>
      <w:r w:rsidRPr="00E86702">
        <w:rPr>
          <w:rStyle w:val="5-LTR15"/>
          <w:rFonts w:ascii="Times New Roman" w:hAnsi="Times New Roman" w:cs="Times New Roman"/>
        </w:rPr>
        <w:t>3</w:t>
      </w:r>
      <w:r w:rsidRPr="002977C2">
        <w:rPr>
          <w:rStyle w:val="geezapro"/>
          <w:rFonts w:cs="Simplified Arabic"/>
          <w:rtl/>
        </w:rPr>
        <w:t xml:space="preserve"> </w:t>
      </w:r>
      <w:r w:rsidRPr="002977C2">
        <w:rPr>
          <w:rStyle w:val="Geezabold"/>
          <w:rFonts w:cs="Simplified Arabic"/>
          <w:rtl/>
        </w:rPr>
        <w:t>أضعاف</w:t>
      </w:r>
      <w:r w:rsidRPr="002977C2">
        <w:rPr>
          <w:rStyle w:val="geezapro"/>
          <w:rFonts w:cs="Simplified Arabic"/>
          <w:rtl/>
        </w:rPr>
        <w:t xml:space="preserve"> كِبَر شاشة التلفزيون (قطر الشاشة). </w:t>
      </w:r>
      <w:r w:rsidRPr="002977C2">
        <w:rPr>
          <w:rFonts w:cs="Simplified Arabic"/>
          <w:rtl/>
        </w:rPr>
        <w:t xml:space="preserve"> </w:t>
      </w:r>
    </w:p>
    <w:p w:rsidR="006F52A2" w:rsidRPr="002977C2" w:rsidRDefault="006F52A2" w:rsidP="00AC7A97">
      <w:pPr>
        <w:pStyle w:val="AR-Sargel2"/>
        <w:rPr>
          <w:rFonts w:cs="Simplified Arabic"/>
          <w:rtl/>
        </w:rPr>
      </w:pPr>
      <w:r w:rsidRPr="002977C2">
        <w:rPr>
          <w:rFonts w:cs="Simplified Arabic"/>
          <w:rtl/>
        </w:rPr>
        <w:tab/>
      </w:r>
      <w:r w:rsidRPr="002977C2">
        <w:rPr>
          <w:rStyle w:val="geezapro"/>
          <w:rFonts w:cs="Simplified Arabic"/>
          <w:rtl/>
        </w:rPr>
        <w:t xml:space="preserve">مُعطى: </w:t>
      </w:r>
      <w:r w:rsidRPr="00E86702">
        <w:rPr>
          <w:rStyle w:val="5-LTR15"/>
          <w:rFonts w:ascii="Times New Roman" w:hAnsi="Times New Roman" w:cs="Times New Roman"/>
        </w:rPr>
        <w:t>2.54</w:t>
      </w:r>
      <w:r w:rsidRPr="002977C2">
        <w:rPr>
          <w:rFonts w:cs="Simplified Arabic"/>
          <w:rtl/>
        </w:rPr>
        <w:t xml:space="preserve"> </w:t>
      </w:r>
      <w:r w:rsidRPr="002977C2">
        <w:rPr>
          <w:rStyle w:val="geezapro"/>
          <w:rFonts w:cs="Simplified Arabic"/>
          <w:rtl/>
        </w:rPr>
        <w:t>سم</w:t>
      </w:r>
      <w:r w:rsidRPr="002977C2">
        <w:rPr>
          <w:rFonts w:cs="Simplified Arabic"/>
          <w:rtl/>
        </w:rPr>
        <w:t xml:space="preserve"> </w:t>
      </w:r>
      <w:r w:rsidRPr="002977C2">
        <w:rPr>
          <w:rStyle w:val="5-LTR15"/>
          <w:rFonts w:cs="Simplified Arabic"/>
        </w:rPr>
        <w:t>=</w:t>
      </w:r>
      <w:r w:rsidRPr="002977C2">
        <w:rPr>
          <w:rFonts w:cs="Simplified Arabic"/>
          <w:rtl/>
        </w:rPr>
        <w:t xml:space="preserve"> </w:t>
      </w:r>
      <w:r w:rsidR="00AC7A97" w:rsidRPr="00AC7A97">
        <w:rPr>
          <w:rFonts w:asciiTheme="majorBidi" w:hAnsiTheme="majorBidi" w:cstheme="majorBidi"/>
          <w:rtl/>
          <w:lang w:bidi="he-IL"/>
        </w:rPr>
        <w:t>1</w:t>
      </w:r>
      <w:r w:rsidR="00AC7A97">
        <w:rPr>
          <w:rFonts w:cstheme="minorBidi" w:hint="cs"/>
          <w:rtl/>
          <w:lang w:bidi="he-IL"/>
        </w:rPr>
        <w:t xml:space="preserve"> </w:t>
      </w:r>
      <w:r w:rsidRPr="002977C2">
        <w:rPr>
          <w:rStyle w:val="geezapro"/>
          <w:rFonts w:cs="Simplified Arabic"/>
          <w:rtl/>
        </w:rPr>
        <w:t>إنش.</w:t>
      </w:r>
      <w:bookmarkStart w:id="0" w:name="_GoBack"/>
      <w:bookmarkEnd w:id="0"/>
    </w:p>
    <w:p w:rsidR="006F52A2" w:rsidRPr="002977C2" w:rsidRDefault="006F52A2" w:rsidP="00E86702">
      <w:pPr>
        <w:pStyle w:val="AR-Sargel2"/>
        <w:spacing w:before="283"/>
        <w:rPr>
          <w:rStyle w:val="geezapro"/>
          <w:rFonts w:cs="Simplified Arabic"/>
          <w:rtl/>
        </w:rPr>
      </w:pPr>
      <w:r w:rsidRPr="002977C2">
        <w:rPr>
          <w:rFonts w:cs="Simplified Arabic"/>
          <w:rtl/>
        </w:rPr>
        <w:tab/>
      </w:r>
      <w:r w:rsidRPr="002977C2">
        <w:rPr>
          <w:rStyle w:val="geezapro"/>
          <w:rFonts w:cs="Simplified Arabic"/>
          <w:rtl/>
        </w:rPr>
        <w:t xml:space="preserve">على أيّ بُعد عن الشاشة </w:t>
      </w:r>
      <w:r w:rsidRPr="002977C2">
        <w:rPr>
          <w:rStyle w:val="Geezabold"/>
          <w:rFonts w:cs="Simplified Arabic"/>
          <w:rtl/>
        </w:rPr>
        <w:t>بالأمتار</w:t>
      </w:r>
      <w:r w:rsidRPr="002977C2">
        <w:rPr>
          <w:rStyle w:val="geezapro"/>
          <w:rFonts w:cs="Simplified Arabic"/>
          <w:rtl/>
        </w:rPr>
        <w:t xml:space="preserve"> من المفضّل أن تجلس عائلة بدران لمشاهدة التلفزيون؟</w:t>
      </w:r>
    </w:p>
    <w:p w:rsidR="006F52A2" w:rsidRPr="002977C2" w:rsidRDefault="006F52A2" w:rsidP="006F52A2">
      <w:pPr>
        <w:pStyle w:val="AR-Sargel2"/>
        <w:rPr>
          <w:rFonts w:cs="Simplified Arabic"/>
          <w:rtl/>
        </w:rPr>
      </w:pPr>
      <w:r w:rsidRPr="002977C2">
        <w:rPr>
          <w:rStyle w:val="geezapro"/>
          <w:rFonts w:cs="Simplified Arabic"/>
          <w:rtl/>
        </w:rPr>
        <w:tab/>
        <w:t>بَيِّن طريقة الحلّ.</w:t>
      </w:r>
      <w:r w:rsidRPr="002977C2">
        <w:rPr>
          <w:rFonts w:cs="Simplified Arabic"/>
          <w:rtl/>
        </w:rPr>
        <w:t xml:space="preserve"> </w:t>
      </w: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317201" w:rsidRDefault="00317201">
      <w:pPr>
        <w:pStyle w:val="Sargel2"/>
        <w:rPr>
          <w:rtl/>
        </w:rPr>
      </w:pPr>
    </w:p>
    <w:p w:rsidR="00E014A8" w:rsidRPr="00E014A8" w:rsidRDefault="00E014A8" w:rsidP="006F52A2">
      <w:pPr>
        <w:pStyle w:val="Sargel1"/>
        <w:ind w:left="510" w:hanging="510"/>
        <w:rPr>
          <w:rFonts w:asciiTheme="minorHAnsi" w:hAnsiTheme="minorHAnsi"/>
          <w:rtl/>
          <w:lang w:bidi="ar-YE"/>
        </w:rPr>
      </w:pPr>
      <w:r>
        <w:rPr>
          <w:rFonts w:hint="cs"/>
          <w:rtl/>
        </w:rPr>
        <w:tab/>
      </w:r>
      <w:r w:rsidR="00E50341" w:rsidRPr="009930ED">
        <w:rPr>
          <w:rStyle w:val="geezapro"/>
          <w:rFonts w:cs="Simplified Arabic"/>
          <w:rtl/>
        </w:rPr>
        <w:t>الجواب</w:t>
      </w:r>
      <w:r w:rsidRPr="00E50341">
        <w:rPr>
          <w:rFonts w:cs="Simplified Arabic" w:hint="cs"/>
          <w:rtl/>
        </w:rPr>
        <w:t>:</w:t>
      </w:r>
      <w:r>
        <w:rPr>
          <w:rFonts w:hint="cs"/>
          <w:rtl/>
        </w:rPr>
        <w:t xml:space="preserve"> </w:t>
      </w:r>
      <w:r w:rsidRPr="00317201">
        <w:rPr>
          <w:rStyle w:val="underline-30gray"/>
          <w:rFonts w:hint="cs"/>
          <w:u w:color="D9D9D9" w:themeColor="background1" w:themeShade="D9"/>
          <w:rtl/>
        </w:rPr>
        <w:t xml:space="preserve">                           </w:t>
      </w:r>
      <w:r w:rsidRPr="00317201">
        <w:rPr>
          <w:rStyle w:val="underline-30gray"/>
          <w:rFonts w:hint="cs"/>
          <w:u w:val="none"/>
          <w:rtl/>
        </w:rPr>
        <w:t xml:space="preserve"> </w:t>
      </w:r>
      <w:r>
        <w:rPr>
          <w:rStyle w:val="5-LTR15"/>
          <w:rFonts w:asciiTheme="minorHAnsi" w:hAnsiTheme="minorHAnsi" w:cs="David"/>
          <w:lang w:val="en-US"/>
        </w:rPr>
        <w:t xml:space="preserve"> </w:t>
      </w:r>
      <w:r w:rsidR="006F52A2" w:rsidRPr="002977C2">
        <w:rPr>
          <w:rStyle w:val="geezapro"/>
          <w:rFonts w:cs="Simplified Arabic"/>
          <w:rtl/>
        </w:rPr>
        <w:t>متر</w:t>
      </w:r>
    </w:p>
    <w:p w:rsidR="00CB5C57" w:rsidRDefault="00CB5C57">
      <w:pPr>
        <w:bidi w:val="0"/>
        <w:spacing w:after="0" w:line="240" w:lineRule="auto"/>
        <w:rPr>
          <w:rFonts w:ascii="DavidMFOBold" w:hAnsi="DavidMFOBold" w:cs="Times New Roman"/>
          <w:b/>
          <w:bCs/>
          <w:color w:val="000000"/>
          <w:sz w:val="30"/>
          <w:szCs w:val="30"/>
          <w:rtl/>
        </w:rPr>
      </w:pPr>
      <w:r>
        <w:rPr>
          <w:rFonts w:cs="Times New Roman"/>
          <w:rtl/>
        </w:rPr>
        <w:br w:type="page"/>
      </w:r>
    </w:p>
    <w:p w:rsidR="00317201" w:rsidRPr="00E014A8" w:rsidRDefault="00BF11CA" w:rsidP="00E014A8">
      <w:pPr>
        <w:pStyle w:val="Sheela"/>
        <w:rPr>
          <w:rtl/>
        </w:rPr>
      </w:pPr>
      <w:r w:rsidRPr="009930ED">
        <w:rPr>
          <w:rStyle w:val="Geezabold"/>
          <w:rFonts w:cs="Simplified Arabic"/>
          <w:b/>
          <w:bCs/>
          <w:rtl/>
        </w:rPr>
        <w:lastRenderedPageBreak/>
        <w:t>السؤال</w:t>
      </w:r>
      <w:r w:rsidRPr="009930ED">
        <w:rPr>
          <w:rFonts w:cs="Simplified Arabic"/>
          <w:rtl/>
        </w:rPr>
        <w:t xml:space="preserve"> </w:t>
      </w:r>
      <w:r w:rsidR="00317201" w:rsidRPr="00E014A8">
        <w:rPr>
          <w:rFonts w:hint="cs"/>
          <w:rtl/>
        </w:rPr>
        <w:t>21</w:t>
      </w:r>
    </w:p>
    <w:p w:rsidR="006F52A2" w:rsidRPr="002977C2" w:rsidRDefault="006F52A2" w:rsidP="006F52A2">
      <w:pPr>
        <w:pStyle w:val="Sargel1"/>
        <w:rPr>
          <w:rFonts w:cs="Simplified Arabic"/>
          <w:rtl/>
        </w:rPr>
      </w:pPr>
      <w:r w:rsidRPr="002977C2">
        <w:rPr>
          <w:rStyle w:val="geezapro"/>
          <w:rFonts w:cs="Simplified Arabic"/>
          <w:rtl/>
        </w:rPr>
        <w:t>أمامك هيئة محاور مرسومة فيها دائرة.</w:t>
      </w:r>
      <w:r w:rsidRPr="002977C2">
        <w:rPr>
          <w:rFonts w:cs="Simplified Arabic" w:hint="cs"/>
          <w:rtl/>
        </w:rPr>
        <w:t xml:space="preserve"> </w:t>
      </w:r>
    </w:p>
    <w:p w:rsidR="006F52A2" w:rsidRPr="002977C2" w:rsidRDefault="006F52A2" w:rsidP="006F52A2">
      <w:pPr>
        <w:pStyle w:val="Sargel1"/>
        <w:rPr>
          <w:rFonts w:cs="Simplified Arabic"/>
          <w:rtl/>
        </w:rPr>
      </w:pPr>
      <w:r w:rsidRPr="00E86702">
        <w:rPr>
          <w:rStyle w:val="5-LTR15"/>
          <w:rFonts w:ascii="Times New Roman" w:hAnsi="Times New Roman" w:cs="Times New Roman"/>
        </w:rPr>
        <w:t>AB</w:t>
      </w:r>
      <w:r w:rsidRPr="002977C2">
        <w:rPr>
          <w:rFonts w:cs="Simplified Arabic" w:hint="cs"/>
          <w:rtl/>
        </w:rPr>
        <w:t xml:space="preserve"> </w:t>
      </w:r>
      <w:r w:rsidRPr="002977C2">
        <w:rPr>
          <w:rStyle w:val="geezapro"/>
          <w:rFonts w:cs="Simplified Arabic"/>
          <w:rtl/>
        </w:rPr>
        <w:t>هو قطر الدائرة.</w:t>
      </w:r>
      <w:r w:rsidRPr="002977C2">
        <w:rPr>
          <w:rFonts w:cs="Simplified Arabic" w:hint="cs"/>
          <w:rtl/>
        </w:rPr>
        <w:t xml:space="preserve"> </w:t>
      </w:r>
    </w:p>
    <w:p w:rsidR="00E014A8" w:rsidRPr="00E014A8" w:rsidRDefault="00E014A8" w:rsidP="00E014A8">
      <w:pPr>
        <w:pStyle w:val="Sargel1"/>
        <w:rPr>
          <w:rtl/>
        </w:rPr>
      </w:pPr>
    </w:p>
    <w:p w:rsidR="00317201" w:rsidRDefault="00E014A8" w:rsidP="00E014A8">
      <w:pPr>
        <w:pStyle w:val="Sargel1"/>
        <w:jc w:val="center"/>
        <w:rPr>
          <w:rtl/>
        </w:rPr>
      </w:pPr>
      <w:r>
        <w:rPr>
          <w:noProof/>
          <w:rtl/>
        </w:rPr>
        <w:drawing>
          <wp:inline distT="0" distB="0" distL="0" distR="0" wp14:anchorId="0989F5C7" wp14:editId="0CA68B0B">
            <wp:extent cx="3252216" cy="2788920"/>
            <wp:effectExtent l="0" t="0" r="5715" b="0"/>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MAT-014-8A-SOF-pnimi-q21.jpg"/>
                    <pic:cNvPicPr/>
                  </pic:nvPicPr>
                  <pic:blipFill>
                    <a:blip r:embed="rId34">
                      <a:extLst>
                        <a:ext uri="{28A0092B-C50C-407E-A947-70E740481C1C}">
                          <a14:useLocalDpi xmlns:a14="http://schemas.microsoft.com/office/drawing/2010/main" val="0"/>
                        </a:ext>
                      </a:extLst>
                    </a:blip>
                    <a:stretch>
                      <a:fillRect/>
                    </a:stretch>
                  </pic:blipFill>
                  <pic:spPr>
                    <a:xfrm>
                      <a:off x="0" y="0"/>
                      <a:ext cx="3252216" cy="2788920"/>
                    </a:xfrm>
                    <a:prstGeom prst="rect">
                      <a:avLst/>
                    </a:prstGeom>
                  </pic:spPr>
                </pic:pic>
              </a:graphicData>
            </a:graphic>
          </wp:inline>
        </w:drawing>
      </w:r>
    </w:p>
    <w:p w:rsidR="00317201" w:rsidRDefault="00317201">
      <w:pPr>
        <w:pStyle w:val="Sargel2"/>
        <w:rPr>
          <w:rtl/>
        </w:rPr>
      </w:pPr>
    </w:p>
    <w:p w:rsidR="006F52A2" w:rsidRPr="002977C2" w:rsidRDefault="006F52A2" w:rsidP="006F52A2">
      <w:pPr>
        <w:pStyle w:val="AR-Sargel2"/>
        <w:rPr>
          <w:rFonts w:cs="Simplified Arabic"/>
          <w:rtl/>
        </w:rPr>
      </w:pPr>
      <w:r w:rsidRPr="002977C2">
        <w:rPr>
          <w:rStyle w:val="geezapro"/>
          <w:rFonts w:cs="Simplified Arabic"/>
          <w:rtl/>
        </w:rPr>
        <w:t>أ.</w:t>
      </w:r>
      <w:r w:rsidRPr="002977C2">
        <w:rPr>
          <w:rStyle w:val="geezapro"/>
          <w:rFonts w:cs="Simplified Arabic"/>
          <w:rtl/>
        </w:rPr>
        <w:tab/>
        <w:t xml:space="preserve">ما هو طول </w:t>
      </w:r>
      <w:r w:rsidRPr="002977C2">
        <w:rPr>
          <w:rStyle w:val="Geezabold"/>
          <w:rFonts w:cs="Simplified Arabic"/>
          <w:rtl/>
        </w:rPr>
        <w:t>نصف قطر</w:t>
      </w:r>
      <w:r w:rsidRPr="002977C2">
        <w:rPr>
          <w:rStyle w:val="geezapro"/>
          <w:rFonts w:cs="Simplified Arabic"/>
          <w:rtl/>
        </w:rPr>
        <w:t xml:space="preserve"> الدائرة بوحدات طول؟</w:t>
      </w:r>
    </w:p>
    <w:p w:rsidR="00E014A8" w:rsidRPr="00E014A8" w:rsidRDefault="00E014A8" w:rsidP="00E014A8">
      <w:pPr>
        <w:pStyle w:val="Sargel2"/>
        <w:rPr>
          <w:rtl/>
          <w:lang w:bidi="ar-YE"/>
        </w:rPr>
      </w:pPr>
    </w:p>
    <w:p w:rsidR="00CB5C57" w:rsidRPr="00C21516" w:rsidRDefault="00CB5C57" w:rsidP="00E014A8">
      <w:pPr>
        <w:pStyle w:val="sargel2-ravbrera"/>
        <w:ind w:left="1361" w:hanging="851"/>
        <w:rPr>
          <w:rFonts w:cs="Arial"/>
          <w:rtl/>
        </w:rPr>
      </w:pPr>
      <w:r w:rsidRPr="00CB5C57">
        <w:rPr>
          <w:position w:val="-6"/>
          <w:sz w:val="20"/>
          <w:szCs w:val="20"/>
          <w:rtl/>
        </w:rPr>
        <w:t>1</w:t>
      </w:r>
      <w:r w:rsidRPr="00286F3B">
        <w:rPr>
          <w:sz w:val="32"/>
          <w:szCs w:val="32"/>
        </w:rPr>
        <w:sym w:font="Webdings" w:char="F063"/>
      </w:r>
      <w:r>
        <w:rPr>
          <w:rFonts w:hint="cs"/>
          <w:rtl/>
        </w:rPr>
        <w:tab/>
      </w:r>
      <w:r w:rsidR="00E014A8" w:rsidRPr="00E86702">
        <w:rPr>
          <w:rStyle w:val="grade5-15"/>
          <w:rFonts w:ascii="Times New Roman" w:hAnsi="Times New Roman" w:cs="Times New Roman"/>
        </w:rPr>
        <w:t>10</w:t>
      </w:r>
    </w:p>
    <w:p w:rsidR="00CB5C57" w:rsidRPr="00E86702" w:rsidRDefault="00CB5C57" w:rsidP="00E014A8">
      <w:pPr>
        <w:pStyle w:val="sargel2-ravbrera"/>
        <w:ind w:left="1361" w:hanging="851"/>
        <w:rPr>
          <w:rStyle w:val="5-LTR15"/>
          <w:rFonts w:ascii="Times New Roman" w:hAnsi="Times New Roman" w:cs="Times New Roman"/>
          <w:rtl/>
          <w:lang w:val="en-US"/>
        </w:rPr>
      </w:pPr>
      <w:r w:rsidRPr="00CB5C57">
        <w:rPr>
          <w:position w:val="-6"/>
          <w:sz w:val="20"/>
          <w:szCs w:val="20"/>
          <w:rtl/>
        </w:rPr>
        <w:t>2</w:t>
      </w:r>
      <w:r w:rsidRPr="00286F3B">
        <w:rPr>
          <w:sz w:val="32"/>
          <w:szCs w:val="32"/>
        </w:rPr>
        <w:sym w:font="Webdings" w:char="F063"/>
      </w:r>
      <w:r w:rsidRPr="001F73EE">
        <w:rPr>
          <w:rtl/>
        </w:rPr>
        <w:tab/>
      </w:r>
      <w:r w:rsidR="00E014A8" w:rsidRPr="00E86702">
        <w:rPr>
          <w:rStyle w:val="grade5-15"/>
          <w:rFonts w:ascii="Times New Roman" w:hAnsi="Times New Roman" w:cs="Times New Roman"/>
        </w:rPr>
        <w:t>7</w:t>
      </w:r>
    </w:p>
    <w:p w:rsidR="00CB5C57" w:rsidRPr="007D4C6F" w:rsidRDefault="00CB5C57" w:rsidP="00E014A8">
      <w:pPr>
        <w:pStyle w:val="sargel2-ravbrera"/>
        <w:ind w:left="1361" w:hanging="851"/>
        <w:rPr>
          <w:rFonts w:cs="Arial"/>
          <w:rtl/>
        </w:rPr>
      </w:pPr>
      <w:r w:rsidRPr="00CB5C57">
        <w:rPr>
          <w:position w:val="-6"/>
          <w:sz w:val="20"/>
          <w:szCs w:val="20"/>
          <w:rtl/>
        </w:rPr>
        <w:t>3</w:t>
      </w:r>
      <w:r w:rsidRPr="00286F3B">
        <w:rPr>
          <w:sz w:val="32"/>
          <w:szCs w:val="32"/>
        </w:rPr>
        <w:sym w:font="Webdings" w:char="F063"/>
      </w:r>
      <w:r w:rsidRPr="001F73EE">
        <w:rPr>
          <w:rtl/>
        </w:rPr>
        <w:tab/>
      </w:r>
      <w:r w:rsidR="00E014A8" w:rsidRPr="00E86702">
        <w:rPr>
          <w:rStyle w:val="grade5-15"/>
          <w:rFonts w:ascii="Times New Roman" w:hAnsi="Times New Roman" w:cs="Times New Roman"/>
        </w:rPr>
        <w:t>5</w:t>
      </w:r>
    </w:p>
    <w:p w:rsidR="00CB5C57" w:rsidRPr="007D4C6F" w:rsidRDefault="00CB5C57" w:rsidP="00E014A8">
      <w:pPr>
        <w:pStyle w:val="sargel2-ravbrera"/>
        <w:ind w:left="1361" w:hanging="851"/>
        <w:rPr>
          <w:rFonts w:cs="Arial"/>
          <w:rtl/>
        </w:rPr>
      </w:pPr>
      <w:r w:rsidRPr="00CB5C57">
        <w:rPr>
          <w:position w:val="-6"/>
          <w:sz w:val="20"/>
          <w:szCs w:val="20"/>
          <w:rtl/>
        </w:rPr>
        <w:t>4</w:t>
      </w:r>
      <w:r w:rsidRPr="00286F3B">
        <w:rPr>
          <w:sz w:val="32"/>
          <w:szCs w:val="32"/>
        </w:rPr>
        <w:sym w:font="Webdings" w:char="F063"/>
      </w:r>
      <w:r w:rsidRPr="001F73EE">
        <w:rPr>
          <w:rtl/>
        </w:rPr>
        <w:tab/>
      </w:r>
      <w:r w:rsidR="00E014A8" w:rsidRPr="00E86702">
        <w:rPr>
          <w:rStyle w:val="grade5-15"/>
          <w:rFonts w:ascii="Times New Roman" w:hAnsi="Times New Roman" w:cs="Times New Roman"/>
        </w:rPr>
        <w:t>4</w:t>
      </w:r>
    </w:p>
    <w:p w:rsidR="00317201" w:rsidRDefault="00317201">
      <w:pPr>
        <w:pStyle w:val="Sargel2"/>
        <w:rPr>
          <w:rtl/>
        </w:rPr>
      </w:pPr>
    </w:p>
    <w:p w:rsidR="006F52A2" w:rsidRPr="002977C2" w:rsidRDefault="006F52A2" w:rsidP="006F52A2">
      <w:pPr>
        <w:pStyle w:val="AR-Sargel2"/>
        <w:rPr>
          <w:rFonts w:cs="Simplified Arabic"/>
        </w:rPr>
      </w:pPr>
      <w:r w:rsidRPr="002977C2">
        <w:rPr>
          <w:rStyle w:val="geezapro"/>
          <w:rFonts w:cs="Simplified Arabic"/>
          <w:rtl/>
        </w:rPr>
        <w:t>ب.</w:t>
      </w:r>
      <w:r w:rsidRPr="002977C2">
        <w:rPr>
          <w:rStyle w:val="geezapro"/>
          <w:rFonts w:cs="Simplified Arabic"/>
          <w:rtl/>
        </w:rPr>
        <w:tab/>
        <w:t>ما هو محيط الدائرة بوحدات طول؟</w:t>
      </w:r>
    </w:p>
    <w:p w:rsidR="00317201" w:rsidRPr="006F52A2" w:rsidRDefault="00317201">
      <w:pPr>
        <w:pStyle w:val="Sargel2"/>
        <w:rPr>
          <w:rStyle w:val="grade5-15"/>
          <w:lang w:val="en-US"/>
        </w:rPr>
      </w:pPr>
    </w:p>
    <w:p w:rsidR="00317201" w:rsidRDefault="00317201">
      <w:pPr>
        <w:pStyle w:val="Sargel2"/>
        <w:rPr>
          <w:rStyle w:val="grade5-15"/>
        </w:rPr>
      </w:pPr>
    </w:p>
    <w:p w:rsidR="00317201" w:rsidRDefault="00317201">
      <w:pPr>
        <w:pStyle w:val="Sargel2"/>
        <w:rPr>
          <w:rStyle w:val="grade5-15"/>
        </w:rPr>
      </w:pPr>
    </w:p>
    <w:p w:rsidR="00E014A8" w:rsidRDefault="00E014A8" w:rsidP="006F52A2">
      <w:pPr>
        <w:pStyle w:val="Sargel1"/>
        <w:ind w:left="510" w:hanging="510"/>
        <w:rPr>
          <w:rStyle w:val="geezapro"/>
          <w:rFonts w:cstheme="minorBidi"/>
          <w:rtl/>
          <w:lang w:bidi="he-IL"/>
        </w:rPr>
      </w:pPr>
      <w:r>
        <w:rPr>
          <w:rFonts w:hint="cs"/>
          <w:rtl/>
        </w:rPr>
        <w:tab/>
      </w:r>
      <w:r w:rsidR="00E50341" w:rsidRPr="009930ED">
        <w:rPr>
          <w:rStyle w:val="geezapro"/>
          <w:rFonts w:cs="Simplified Arabic"/>
          <w:rtl/>
        </w:rPr>
        <w:t>الجواب</w:t>
      </w:r>
      <w:r w:rsidRPr="00E50341">
        <w:rPr>
          <w:rFonts w:cs="Simplified Arabic" w:hint="cs"/>
          <w:rtl/>
        </w:rPr>
        <w:t>:</w:t>
      </w:r>
      <w:r>
        <w:rPr>
          <w:rFonts w:hint="cs"/>
          <w:rtl/>
        </w:rPr>
        <w:t xml:space="preserve"> </w:t>
      </w:r>
      <w:r w:rsidRPr="00317201">
        <w:rPr>
          <w:rStyle w:val="underline-30gray"/>
          <w:rFonts w:hint="cs"/>
          <w:u w:color="D9D9D9" w:themeColor="background1" w:themeShade="D9"/>
          <w:rtl/>
        </w:rPr>
        <w:t xml:space="preserve">                           </w:t>
      </w:r>
      <w:r w:rsidRPr="00317201">
        <w:rPr>
          <w:rStyle w:val="underline-30gray"/>
          <w:rFonts w:hint="cs"/>
          <w:u w:val="none"/>
          <w:rtl/>
        </w:rPr>
        <w:t xml:space="preserve"> </w:t>
      </w:r>
      <w:r>
        <w:rPr>
          <w:rStyle w:val="5-LTR15"/>
          <w:rFonts w:asciiTheme="minorHAnsi" w:hAnsiTheme="minorHAnsi" w:cs="David"/>
          <w:lang w:val="en-US"/>
        </w:rPr>
        <w:t xml:space="preserve"> </w:t>
      </w:r>
      <w:r w:rsidR="006F52A2" w:rsidRPr="002977C2">
        <w:rPr>
          <w:rStyle w:val="geezapro"/>
          <w:rFonts w:cs="Simplified Arabic"/>
          <w:rtl/>
        </w:rPr>
        <w:t>وحدات طول</w:t>
      </w:r>
    </w:p>
    <w:p w:rsidR="00E86702" w:rsidRPr="00E86702" w:rsidRDefault="00E86702" w:rsidP="006F52A2">
      <w:pPr>
        <w:pStyle w:val="Sargel1"/>
        <w:ind w:left="510" w:hanging="510"/>
        <w:rPr>
          <w:rFonts w:asciiTheme="minorHAnsi" w:hAnsiTheme="minorHAnsi" w:cstheme="minorBidi"/>
          <w:rtl/>
        </w:rPr>
      </w:pPr>
    </w:p>
    <w:p w:rsidR="006F52A2" w:rsidRPr="002977C2" w:rsidRDefault="006F52A2" w:rsidP="006F52A2">
      <w:pPr>
        <w:pStyle w:val="AR-END"/>
        <w:rPr>
          <w:rFonts w:cs="Simplified Arabic"/>
          <w:rtl/>
        </w:rPr>
      </w:pPr>
      <w:r w:rsidRPr="002977C2">
        <w:rPr>
          <w:rFonts w:cs="Simplified Arabic"/>
          <w:rtl/>
          <w:lang w:bidi="ar-SA"/>
        </w:rPr>
        <w:t>نتمنّى</w:t>
      </w:r>
      <w:r w:rsidRPr="002977C2">
        <w:rPr>
          <w:rFonts w:cs="Simplified Arabic"/>
          <w:rtl/>
        </w:rPr>
        <w:t xml:space="preserve"> </w:t>
      </w:r>
      <w:r w:rsidRPr="002977C2">
        <w:rPr>
          <w:rFonts w:cs="Simplified Arabic"/>
          <w:rtl/>
          <w:lang w:bidi="ar-SA"/>
        </w:rPr>
        <w:t>لك</w:t>
      </w:r>
      <w:r w:rsidRPr="002977C2">
        <w:rPr>
          <w:rFonts w:cs="Simplified Arabic"/>
          <w:rtl/>
        </w:rPr>
        <w:t xml:space="preserve"> </w:t>
      </w:r>
      <w:r w:rsidRPr="002977C2">
        <w:rPr>
          <w:rFonts w:cs="Simplified Arabic"/>
          <w:rtl/>
          <w:lang w:bidi="ar-SA"/>
        </w:rPr>
        <w:t>النجاح</w:t>
      </w:r>
      <w:r w:rsidRPr="002977C2">
        <w:rPr>
          <w:rFonts w:cs="Simplified Arabic"/>
          <w:rtl/>
        </w:rPr>
        <w:t>!</w:t>
      </w:r>
    </w:p>
    <w:p w:rsidR="00E014A8" w:rsidRDefault="00C244E3">
      <w:pPr>
        <w:bidi w:val="0"/>
        <w:spacing w:after="0" w:line="240" w:lineRule="auto"/>
        <w:rPr>
          <w:rFonts w:asciiTheme="minorHAnsi" w:hAnsiTheme="minorHAnsi"/>
          <w:b/>
          <w:bCs/>
          <w:sz w:val="48"/>
          <w:szCs w:val="48"/>
          <w:lang w:bidi="ar-SA"/>
        </w:rPr>
      </w:pPr>
      <w:r>
        <w:rPr>
          <w:rFonts w:ascii="DavidMFOBold" w:hAnsi="DavidMFOBold" w:cs="David"/>
          <w:b/>
          <w:bCs/>
          <w:u w:val="single"/>
          <w:rtl/>
        </w:rPr>
        <w:br w:type="page"/>
      </w:r>
      <w:r w:rsidR="005A3C26">
        <w:rPr>
          <w:rFonts w:ascii="DavidMFOBold" w:hAnsi="DavidMFOBold"/>
          <w:b/>
          <w:bCs/>
          <w:sz w:val="48"/>
          <w:szCs w:val="48"/>
          <w:rtl/>
          <w:lang w:bidi="ar-SA"/>
        </w:rPr>
        <w:lastRenderedPageBreak/>
        <w:br w:type="page"/>
      </w:r>
      <w:r w:rsidR="00E014A8">
        <w:rPr>
          <w:rFonts w:asciiTheme="minorHAnsi" w:hAnsiTheme="minorHAnsi"/>
          <w:b/>
          <w:bCs/>
          <w:sz w:val="48"/>
          <w:szCs w:val="48"/>
          <w:lang w:bidi="ar-SA"/>
        </w:rPr>
        <w:lastRenderedPageBreak/>
        <w:br w:type="page"/>
      </w:r>
    </w:p>
    <w:p w:rsidR="00E014A8" w:rsidRPr="00E014A8" w:rsidRDefault="00E014A8">
      <w:pPr>
        <w:bidi w:val="0"/>
        <w:spacing w:after="0" w:line="240" w:lineRule="auto"/>
        <w:rPr>
          <w:rFonts w:asciiTheme="minorHAnsi" w:hAnsiTheme="minorHAnsi"/>
          <w:b/>
          <w:bCs/>
          <w:sz w:val="48"/>
          <w:szCs w:val="48"/>
          <w:lang w:bidi="ar-SA"/>
        </w:rPr>
        <w:sectPr w:rsidR="00E014A8" w:rsidRPr="00E014A8">
          <w:footerReference w:type="default" r:id="rId35"/>
          <w:pgSz w:w="11906" w:h="16838"/>
          <w:pgMar w:top="1417" w:right="1701" w:bottom="1134" w:left="1417" w:header="720" w:footer="720" w:gutter="0"/>
          <w:cols w:space="720"/>
          <w:noEndnote/>
        </w:sectPr>
      </w:pPr>
    </w:p>
    <w:p w:rsidR="00E014A8" w:rsidRDefault="00E014A8">
      <w:pPr>
        <w:bidi w:val="0"/>
        <w:spacing w:after="0" w:line="240" w:lineRule="auto"/>
        <w:rPr>
          <w:rFonts w:ascii="DavidMFOBold" w:hAnsi="DavidMFOBold"/>
          <w:b/>
          <w:bCs/>
          <w:sz w:val="48"/>
          <w:szCs w:val="48"/>
          <w:rtl/>
          <w:lang w:bidi="ar-SA"/>
        </w:rPr>
      </w:pPr>
      <w:r>
        <w:rPr>
          <w:rFonts w:ascii="DavidMFOBold" w:hAnsi="DavidMFOBold"/>
          <w:b/>
          <w:bCs/>
          <w:sz w:val="48"/>
          <w:szCs w:val="48"/>
          <w:rtl/>
          <w:lang w:bidi="ar-SA"/>
        </w:rPr>
        <w:lastRenderedPageBreak/>
        <w:br w:type="page"/>
      </w:r>
    </w:p>
    <w:p w:rsidR="005A3C26" w:rsidRPr="005A3C26" w:rsidRDefault="00CD1705" w:rsidP="00E014A8">
      <w:pPr>
        <w:bidi w:val="0"/>
        <w:spacing w:after="0" w:line="240" w:lineRule="auto"/>
        <w:rPr>
          <w:rFonts w:ascii="DavidMFOBold" w:hAnsi="DavidMFOBold"/>
          <w:b/>
          <w:bCs/>
          <w:sz w:val="48"/>
          <w:szCs w:val="48"/>
          <w:rtl/>
          <w:lang w:bidi="ar-SA"/>
        </w:rPr>
      </w:pPr>
      <w:r>
        <w:rPr>
          <w:rFonts w:ascii="DavidMFOBold" w:hAnsi="DavidMFOBold"/>
          <w:b/>
          <w:bCs/>
          <w:noProof/>
          <w:sz w:val="48"/>
          <w:szCs w:val="48"/>
          <w:rtl/>
        </w:rPr>
        <w:lastRenderedPageBreak/>
        <w:drawing>
          <wp:anchor distT="0" distB="0" distL="114300" distR="114300" simplePos="0" relativeHeight="251677184" behindDoc="0" locked="0" layoutInCell="1" allowOverlap="1" wp14:anchorId="46A89CA6" wp14:editId="4D8E592E">
            <wp:simplePos x="0" y="0"/>
            <wp:positionH relativeFrom="column">
              <wp:posOffset>-1338580</wp:posOffset>
            </wp:positionH>
            <wp:positionV relativeFrom="paragraph">
              <wp:posOffset>5845175</wp:posOffset>
            </wp:positionV>
            <wp:extent cx="7919720" cy="3897630"/>
            <wp:effectExtent l="0" t="0" r="5080" b="7620"/>
            <wp:wrapSquare wrapText="bothSides"/>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MAT-014-8A-SOF-pnimi-arab_achori.jpg"/>
                    <pic:cNvPicPr/>
                  </pic:nvPicPr>
                  <pic:blipFill>
                    <a:blip r:embed="rId36">
                      <a:extLst>
                        <a:ext uri="{28A0092B-C50C-407E-A947-70E740481C1C}">
                          <a14:useLocalDpi xmlns:a14="http://schemas.microsoft.com/office/drawing/2010/main" val="0"/>
                        </a:ext>
                      </a:extLst>
                    </a:blip>
                    <a:stretch>
                      <a:fillRect/>
                    </a:stretch>
                  </pic:blipFill>
                  <pic:spPr>
                    <a:xfrm>
                      <a:off x="0" y="0"/>
                      <a:ext cx="7919720" cy="3897630"/>
                    </a:xfrm>
                    <a:prstGeom prst="rect">
                      <a:avLst/>
                    </a:prstGeom>
                  </pic:spPr>
                </pic:pic>
              </a:graphicData>
            </a:graphic>
            <wp14:sizeRelH relativeFrom="page">
              <wp14:pctWidth>0</wp14:pctWidth>
            </wp14:sizeRelH>
            <wp14:sizeRelV relativeFrom="page">
              <wp14:pctHeight>0</wp14:pctHeight>
            </wp14:sizeRelV>
          </wp:anchor>
        </w:drawing>
      </w:r>
    </w:p>
    <w:sectPr w:rsidR="005A3C26" w:rsidRPr="005A3C26" w:rsidSect="00E014A8">
      <w:footerReference w:type="default" r:id="rId37"/>
      <w:type w:val="continuous"/>
      <w:pgSz w:w="11906" w:h="16838"/>
      <w:pgMar w:top="1417" w:right="1701" w:bottom="1134"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D98" w:rsidRDefault="000C0D98" w:rsidP="005A3C26">
      <w:pPr>
        <w:spacing w:after="0" w:line="240" w:lineRule="auto"/>
      </w:pPr>
      <w:r>
        <w:separator/>
      </w:r>
    </w:p>
  </w:endnote>
  <w:endnote w:type="continuationSeparator" w:id="0">
    <w:p w:rsidR="000C0D98" w:rsidRDefault="000C0D98" w:rsidP="005A3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SoftPro-Medium">
    <w:altName w:val="Times New Roman"/>
    <w:panose1 w:val="00000000000000000000"/>
    <w:charset w:val="4D"/>
    <w:family w:val="auto"/>
    <w:notTrueType/>
    <w:pitch w:val="default"/>
    <w:sig w:usb0="00000003" w:usb1="00000000" w:usb2="00000000" w:usb3="00000000" w:csb0="00000001" w:csb1="00000000"/>
  </w:font>
  <w:font w:name="DavidMFOBold">
    <w:altName w:val="Times New Roman"/>
    <w:panose1 w:val="00000000000000000000"/>
    <w:charset w:val="B3"/>
    <w:family w:val="auto"/>
    <w:notTrueType/>
    <w:pitch w:val="default"/>
    <w:sig w:usb0="00000001" w:usb1="00000000" w:usb2="00000000" w:usb3="00000000" w:csb0="00000000" w:csb1="00000000"/>
  </w:font>
  <w:font w:name="David">
    <w:panose1 w:val="00000000000000000000"/>
    <w:charset w:val="B1"/>
    <w:family w:val="auto"/>
    <w:pitch w:val="variable"/>
    <w:sig w:usb0="00000801" w:usb1="00000000" w:usb2="00000000" w:usb3="00000000" w:csb0="00000020" w:csb1="00000000"/>
  </w:font>
  <w:font w:name="DavidMFO">
    <w:altName w:val="Times New Roman"/>
    <w:panose1 w:val="00000000000000000000"/>
    <w:charset w:val="B3"/>
    <w:family w:val="auto"/>
    <w:notTrueType/>
    <w:pitch w:val="default"/>
    <w:sig w:usb0="00000001" w:usb1="00000000" w:usb2="00000000" w:usb3="00000000" w:csb0="00000000" w:csb1="00000000"/>
  </w:font>
  <w:font w:name="Times n">
    <w:altName w:val="Times New Roman"/>
    <w:panose1 w:val="00000000000000000000"/>
    <w:charset w:val="00"/>
    <w:family w:val="roman"/>
    <w:notTrueType/>
    <w:pitch w:val="default"/>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GeezaPro-Bold">
    <w:panose1 w:val="00000000000000000000"/>
    <w:charset w:val="B4"/>
    <w:family w:val="auto"/>
    <w:notTrueType/>
    <w:pitch w:val="default"/>
    <w:sig w:usb0="00000001" w:usb1="00000000" w:usb2="00000000" w:usb3="00000000" w:csb0="00000020" w:csb1="00000000"/>
  </w:font>
  <w:font w:name="GeezaPro">
    <w:panose1 w:val="00000000000000000000"/>
    <w:charset w:val="B4"/>
    <w:family w:val="auto"/>
    <w:notTrueType/>
    <w:pitch w:val="default"/>
    <w:sig w:usb0="00000001" w:usb1="00000000" w:usb2="00000000" w:usb3="00000000" w:csb0="00000020" w:csb1="00000000"/>
  </w:font>
  <w:font w:name="Simplified Arabic">
    <w:panose1 w:val="02010000000000000000"/>
    <w:charset w:val="B2"/>
    <w:family w:val="auto"/>
    <w:pitch w:val="variable"/>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T Extra">
    <w:panose1 w:val="05050102010205020202"/>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D98" w:rsidRPr="00207354" w:rsidRDefault="000C0D98" w:rsidP="006F52A2">
    <w:pPr>
      <w:pStyle w:val="a6"/>
      <w:pBdr>
        <w:top w:val="single" w:sz="6" w:space="1" w:color="000000"/>
      </w:pBdr>
      <w:tabs>
        <w:tab w:val="clear" w:pos="8306"/>
        <w:tab w:val="right" w:pos="8788"/>
      </w:tabs>
      <w:spacing w:after="0" w:line="240" w:lineRule="auto"/>
      <w:rPr>
        <w:rFonts w:cs="David"/>
      </w:rPr>
    </w:pPr>
    <w:r w:rsidRPr="001972D8">
      <w:rPr>
        <w:rFonts w:cs="David" w:hint="cs"/>
        <w:rtl/>
      </w:rPr>
      <w:t>מבחן</w:t>
    </w:r>
    <w:r>
      <w:rPr>
        <w:rFonts w:cs="David" w:hint="cs"/>
        <w:rtl/>
      </w:rPr>
      <w:t xml:space="preserve"> פנימי</w:t>
    </w:r>
    <w:r w:rsidRPr="001972D8">
      <w:rPr>
        <w:rFonts w:cs="David" w:hint="cs"/>
        <w:rtl/>
      </w:rPr>
      <w:t xml:space="preserve"> </w:t>
    </w:r>
    <w:r>
      <w:rPr>
        <w:rFonts w:cs="David" w:hint="cs"/>
        <w:rtl/>
      </w:rPr>
      <w:t>111</w:t>
    </w:r>
    <w:r w:rsidRPr="001972D8">
      <w:rPr>
        <w:rFonts w:cs="David" w:hint="cs"/>
        <w:rtl/>
      </w:rPr>
      <w:t xml:space="preserve"> ב</w:t>
    </w:r>
    <w:r>
      <w:rPr>
        <w:rFonts w:cs="David" w:hint="cs"/>
        <w:rtl/>
      </w:rPr>
      <w:t>מתמטיקה לכיתה ח' (8) – טור</w:t>
    </w:r>
    <w:r w:rsidRPr="001972D8">
      <w:rPr>
        <w:rFonts w:cs="David" w:hint="cs"/>
        <w:rtl/>
      </w:rPr>
      <w:t xml:space="preserve"> </w:t>
    </w:r>
    <w:r>
      <w:rPr>
        <w:rFonts w:cs="David" w:hint="cs"/>
        <w:rtl/>
      </w:rPr>
      <w:t>א</w:t>
    </w:r>
    <w:r w:rsidRPr="001972D8">
      <w:rPr>
        <w:rFonts w:cs="David" w:hint="cs"/>
        <w:rtl/>
      </w:rPr>
      <w:t>'</w:t>
    </w:r>
    <w:r>
      <w:rPr>
        <w:rFonts w:cs="David" w:hint="cs"/>
        <w:rtl/>
      </w:rPr>
      <w:t xml:space="preserve">   </w:t>
    </w:r>
    <w:r w:rsidRPr="001972D8">
      <w:rPr>
        <w:rFonts w:cs="David" w:hint="cs"/>
        <w:rtl/>
      </w:rPr>
      <w:tab/>
    </w:r>
    <w:r>
      <w:rPr>
        <w:rFonts w:cs="David" w:hint="eastAsia"/>
        <w:rtl/>
      </w:rPr>
      <w:t>‏</w:t>
    </w:r>
    <w:r>
      <w:rPr>
        <w:rFonts w:cs="David" w:hint="cs"/>
        <w:rtl/>
      </w:rPr>
      <w:t xml:space="preserve"> </w:t>
    </w:r>
    <w:r>
      <w:rPr>
        <w:rFonts w:cs="David"/>
        <w:rtl/>
      </w:rPr>
      <w:fldChar w:fldCharType="begin"/>
    </w:r>
    <w:r>
      <w:rPr>
        <w:rFonts w:cs="David"/>
        <w:rtl/>
      </w:rPr>
      <w:instrText xml:space="preserve"> </w:instrText>
    </w:r>
    <w:r>
      <w:rPr>
        <w:rFonts w:cs="David" w:hint="cs"/>
      </w:rPr>
      <w:instrText>DATE</w:instrText>
    </w:r>
    <w:r>
      <w:rPr>
        <w:rFonts w:cs="David" w:hint="cs"/>
        <w:rtl/>
      </w:rPr>
      <w:instrText xml:space="preserve"> \@ "</w:instrText>
    </w:r>
    <w:r>
      <w:rPr>
        <w:rFonts w:cs="David" w:hint="cs"/>
      </w:rPr>
      <w:instrText>dd/MM/yyyy HH:mm</w:instrText>
    </w:r>
    <w:r>
      <w:rPr>
        <w:rFonts w:cs="David" w:hint="cs"/>
        <w:rtl/>
      </w:rPr>
      <w:instrText>"</w:instrText>
    </w:r>
    <w:r>
      <w:rPr>
        <w:rFonts w:cs="David"/>
        <w:rtl/>
      </w:rPr>
      <w:instrText xml:space="preserve"> </w:instrText>
    </w:r>
    <w:r>
      <w:rPr>
        <w:rFonts w:cs="David"/>
        <w:rtl/>
      </w:rPr>
      <w:fldChar w:fldCharType="separate"/>
    </w:r>
    <w:r w:rsidR="00AC7A97">
      <w:rPr>
        <w:rFonts w:cs="David" w:hint="eastAsia"/>
        <w:noProof/>
        <w:rtl/>
      </w:rPr>
      <w:t>‏</w:t>
    </w:r>
    <w:r w:rsidR="00AC7A97">
      <w:rPr>
        <w:rFonts w:cs="David"/>
        <w:noProof/>
        <w:rtl/>
      </w:rPr>
      <w:t>15/08/2014 07:06</w:t>
    </w:r>
    <w:r>
      <w:rPr>
        <w:rFonts w:cs="David"/>
        <w:rtl/>
      </w:rPr>
      <w:fldChar w:fldCharType="end"/>
    </w:r>
    <w:r>
      <w:rPr>
        <w:rFonts w:cs="David" w:hint="cs"/>
        <w:rtl/>
      </w:rPr>
      <w:tab/>
    </w:r>
    <w:r w:rsidRPr="001972D8">
      <w:rPr>
        <w:rFonts w:cs="David"/>
        <w:rtl/>
      </w:rPr>
      <w:fldChar w:fldCharType="begin"/>
    </w:r>
    <w:r w:rsidRPr="001972D8">
      <w:rPr>
        <w:rFonts w:cs="David"/>
        <w:rtl/>
      </w:rPr>
      <w:instrText xml:space="preserve"> </w:instrText>
    </w:r>
    <w:r w:rsidRPr="001972D8">
      <w:rPr>
        <w:rFonts w:cs="David"/>
      </w:rPr>
      <w:instrText xml:space="preserve">PAGE   \* MERGEFORMAT </w:instrText>
    </w:r>
    <w:r w:rsidRPr="001972D8">
      <w:rPr>
        <w:rFonts w:cs="David"/>
        <w:rtl/>
      </w:rPr>
      <w:fldChar w:fldCharType="separate"/>
    </w:r>
    <w:r w:rsidR="00AC7A97" w:rsidRPr="00AC7A97">
      <w:rPr>
        <w:rFonts w:cs="David"/>
        <w:noProof/>
        <w:rtl/>
        <w:lang w:val="he-IL"/>
      </w:rPr>
      <w:t>24</w:t>
    </w:r>
    <w:r w:rsidRPr="001972D8">
      <w:rPr>
        <w:rFonts w:cs="David"/>
        <w:rtl/>
      </w:rPr>
      <w:fldChar w:fldCharType="end"/>
    </w:r>
  </w:p>
  <w:p w:rsidR="000C0D98" w:rsidRPr="006F52A2" w:rsidRDefault="000C0D98" w:rsidP="006F52A2">
    <w:r>
      <w:sym w:font="Symbol" w:char="0020"/>
    </w:r>
    <w:r>
      <w:sym w:font="Symbol" w:char="00D3"/>
    </w:r>
    <w:r>
      <w:rPr>
        <w:rFonts w:cs="David" w:hint="cs"/>
        <w:rtl/>
      </w:rPr>
      <w:t>כל הזכויות שמורות לראמ"ה – הרשות הארצית למדידה והערכה בחינוך, משרד החינוך</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D98" w:rsidRPr="005A3C26" w:rsidRDefault="000C0D98" w:rsidP="005A3C26">
    <w:pPr>
      <w:pStyle w:val="a6"/>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D98" w:rsidRDefault="000C0D98" w:rsidP="005A3C26">
      <w:pPr>
        <w:spacing w:after="0" w:line="240" w:lineRule="auto"/>
      </w:pPr>
      <w:r>
        <w:separator/>
      </w:r>
    </w:p>
  </w:footnote>
  <w:footnote w:type="continuationSeparator" w:id="0">
    <w:p w:rsidR="000C0D98" w:rsidRDefault="000C0D98" w:rsidP="005A3C2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bordersDoNotSurroundHeader/>
  <w:bordersDoNotSurroundFooter/>
  <w:attachedTemplate r:id="rId1"/>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276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1E8"/>
    <w:rsid w:val="000111DB"/>
    <w:rsid w:val="00023BFD"/>
    <w:rsid w:val="0003318A"/>
    <w:rsid w:val="00034CEC"/>
    <w:rsid w:val="000C0D98"/>
    <w:rsid w:val="000D1ECF"/>
    <w:rsid w:val="00106CFF"/>
    <w:rsid w:val="0014451E"/>
    <w:rsid w:val="001A2605"/>
    <w:rsid w:val="001E7279"/>
    <w:rsid w:val="0025528E"/>
    <w:rsid w:val="002A5279"/>
    <w:rsid w:val="002D5F3C"/>
    <w:rsid w:val="00317201"/>
    <w:rsid w:val="0031778A"/>
    <w:rsid w:val="003477F2"/>
    <w:rsid w:val="00384437"/>
    <w:rsid w:val="003974BC"/>
    <w:rsid w:val="003E4B50"/>
    <w:rsid w:val="003F745D"/>
    <w:rsid w:val="004112F8"/>
    <w:rsid w:val="0044417C"/>
    <w:rsid w:val="004C4907"/>
    <w:rsid w:val="005A3C26"/>
    <w:rsid w:val="005A3FE5"/>
    <w:rsid w:val="006365FB"/>
    <w:rsid w:val="00637C76"/>
    <w:rsid w:val="006910C6"/>
    <w:rsid w:val="006B63C5"/>
    <w:rsid w:val="006F52A2"/>
    <w:rsid w:val="00753E4A"/>
    <w:rsid w:val="007E7C7D"/>
    <w:rsid w:val="007F6C08"/>
    <w:rsid w:val="00833BC5"/>
    <w:rsid w:val="008374F6"/>
    <w:rsid w:val="00861FCA"/>
    <w:rsid w:val="00873937"/>
    <w:rsid w:val="00896DDC"/>
    <w:rsid w:val="008C0409"/>
    <w:rsid w:val="008C3966"/>
    <w:rsid w:val="008D7620"/>
    <w:rsid w:val="00907E93"/>
    <w:rsid w:val="0097453A"/>
    <w:rsid w:val="009A0A27"/>
    <w:rsid w:val="009E2DD0"/>
    <w:rsid w:val="00A303A8"/>
    <w:rsid w:val="00AA5ABE"/>
    <w:rsid w:val="00AB02ED"/>
    <w:rsid w:val="00AC7A97"/>
    <w:rsid w:val="00AF6FAB"/>
    <w:rsid w:val="00AF70EC"/>
    <w:rsid w:val="00B06DB8"/>
    <w:rsid w:val="00BC71E8"/>
    <w:rsid w:val="00BF11CA"/>
    <w:rsid w:val="00BF3977"/>
    <w:rsid w:val="00C00B6A"/>
    <w:rsid w:val="00C033F5"/>
    <w:rsid w:val="00C244E3"/>
    <w:rsid w:val="00CB5C57"/>
    <w:rsid w:val="00CB7D28"/>
    <w:rsid w:val="00CD1705"/>
    <w:rsid w:val="00D274F3"/>
    <w:rsid w:val="00DA74C9"/>
    <w:rsid w:val="00DD3B6F"/>
    <w:rsid w:val="00E014A8"/>
    <w:rsid w:val="00E50341"/>
    <w:rsid w:val="00E86702"/>
    <w:rsid w:val="00F23515"/>
    <w:rsid w:val="00F36191"/>
    <w:rsid w:val="00F540E2"/>
    <w:rsid w:val="00FF395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ParagraphStyle">
    <w:name w:val="[No Paragraph Style]"/>
    <w:pPr>
      <w:widowControl w:val="0"/>
      <w:autoSpaceDE w:val="0"/>
      <w:autoSpaceDN w:val="0"/>
      <w:bidi/>
      <w:adjustRightInd w:val="0"/>
      <w:spacing w:line="288" w:lineRule="auto"/>
      <w:textAlignment w:val="center"/>
    </w:pPr>
    <w:rPr>
      <w:rFonts w:ascii="WinSoftPro-Medium" w:hAnsi="WinSoftPro-Medium" w:cs="WinSoftPro-Medium"/>
      <w:color w:val="000000"/>
      <w:sz w:val="24"/>
      <w:szCs w:val="24"/>
    </w:rPr>
  </w:style>
  <w:style w:type="paragraph" w:customStyle="1" w:styleId="Sheela">
    <w:name w:val="Sheela"/>
    <w:basedOn w:val="NoParagraphStyle"/>
    <w:uiPriority w:val="99"/>
    <w:rsid w:val="00317201"/>
    <w:pPr>
      <w:tabs>
        <w:tab w:val="left" w:pos="1304"/>
        <w:tab w:val="left" w:pos="3969"/>
      </w:tabs>
      <w:spacing w:line="380" w:lineRule="atLeast"/>
    </w:pPr>
    <w:rPr>
      <w:rFonts w:ascii="DavidMFOBold" w:hAnsi="DavidMFOBold" w:cs="David"/>
      <w:b/>
      <w:bCs/>
      <w:sz w:val="30"/>
      <w:szCs w:val="30"/>
    </w:rPr>
  </w:style>
  <w:style w:type="paragraph" w:customStyle="1" w:styleId="Sargel1">
    <w:name w:val="Sargel 1"/>
    <w:basedOn w:val="NoParagraphStyle"/>
    <w:uiPriority w:val="99"/>
    <w:rsid w:val="00317201"/>
    <w:pPr>
      <w:suppressAutoHyphens/>
      <w:spacing w:before="57" w:after="57" w:line="380" w:lineRule="atLeast"/>
    </w:pPr>
    <w:rPr>
      <w:rFonts w:ascii="David" w:hAnsi="David" w:cs="David"/>
      <w:sz w:val="30"/>
      <w:szCs w:val="30"/>
    </w:rPr>
  </w:style>
  <w:style w:type="paragraph" w:customStyle="1" w:styleId="Sargel2">
    <w:name w:val="Sargel 2"/>
    <w:basedOn w:val="NoParagraphStyle"/>
    <w:uiPriority w:val="99"/>
    <w:rsid w:val="007E7C7D"/>
    <w:pPr>
      <w:tabs>
        <w:tab w:val="left" w:pos="510"/>
      </w:tabs>
      <w:suppressAutoHyphens/>
      <w:spacing w:before="57" w:after="57" w:line="380" w:lineRule="atLeast"/>
      <w:ind w:left="510" w:hanging="510"/>
    </w:pPr>
    <w:rPr>
      <w:rFonts w:ascii="DavidMFO" w:hAnsi="DavidMFO" w:cs="David"/>
      <w:sz w:val="30"/>
      <w:szCs w:val="30"/>
    </w:rPr>
  </w:style>
  <w:style w:type="paragraph" w:customStyle="1" w:styleId="sargel-kavafrada">
    <w:name w:val="sargel-kav afrada"/>
    <w:basedOn w:val="NoParagraphStyle"/>
    <w:uiPriority w:val="99"/>
    <w:pPr>
      <w:suppressAutoHyphens/>
      <w:spacing w:before="340" w:after="340" w:line="380" w:lineRule="atLeast"/>
    </w:pPr>
    <w:rPr>
      <w:rFonts w:ascii="DavidMFO" w:hAnsi="DavidMFO" w:cs="DavidMFO"/>
      <w:sz w:val="30"/>
      <w:szCs w:val="30"/>
    </w:rPr>
  </w:style>
  <w:style w:type="paragraph" w:customStyle="1" w:styleId="Sargel1-shuratsheela">
    <w:name w:val="Sargel 1 - shurat sheela"/>
    <w:basedOn w:val="NoParagraphStyle"/>
    <w:uiPriority w:val="99"/>
    <w:rsid w:val="00F36191"/>
    <w:pPr>
      <w:suppressAutoHyphens/>
      <w:spacing w:before="283" w:after="57" w:line="380" w:lineRule="atLeast"/>
    </w:pPr>
    <w:rPr>
      <w:rFonts w:ascii="DavidMFO" w:hAnsi="DavidMFO" w:cs="David"/>
      <w:sz w:val="30"/>
      <w:szCs w:val="30"/>
    </w:rPr>
  </w:style>
  <w:style w:type="paragraph" w:customStyle="1" w:styleId="sargel1-ravbrera">
    <w:name w:val="sargel 1 - rav brera"/>
    <w:basedOn w:val="NoParagraphStyle"/>
    <w:uiPriority w:val="99"/>
    <w:pPr>
      <w:tabs>
        <w:tab w:val="left" w:pos="850"/>
        <w:tab w:val="left" w:pos="2268"/>
        <w:tab w:val="left" w:pos="3118"/>
        <w:tab w:val="left" w:pos="4535"/>
        <w:tab w:val="left" w:pos="5386"/>
        <w:tab w:val="left" w:pos="6803"/>
        <w:tab w:val="left" w:pos="7654"/>
      </w:tabs>
      <w:spacing w:before="57" w:after="57" w:line="380" w:lineRule="atLeast"/>
      <w:ind w:left="850" w:hanging="850"/>
    </w:pPr>
    <w:rPr>
      <w:rFonts w:ascii="DavidMFO" w:hAnsi="DavidMFO" w:cs="DavidMFO"/>
      <w:sz w:val="30"/>
      <w:szCs w:val="30"/>
    </w:rPr>
  </w:style>
  <w:style w:type="paragraph" w:customStyle="1" w:styleId="sargel2-ravbrera">
    <w:name w:val="sargel 2 - ravbrera"/>
    <w:basedOn w:val="NoParagraphStyle"/>
    <w:uiPriority w:val="99"/>
    <w:rsid w:val="00CB5C57"/>
    <w:pPr>
      <w:tabs>
        <w:tab w:val="left" w:pos="1417"/>
        <w:tab w:val="left" w:pos="2551"/>
        <w:tab w:val="left" w:pos="3402"/>
        <w:tab w:val="left" w:pos="4535"/>
        <w:tab w:val="left" w:pos="5386"/>
        <w:tab w:val="left" w:pos="6520"/>
        <w:tab w:val="left" w:pos="7370"/>
      </w:tabs>
      <w:suppressAutoHyphens/>
      <w:spacing w:before="57" w:after="57" w:line="380" w:lineRule="atLeast"/>
      <w:ind w:left="1417" w:hanging="850"/>
    </w:pPr>
    <w:rPr>
      <w:rFonts w:ascii="DavidMFO" w:hAnsi="DavidMFO" w:cs="David"/>
      <w:sz w:val="30"/>
      <w:szCs w:val="30"/>
    </w:rPr>
  </w:style>
  <w:style w:type="paragraph" w:customStyle="1" w:styleId="sargel4">
    <w:name w:val="sargel 4"/>
    <w:basedOn w:val="NoParagraphStyle"/>
    <w:uiPriority w:val="99"/>
    <w:pPr>
      <w:tabs>
        <w:tab w:val="left" w:pos="510"/>
        <w:tab w:val="left" w:pos="1020"/>
      </w:tabs>
      <w:spacing w:before="57" w:after="57" w:line="380" w:lineRule="atLeast"/>
      <w:ind w:left="1020" w:hanging="1020"/>
    </w:pPr>
    <w:rPr>
      <w:rFonts w:ascii="DavidMFO" w:hAnsi="DavidMFO" w:cs="DavidMFO"/>
      <w:sz w:val="30"/>
      <w:szCs w:val="30"/>
    </w:rPr>
  </w:style>
  <w:style w:type="paragraph" w:customStyle="1" w:styleId="Sargel2-kavktiva">
    <w:name w:val="Sargel 2 - kav_ktiva"/>
    <w:basedOn w:val="Sargel2"/>
    <w:uiPriority w:val="99"/>
    <w:pPr>
      <w:pBdr>
        <w:bottom w:val="single" w:sz="4" w:space="0" w:color="000000"/>
      </w:pBdr>
      <w:tabs>
        <w:tab w:val="right" w:pos="8107"/>
      </w:tabs>
      <w:spacing w:before="283"/>
    </w:pPr>
  </w:style>
  <w:style w:type="paragraph" w:customStyle="1" w:styleId="Sargel2-shuratsheela">
    <w:name w:val="Sargel 2 - shurat sheela"/>
    <w:basedOn w:val="NoParagraphStyle"/>
    <w:uiPriority w:val="99"/>
    <w:rsid w:val="0044417C"/>
    <w:pPr>
      <w:tabs>
        <w:tab w:val="left" w:pos="510"/>
      </w:tabs>
      <w:suppressAutoHyphens/>
      <w:spacing w:before="283" w:after="57" w:line="380" w:lineRule="atLeast"/>
      <w:ind w:left="510" w:hanging="510"/>
    </w:pPr>
    <w:rPr>
      <w:rFonts w:ascii="Times n" w:hAnsi="Times n" w:cs="David"/>
      <w:sz w:val="30"/>
      <w:szCs w:val="30"/>
    </w:rPr>
  </w:style>
  <w:style w:type="character" w:customStyle="1" w:styleId="5-LTR15">
    <w:name w:val="5 - LTR 15"/>
    <w:uiPriority w:val="99"/>
    <w:rPr>
      <w:rFonts w:ascii="Times-Roman" w:hAnsi="Times-Roman" w:cs="Times-Roman"/>
      <w:sz w:val="30"/>
      <w:szCs w:val="30"/>
      <w:lang w:val="en-GB"/>
    </w:rPr>
  </w:style>
  <w:style w:type="character" w:customStyle="1" w:styleId="Underline">
    <w:name w:val="Underline"/>
    <w:uiPriority w:val="99"/>
    <w:rPr>
      <w:u w:val="thick"/>
    </w:rPr>
  </w:style>
  <w:style w:type="character" w:customStyle="1" w:styleId="underline-30gray">
    <w:name w:val="underline-30%gray"/>
    <w:uiPriority w:val="99"/>
    <w:rPr>
      <w:u w:val="thick" w:color="000000"/>
    </w:rPr>
  </w:style>
  <w:style w:type="character" w:customStyle="1" w:styleId="DavidMFORegular">
    <w:name w:val="David MFO Regular"/>
    <w:uiPriority w:val="99"/>
    <w:rPr>
      <w:rFonts w:ascii="DavidMFO" w:hAnsi="DavidMFO" w:cs="DavidMFO"/>
      <w:sz w:val="30"/>
      <w:szCs w:val="30"/>
      <w:vertAlign w:val="baseline"/>
      <w:lang w:bidi="ar-SA"/>
    </w:rPr>
  </w:style>
  <w:style w:type="character" w:customStyle="1" w:styleId="DavidMFObold">
    <w:name w:val="David MFO bold"/>
    <w:uiPriority w:val="99"/>
    <w:rPr>
      <w:rFonts w:ascii="DavidMFOBold" w:hAnsi="DavidMFOBold" w:cs="DavidMFOBold"/>
      <w:b/>
      <w:bCs/>
      <w:sz w:val="30"/>
      <w:szCs w:val="30"/>
      <w:lang w:bidi="ar-SA"/>
    </w:rPr>
  </w:style>
  <w:style w:type="character" w:customStyle="1" w:styleId="Underline-0530gray">
    <w:name w:val="Underline-0.5_30%gray"/>
    <w:uiPriority w:val="99"/>
    <w:rPr>
      <w:u w:val="thick" w:color="000000"/>
    </w:rPr>
  </w:style>
  <w:style w:type="character" w:customStyle="1" w:styleId="grade5-15">
    <w:name w:val="grade 5 - 15"/>
    <w:uiPriority w:val="99"/>
    <w:rPr>
      <w:rFonts w:ascii="Times-Roman" w:hAnsi="Times-Roman" w:cs="Times-Roman"/>
      <w:sz w:val="30"/>
      <w:szCs w:val="30"/>
      <w:lang w:val="en-GB"/>
    </w:rPr>
  </w:style>
  <w:style w:type="character" w:customStyle="1" w:styleId="grade8-Characters13">
    <w:name w:val="grade 8 - Characters 13"/>
    <w:uiPriority w:val="99"/>
    <w:rPr>
      <w:rFonts w:ascii="Times-Roman" w:hAnsi="Times-Roman" w:cs="Times-Roman"/>
      <w:sz w:val="26"/>
      <w:szCs w:val="26"/>
      <w:lang w:val="en-GB"/>
    </w:rPr>
  </w:style>
  <w:style w:type="paragraph" w:customStyle="1" w:styleId="HanchyutClaliyut-dafshaar">
    <w:name w:val="Hanchyut Claliyut-daf shaar"/>
    <w:basedOn w:val="NoParagraphStyle"/>
    <w:uiPriority w:val="99"/>
    <w:rsid w:val="00C244E3"/>
    <w:pPr>
      <w:tabs>
        <w:tab w:val="left" w:pos="283"/>
      </w:tabs>
      <w:spacing w:before="57" w:after="57" w:line="380" w:lineRule="atLeast"/>
    </w:pPr>
    <w:rPr>
      <w:rFonts w:ascii="DavidMFO" w:hAnsi="DavidMFO" w:cs="DavidMFO"/>
      <w:sz w:val="30"/>
      <w:szCs w:val="30"/>
    </w:rPr>
  </w:style>
  <w:style w:type="character" w:customStyle="1" w:styleId="grade8-Num15">
    <w:name w:val="grade 8 - Num 15"/>
    <w:uiPriority w:val="99"/>
    <w:rsid w:val="00C244E3"/>
    <w:rPr>
      <w:rFonts w:ascii="Times-Roman" w:hAnsi="Times-Roman" w:cs="Times-Roman"/>
      <w:sz w:val="30"/>
      <w:szCs w:val="30"/>
      <w:lang w:val="en-GB"/>
    </w:rPr>
  </w:style>
  <w:style w:type="character" w:customStyle="1" w:styleId="davidMFregular">
    <w:name w:val="david MF regular"/>
    <w:uiPriority w:val="99"/>
    <w:rsid w:val="00C244E3"/>
    <w:rPr>
      <w:rFonts w:ascii="DavidMFO" w:hAnsi="DavidMFO"/>
      <w:lang w:bidi="ar-SA"/>
    </w:rPr>
  </w:style>
  <w:style w:type="character" w:customStyle="1" w:styleId="misparshlili">
    <w:name w:val="mispar shlili"/>
    <w:uiPriority w:val="99"/>
    <w:rsid w:val="00C244E3"/>
    <w:rPr>
      <w:rFonts w:ascii="Times-Roman" w:hAnsi="Times-Roman" w:cs="Times-Roman"/>
      <w:spacing w:val="15"/>
      <w:sz w:val="30"/>
      <w:szCs w:val="30"/>
      <w:lang w:val="en-GB"/>
    </w:rPr>
  </w:style>
  <w:style w:type="paragraph" w:customStyle="1" w:styleId="a3">
    <w:name w:val="רב ברירה"/>
    <w:basedOn w:val="a"/>
    <w:qFormat/>
    <w:rsid w:val="0025528E"/>
    <w:pPr>
      <w:widowControl w:val="0"/>
      <w:suppressAutoHyphens/>
      <w:autoSpaceDE w:val="0"/>
      <w:autoSpaceDN w:val="0"/>
      <w:adjustRightInd w:val="0"/>
      <w:spacing w:before="57" w:after="57" w:line="380" w:lineRule="atLeast"/>
      <w:ind w:left="850" w:hanging="851"/>
      <w:textAlignment w:val="center"/>
    </w:pPr>
    <w:rPr>
      <w:rFonts w:ascii="DavidMFO" w:hAnsi="DavidMFO" w:cs="David"/>
      <w:color w:val="000000"/>
      <w:position w:val="-6"/>
      <w:sz w:val="20"/>
      <w:szCs w:val="20"/>
      <w:lang w:bidi="ar-SA"/>
    </w:rPr>
  </w:style>
  <w:style w:type="character" w:customStyle="1" w:styleId="LTR">
    <w:name w:val="LTR"/>
    <w:uiPriority w:val="99"/>
    <w:rsid w:val="007E7C7D"/>
    <w:rPr>
      <w:rFonts w:ascii="Times New Roman" w:hAnsi="Times New Roman" w:cs="Times New Roman"/>
      <w:sz w:val="30"/>
      <w:lang w:val="en-GB"/>
    </w:rPr>
  </w:style>
  <w:style w:type="paragraph" w:styleId="a4">
    <w:name w:val="header"/>
    <w:basedOn w:val="a"/>
    <w:link w:val="a5"/>
    <w:uiPriority w:val="99"/>
    <w:unhideWhenUsed/>
    <w:rsid w:val="005A3C26"/>
    <w:pPr>
      <w:tabs>
        <w:tab w:val="center" w:pos="4153"/>
        <w:tab w:val="right" w:pos="8306"/>
      </w:tabs>
    </w:pPr>
  </w:style>
  <w:style w:type="character" w:customStyle="1" w:styleId="a5">
    <w:name w:val="כותרת עליונה תו"/>
    <w:basedOn w:val="a0"/>
    <w:link w:val="a4"/>
    <w:uiPriority w:val="99"/>
    <w:rsid w:val="005A3C26"/>
  </w:style>
  <w:style w:type="paragraph" w:styleId="a6">
    <w:name w:val="footer"/>
    <w:basedOn w:val="a"/>
    <w:link w:val="a7"/>
    <w:uiPriority w:val="99"/>
    <w:unhideWhenUsed/>
    <w:rsid w:val="005A3C26"/>
    <w:pPr>
      <w:tabs>
        <w:tab w:val="center" w:pos="4153"/>
        <w:tab w:val="right" w:pos="8306"/>
      </w:tabs>
    </w:pPr>
  </w:style>
  <w:style w:type="character" w:customStyle="1" w:styleId="a7">
    <w:name w:val="כותרת תחתונה תו"/>
    <w:basedOn w:val="a0"/>
    <w:link w:val="a6"/>
    <w:uiPriority w:val="99"/>
    <w:rsid w:val="005A3C26"/>
  </w:style>
  <w:style w:type="paragraph" w:styleId="a8">
    <w:name w:val="Balloon Text"/>
    <w:basedOn w:val="a"/>
    <w:link w:val="a9"/>
    <w:uiPriority w:val="99"/>
    <w:semiHidden/>
    <w:unhideWhenUsed/>
    <w:rsid w:val="005A3C26"/>
    <w:pPr>
      <w:spacing w:after="0" w:line="240" w:lineRule="auto"/>
    </w:pPr>
    <w:rPr>
      <w:rFonts w:ascii="Tahoma" w:hAnsi="Tahoma" w:cs="Tahoma"/>
      <w:sz w:val="16"/>
      <w:szCs w:val="16"/>
    </w:rPr>
  </w:style>
  <w:style w:type="character" w:customStyle="1" w:styleId="a9">
    <w:name w:val="טקסט בלונים תו"/>
    <w:link w:val="a8"/>
    <w:uiPriority w:val="99"/>
    <w:semiHidden/>
    <w:rsid w:val="005A3C26"/>
    <w:rPr>
      <w:rFonts w:ascii="Tahoma" w:hAnsi="Tahoma" w:cs="Tahoma"/>
      <w:sz w:val="16"/>
      <w:szCs w:val="16"/>
    </w:rPr>
  </w:style>
  <w:style w:type="paragraph" w:styleId="aa">
    <w:name w:val="List Paragraph"/>
    <w:basedOn w:val="a"/>
    <w:uiPriority w:val="99"/>
    <w:qFormat/>
    <w:rsid w:val="00317201"/>
    <w:pPr>
      <w:widowControl w:val="0"/>
      <w:suppressAutoHyphens/>
      <w:autoSpaceDE w:val="0"/>
      <w:autoSpaceDN w:val="0"/>
      <w:adjustRightInd w:val="0"/>
      <w:spacing w:line="264" w:lineRule="auto"/>
      <w:ind w:left="720"/>
      <w:textAlignment w:val="center"/>
    </w:pPr>
    <w:rPr>
      <w:rFonts w:ascii="Times-Roman" w:eastAsiaTheme="minorEastAsia" w:hAnsi="Times-Roman" w:cs="Times-Roman"/>
      <w:color w:val="000000"/>
    </w:rPr>
  </w:style>
  <w:style w:type="paragraph" w:customStyle="1" w:styleId="sargel2-shuratktiva">
    <w:name w:val="sargel2 - shurat ktiva"/>
    <w:basedOn w:val="NoParagraphStyle"/>
    <w:uiPriority w:val="99"/>
    <w:rsid w:val="00317201"/>
    <w:pPr>
      <w:pBdr>
        <w:top w:val="single" w:sz="4" w:space="0" w:color="000000"/>
      </w:pBdr>
      <w:tabs>
        <w:tab w:val="left" w:pos="510"/>
      </w:tabs>
      <w:suppressAutoHyphens/>
      <w:spacing w:before="340" w:line="380" w:lineRule="atLeast"/>
      <w:ind w:left="510" w:hanging="510"/>
    </w:pPr>
    <w:rPr>
      <w:rFonts w:eastAsiaTheme="minorEastAsia"/>
      <w:u w:val="thick"/>
    </w:rPr>
  </w:style>
  <w:style w:type="paragraph" w:customStyle="1" w:styleId="sargel3">
    <w:name w:val="sargel 3"/>
    <w:basedOn w:val="NoParagraphStyle"/>
    <w:uiPriority w:val="99"/>
    <w:rsid w:val="00317201"/>
    <w:pPr>
      <w:tabs>
        <w:tab w:val="left" w:pos="1020"/>
      </w:tabs>
      <w:spacing w:before="57" w:after="57" w:line="380" w:lineRule="atLeast"/>
      <w:ind w:left="1020" w:hanging="510"/>
    </w:pPr>
    <w:rPr>
      <w:rFonts w:ascii="DavidMFO" w:eastAsiaTheme="minorEastAsia" w:hAnsi="DavidMFO" w:cs="DavidMFO"/>
      <w:sz w:val="30"/>
      <w:szCs w:val="30"/>
    </w:rPr>
  </w:style>
  <w:style w:type="character" w:customStyle="1" w:styleId="Times">
    <w:name w:val="Times"/>
    <w:uiPriority w:val="99"/>
    <w:rsid w:val="00317201"/>
    <w:rPr>
      <w:rFonts w:ascii="Times-Roman" w:hAnsi="Times-Roman" w:cs="Times-Roman"/>
      <w:w w:val="100"/>
      <w:sz w:val="30"/>
      <w:szCs w:val="30"/>
      <w:lang w:val="en-GB"/>
    </w:rPr>
  </w:style>
  <w:style w:type="character" w:customStyle="1" w:styleId="Verdana-regular">
    <w:name w:val="Verdana-regular"/>
    <w:uiPriority w:val="99"/>
    <w:rsid w:val="00317201"/>
    <w:rPr>
      <w:rFonts w:ascii="Verdana" w:hAnsi="Verdana" w:cs="Verdana"/>
      <w:sz w:val="24"/>
      <w:szCs w:val="24"/>
      <w:lang w:bidi="he-IL"/>
    </w:rPr>
  </w:style>
  <w:style w:type="character" w:customStyle="1" w:styleId="Geezabold">
    <w:name w:val="Geeza bold"/>
    <w:uiPriority w:val="99"/>
    <w:rsid w:val="00BF11CA"/>
    <w:rPr>
      <w:rFonts w:ascii="GeezaPro-Bold" w:cs="GeezaPro-Bold"/>
      <w:b/>
      <w:bCs/>
      <w:color w:val="000000"/>
      <w:sz w:val="32"/>
      <w:szCs w:val="32"/>
      <w:lang w:bidi="ar-YE"/>
    </w:rPr>
  </w:style>
  <w:style w:type="character" w:customStyle="1" w:styleId="geezapro">
    <w:name w:val="geeza pro"/>
    <w:uiPriority w:val="99"/>
    <w:rsid w:val="00BF11CA"/>
    <w:rPr>
      <w:rFonts w:ascii="GeezaPro" w:cs="GeezaPro"/>
      <w:sz w:val="30"/>
      <w:szCs w:val="30"/>
      <w:vertAlign w:val="baseline"/>
      <w:lang w:bidi="ar-YE"/>
    </w:rPr>
  </w:style>
  <w:style w:type="paragraph" w:customStyle="1" w:styleId="AR-Sargel2">
    <w:name w:val="AR-Sargel 2"/>
    <w:basedOn w:val="NoParagraphStyle"/>
    <w:uiPriority w:val="99"/>
    <w:rsid w:val="00AF70EC"/>
    <w:pPr>
      <w:tabs>
        <w:tab w:val="left" w:pos="510"/>
      </w:tabs>
      <w:suppressAutoHyphens/>
      <w:spacing w:before="57" w:after="57" w:line="380" w:lineRule="atLeast"/>
      <w:ind w:left="510" w:hanging="510"/>
    </w:pPr>
    <w:rPr>
      <w:rFonts w:ascii="GeezaPro" w:eastAsiaTheme="minorEastAsia" w:hAnsiTheme="minorHAnsi" w:cs="GeezaPro"/>
      <w:sz w:val="30"/>
      <w:szCs w:val="30"/>
      <w:lang w:bidi="ar-YE"/>
    </w:rPr>
  </w:style>
  <w:style w:type="paragraph" w:customStyle="1" w:styleId="AR-sargel-kavafrada">
    <w:name w:val="AR-sargel-kav afrada"/>
    <w:basedOn w:val="NoParagraphStyle"/>
    <w:uiPriority w:val="99"/>
    <w:rsid w:val="00FF3953"/>
    <w:pPr>
      <w:suppressAutoHyphens/>
      <w:spacing w:before="340" w:after="340" w:line="380" w:lineRule="atLeast"/>
    </w:pPr>
    <w:rPr>
      <w:rFonts w:ascii="DavidMFO" w:eastAsiaTheme="minorEastAsia" w:hAnsi="DavidMFO" w:cs="DavidMFO"/>
      <w:sz w:val="30"/>
      <w:szCs w:val="30"/>
    </w:rPr>
  </w:style>
  <w:style w:type="paragraph" w:customStyle="1" w:styleId="AR-sargel3">
    <w:name w:val="AR-sargel 3"/>
    <w:basedOn w:val="NoParagraphStyle"/>
    <w:uiPriority w:val="99"/>
    <w:rsid w:val="006F52A2"/>
    <w:pPr>
      <w:tabs>
        <w:tab w:val="left" w:pos="1020"/>
      </w:tabs>
      <w:spacing w:before="57" w:after="57" w:line="380" w:lineRule="atLeast"/>
      <w:ind w:left="1020" w:hanging="510"/>
    </w:pPr>
    <w:rPr>
      <w:rFonts w:ascii="GeezaPro" w:eastAsiaTheme="minorEastAsia" w:hAnsiTheme="minorHAnsi" w:cs="GeezaPro"/>
      <w:sz w:val="30"/>
      <w:szCs w:val="30"/>
      <w:lang w:bidi="ar-YE"/>
    </w:rPr>
  </w:style>
  <w:style w:type="paragraph" w:customStyle="1" w:styleId="AR-END">
    <w:name w:val="AR- END"/>
    <w:basedOn w:val="NoParagraphStyle"/>
    <w:next w:val="NoParagraphStyle"/>
    <w:uiPriority w:val="99"/>
    <w:rsid w:val="006F52A2"/>
    <w:pPr>
      <w:spacing w:line="380" w:lineRule="atLeast"/>
      <w:jc w:val="center"/>
    </w:pPr>
    <w:rPr>
      <w:rFonts w:ascii="GeezaPro-Bold" w:eastAsiaTheme="minorEastAsia" w:hAnsiTheme="minorHAnsi" w:cs="GeezaPro-Bold"/>
      <w:b/>
      <w:bCs/>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ParagraphStyle">
    <w:name w:val="[No Paragraph Style]"/>
    <w:pPr>
      <w:widowControl w:val="0"/>
      <w:autoSpaceDE w:val="0"/>
      <w:autoSpaceDN w:val="0"/>
      <w:bidi/>
      <w:adjustRightInd w:val="0"/>
      <w:spacing w:line="288" w:lineRule="auto"/>
      <w:textAlignment w:val="center"/>
    </w:pPr>
    <w:rPr>
      <w:rFonts w:ascii="WinSoftPro-Medium" w:hAnsi="WinSoftPro-Medium" w:cs="WinSoftPro-Medium"/>
      <w:color w:val="000000"/>
      <w:sz w:val="24"/>
      <w:szCs w:val="24"/>
    </w:rPr>
  </w:style>
  <w:style w:type="paragraph" w:customStyle="1" w:styleId="Sheela">
    <w:name w:val="Sheela"/>
    <w:basedOn w:val="NoParagraphStyle"/>
    <w:uiPriority w:val="99"/>
    <w:rsid w:val="00317201"/>
    <w:pPr>
      <w:tabs>
        <w:tab w:val="left" w:pos="1304"/>
        <w:tab w:val="left" w:pos="3969"/>
      </w:tabs>
      <w:spacing w:line="380" w:lineRule="atLeast"/>
    </w:pPr>
    <w:rPr>
      <w:rFonts w:ascii="DavidMFOBold" w:hAnsi="DavidMFOBold" w:cs="David"/>
      <w:b/>
      <w:bCs/>
      <w:sz w:val="30"/>
      <w:szCs w:val="30"/>
    </w:rPr>
  </w:style>
  <w:style w:type="paragraph" w:customStyle="1" w:styleId="Sargel1">
    <w:name w:val="Sargel 1"/>
    <w:basedOn w:val="NoParagraphStyle"/>
    <w:uiPriority w:val="99"/>
    <w:rsid w:val="00317201"/>
    <w:pPr>
      <w:suppressAutoHyphens/>
      <w:spacing w:before="57" w:after="57" w:line="380" w:lineRule="atLeast"/>
    </w:pPr>
    <w:rPr>
      <w:rFonts w:ascii="David" w:hAnsi="David" w:cs="David"/>
      <w:sz w:val="30"/>
      <w:szCs w:val="30"/>
    </w:rPr>
  </w:style>
  <w:style w:type="paragraph" w:customStyle="1" w:styleId="Sargel2">
    <w:name w:val="Sargel 2"/>
    <w:basedOn w:val="NoParagraphStyle"/>
    <w:uiPriority w:val="99"/>
    <w:rsid w:val="007E7C7D"/>
    <w:pPr>
      <w:tabs>
        <w:tab w:val="left" w:pos="510"/>
      </w:tabs>
      <w:suppressAutoHyphens/>
      <w:spacing w:before="57" w:after="57" w:line="380" w:lineRule="atLeast"/>
      <w:ind w:left="510" w:hanging="510"/>
    </w:pPr>
    <w:rPr>
      <w:rFonts w:ascii="DavidMFO" w:hAnsi="DavidMFO" w:cs="David"/>
      <w:sz w:val="30"/>
      <w:szCs w:val="30"/>
    </w:rPr>
  </w:style>
  <w:style w:type="paragraph" w:customStyle="1" w:styleId="sargel-kavafrada">
    <w:name w:val="sargel-kav afrada"/>
    <w:basedOn w:val="NoParagraphStyle"/>
    <w:uiPriority w:val="99"/>
    <w:pPr>
      <w:suppressAutoHyphens/>
      <w:spacing w:before="340" w:after="340" w:line="380" w:lineRule="atLeast"/>
    </w:pPr>
    <w:rPr>
      <w:rFonts w:ascii="DavidMFO" w:hAnsi="DavidMFO" w:cs="DavidMFO"/>
      <w:sz w:val="30"/>
      <w:szCs w:val="30"/>
    </w:rPr>
  </w:style>
  <w:style w:type="paragraph" w:customStyle="1" w:styleId="Sargel1-shuratsheela">
    <w:name w:val="Sargel 1 - shurat sheela"/>
    <w:basedOn w:val="NoParagraphStyle"/>
    <w:uiPriority w:val="99"/>
    <w:rsid w:val="00F36191"/>
    <w:pPr>
      <w:suppressAutoHyphens/>
      <w:spacing w:before="283" w:after="57" w:line="380" w:lineRule="atLeast"/>
    </w:pPr>
    <w:rPr>
      <w:rFonts w:ascii="DavidMFO" w:hAnsi="DavidMFO" w:cs="David"/>
      <w:sz w:val="30"/>
      <w:szCs w:val="30"/>
    </w:rPr>
  </w:style>
  <w:style w:type="paragraph" w:customStyle="1" w:styleId="sargel1-ravbrera">
    <w:name w:val="sargel 1 - rav brera"/>
    <w:basedOn w:val="NoParagraphStyle"/>
    <w:uiPriority w:val="99"/>
    <w:pPr>
      <w:tabs>
        <w:tab w:val="left" w:pos="850"/>
        <w:tab w:val="left" w:pos="2268"/>
        <w:tab w:val="left" w:pos="3118"/>
        <w:tab w:val="left" w:pos="4535"/>
        <w:tab w:val="left" w:pos="5386"/>
        <w:tab w:val="left" w:pos="6803"/>
        <w:tab w:val="left" w:pos="7654"/>
      </w:tabs>
      <w:spacing w:before="57" w:after="57" w:line="380" w:lineRule="atLeast"/>
      <w:ind w:left="850" w:hanging="850"/>
    </w:pPr>
    <w:rPr>
      <w:rFonts w:ascii="DavidMFO" w:hAnsi="DavidMFO" w:cs="DavidMFO"/>
      <w:sz w:val="30"/>
      <w:szCs w:val="30"/>
    </w:rPr>
  </w:style>
  <w:style w:type="paragraph" w:customStyle="1" w:styleId="sargel2-ravbrera">
    <w:name w:val="sargel 2 - ravbrera"/>
    <w:basedOn w:val="NoParagraphStyle"/>
    <w:uiPriority w:val="99"/>
    <w:rsid w:val="00CB5C57"/>
    <w:pPr>
      <w:tabs>
        <w:tab w:val="left" w:pos="1417"/>
        <w:tab w:val="left" w:pos="2551"/>
        <w:tab w:val="left" w:pos="3402"/>
        <w:tab w:val="left" w:pos="4535"/>
        <w:tab w:val="left" w:pos="5386"/>
        <w:tab w:val="left" w:pos="6520"/>
        <w:tab w:val="left" w:pos="7370"/>
      </w:tabs>
      <w:suppressAutoHyphens/>
      <w:spacing w:before="57" w:after="57" w:line="380" w:lineRule="atLeast"/>
      <w:ind w:left="1417" w:hanging="850"/>
    </w:pPr>
    <w:rPr>
      <w:rFonts w:ascii="DavidMFO" w:hAnsi="DavidMFO" w:cs="David"/>
      <w:sz w:val="30"/>
      <w:szCs w:val="30"/>
    </w:rPr>
  </w:style>
  <w:style w:type="paragraph" w:customStyle="1" w:styleId="sargel4">
    <w:name w:val="sargel 4"/>
    <w:basedOn w:val="NoParagraphStyle"/>
    <w:uiPriority w:val="99"/>
    <w:pPr>
      <w:tabs>
        <w:tab w:val="left" w:pos="510"/>
        <w:tab w:val="left" w:pos="1020"/>
      </w:tabs>
      <w:spacing w:before="57" w:after="57" w:line="380" w:lineRule="atLeast"/>
      <w:ind w:left="1020" w:hanging="1020"/>
    </w:pPr>
    <w:rPr>
      <w:rFonts w:ascii="DavidMFO" w:hAnsi="DavidMFO" w:cs="DavidMFO"/>
      <w:sz w:val="30"/>
      <w:szCs w:val="30"/>
    </w:rPr>
  </w:style>
  <w:style w:type="paragraph" w:customStyle="1" w:styleId="Sargel2-kavktiva">
    <w:name w:val="Sargel 2 - kav_ktiva"/>
    <w:basedOn w:val="Sargel2"/>
    <w:uiPriority w:val="99"/>
    <w:pPr>
      <w:pBdr>
        <w:bottom w:val="single" w:sz="4" w:space="0" w:color="000000"/>
      </w:pBdr>
      <w:tabs>
        <w:tab w:val="right" w:pos="8107"/>
      </w:tabs>
      <w:spacing w:before="283"/>
    </w:pPr>
  </w:style>
  <w:style w:type="paragraph" w:customStyle="1" w:styleId="Sargel2-shuratsheela">
    <w:name w:val="Sargel 2 - shurat sheela"/>
    <w:basedOn w:val="NoParagraphStyle"/>
    <w:uiPriority w:val="99"/>
    <w:rsid w:val="0044417C"/>
    <w:pPr>
      <w:tabs>
        <w:tab w:val="left" w:pos="510"/>
      </w:tabs>
      <w:suppressAutoHyphens/>
      <w:spacing w:before="283" w:after="57" w:line="380" w:lineRule="atLeast"/>
      <w:ind w:left="510" w:hanging="510"/>
    </w:pPr>
    <w:rPr>
      <w:rFonts w:ascii="Times n" w:hAnsi="Times n" w:cs="David"/>
      <w:sz w:val="30"/>
      <w:szCs w:val="30"/>
    </w:rPr>
  </w:style>
  <w:style w:type="character" w:customStyle="1" w:styleId="5-LTR15">
    <w:name w:val="5 - LTR 15"/>
    <w:uiPriority w:val="99"/>
    <w:rPr>
      <w:rFonts w:ascii="Times-Roman" w:hAnsi="Times-Roman" w:cs="Times-Roman"/>
      <w:sz w:val="30"/>
      <w:szCs w:val="30"/>
      <w:lang w:val="en-GB"/>
    </w:rPr>
  </w:style>
  <w:style w:type="character" w:customStyle="1" w:styleId="Underline">
    <w:name w:val="Underline"/>
    <w:uiPriority w:val="99"/>
    <w:rPr>
      <w:u w:val="thick"/>
    </w:rPr>
  </w:style>
  <w:style w:type="character" w:customStyle="1" w:styleId="underline-30gray">
    <w:name w:val="underline-30%gray"/>
    <w:uiPriority w:val="99"/>
    <w:rPr>
      <w:u w:val="thick" w:color="000000"/>
    </w:rPr>
  </w:style>
  <w:style w:type="character" w:customStyle="1" w:styleId="DavidMFORegular">
    <w:name w:val="David MFO Regular"/>
    <w:uiPriority w:val="99"/>
    <w:rPr>
      <w:rFonts w:ascii="DavidMFO" w:hAnsi="DavidMFO" w:cs="DavidMFO"/>
      <w:sz w:val="30"/>
      <w:szCs w:val="30"/>
      <w:vertAlign w:val="baseline"/>
      <w:lang w:bidi="ar-SA"/>
    </w:rPr>
  </w:style>
  <w:style w:type="character" w:customStyle="1" w:styleId="DavidMFObold">
    <w:name w:val="David MFO bold"/>
    <w:uiPriority w:val="99"/>
    <w:rPr>
      <w:rFonts w:ascii="DavidMFOBold" w:hAnsi="DavidMFOBold" w:cs="DavidMFOBold"/>
      <w:b/>
      <w:bCs/>
      <w:sz w:val="30"/>
      <w:szCs w:val="30"/>
      <w:lang w:bidi="ar-SA"/>
    </w:rPr>
  </w:style>
  <w:style w:type="character" w:customStyle="1" w:styleId="Underline-0530gray">
    <w:name w:val="Underline-0.5_30%gray"/>
    <w:uiPriority w:val="99"/>
    <w:rPr>
      <w:u w:val="thick" w:color="000000"/>
    </w:rPr>
  </w:style>
  <w:style w:type="character" w:customStyle="1" w:styleId="grade5-15">
    <w:name w:val="grade 5 - 15"/>
    <w:uiPriority w:val="99"/>
    <w:rPr>
      <w:rFonts w:ascii="Times-Roman" w:hAnsi="Times-Roman" w:cs="Times-Roman"/>
      <w:sz w:val="30"/>
      <w:szCs w:val="30"/>
      <w:lang w:val="en-GB"/>
    </w:rPr>
  </w:style>
  <w:style w:type="character" w:customStyle="1" w:styleId="grade8-Characters13">
    <w:name w:val="grade 8 - Characters 13"/>
    <w:uiPriority w:val="99"/>
    <w:rPr>
      <w:rFonts w:ascii="Times-Roman" w:hAnsi="Times-Roman" w:cs="Times-Roman"/>
      <w:sz w:val="26"/>
      <w:szCs w:val="26"/>
      <w:lang w:val="en-GB"/>
    </w:rPr>
  </w:style>
  <w:style w:type="paragraph" w:customStyle="1" w:styleId="HanchyutClaliyut-dafshaar">
    <w:name w:val="Hanchyut Claliyut-daf shaar"/>
    <w:basedOn w:val="NoParagraphStyle"/>
    <w:uiPriority w:val="99"/>
    <w:rsid w:val="00C244E3"/>
    <w:pPr>
      <w:tabs>
        <w:tab w:val="left" w:pos="283"/>
      </w:tabs>
      <w:spacing w:before="57" w:after="57" w:line="380" w:lineRule="atLeast"/>
    </w:pPr>
    <w:rPr>
      <w:rFonts w:ascii="DavidMFO" w:hAnsi="DavidMFO" w:cs="DavidMFO"/>
      <w:sz w:val="30"/>
      <w:szCs w:val="30"/>
    </w:rPr>
  </w:style>
  <w:style w:type="character" w:customStyle="1" w:styleId="grade8-Num15">
    <w:name w:val="grade 8 - Num 15"/>
    <w:uiPriority w:val="99"/>
    <w:rsid w:val="00C244E3"/>
    <w:rPr>
      <w:rFonts w:ascii="Times-Roman" w:hAnsi="Times-Roman" w:cs="Times-Roman"/>
      <w:sz w:val="30"/>
      <w:szCs w:val="30"/>
      <w:lang w:val="en-GB"/>
    </w:rPr>
  </w:style>
  <w:style w:type="character" w:customStyle="1" w:styleId="davidMFregular">
    <w:name w:val="david MF regular"/>
    <w:uiPriority w:val="99"/>
    <w:rsid w:val="00C244E3"/>
    <w:rPr>
      <w:rFonts w:ascii="DavidMFO" w:hAnsi="DavidMFO"/>
      <w:lang w:bidi="ar-SA"/>
    </w:rPr>
  </w:style>
  <w:style w:type="character" w:customStyle="1" w:styleId="misparshlili">
    <w:name w:val="mispar shlili"/>
    <w:uiPriority w:val="99"/>
    <w:rsid w:val="00C244E3"/>
    <w:rPr>
      <w:rFonts w:ascii="Times-Roman" w:hAnsi="Times-Roman" w:cs="Times-Roman"/>
      <w:spacing w:val="15"/>
      <w:sz w:val="30"/>
      <w:szCs w:val="30"/>
      <w:lang w:val="en-GB"/>
    </w:rPr>
  </w:style>
  <w:style w:type="paragraph" w:customStyle="1" w:styleId="a3">
    <w:name w:val="רב ברירה"/>
    <w:basedOn w:val="a"/>
    <w:qFormat/>
    <w:rsid w:val="0025528E"/>
    <w:pPr>
      <w:widowControl w:val="0"/>
      <w:suppressAutoHyphens/>
      <w:autoSpaceDE w:val="0"/>
      <w:autoSpaceDN w:val="0"/>
      <w:adjustRightInd w:val="0"/>
      <w:spacing w:before="57" w:after="57" w:line="380" w:lineRule="atLeast"/>
      <w:ind w:left="850" w:hanging="851"/>
      <w:textAlignment w:val="center"/>
    </w:pPr>
    <w:rPr>
      <w:rFonts w:ascii="DavidMFO" w:hAnsi="DavidMFO" w:cs="David"/>
      <w:color w:val="000000"/>
      <w:position w:val="-6"/>
      <w:sz w:val="20"/>
      <w:szCs w:val="20"/>
      <w:lang w:bidi="ar-SA"/>
    </w:rPr>
  </w:style>
  <w:style w:type="character" w:customStyle="1" w:styleId="LTR">
    <w:name w:val="LTR"/>
    <w:uiPriority w:val="99"/>
    <w:rsid w:val="007E7C7D"/>
    <w:rPr>
      <w:rFonts w:ascii="Times New Roman" w:hAnsi="Times New Roman" w:cs="Times New Roman"/>
      <w:sz w:val="30"/>
      <w:lang w:val="en-GB"/>
    </w:rPr>
  </w:style>
  <w:style w:type="paragraph" w:styleId="a4">
    <w:name w:val="header"/>
    <w:basedOn w:val="a"/>
    <w:link w:val="a5"/>
    <w:uiPriority w:val="99"/>
    <w:unhideWhenUsed/>
    <w:rsid w:val="005A3C26"/>
    <w:pPr>
      <w:tabs>
        <w:tab w:val="center" w:pos="4153"/>
        <w:tab w:val="right" w:pos="8306"/>
      </w:tabs>
    </w:pPr>
  </w:style>
  <w:style w:type="character" w:customStyle="1" w:styleId="a5">
    <w:name w:val="כותרת עליונה תו"/>
    <w:basedOn w:val="a0"/>
    <w:link w:val="a4"/>
    <w:uiPriority w:val="99"/>
    <w:rsid w:val="005A3C26"/>
  </w:style>
  <w:style w:type="paragraph" w:styleId="a6">
    <w:name w:val="footer"/>
    <w:basedOn w:val="a"/>
    <w:link w:val="a7"/>
    <w:uiPriority w:val="99"/>
    <w:unhideWhenUsed/>
    <w:rsid w:val="005A3C26"/>
    <w:pPr>
      <w:tabs>
        <w:tab w:val="center" w:pos="4153"/>
        <w:tab w:val="right" w:pos="8306"/>
      </w:tabs>
    </w:pPr>
  </w:style>
  <w:style w:type="character" w:customStyle="1" w:styleId="a7">
    <w:name w:val="כותרת תחתונה תו"/>
    <w:basedOn w:val="a0"/>
    <w:link w:val="a6"/>
    <w:uiPriority w:val="99"/>
    <w:rsid w:val="005A3C26"/>
  </w:style>
  <w:style w:type="paragraph" w:styleId="a8">
    <w:name w:val="Balloon Text"/>
    <w:basedOn w:val="a"/>
    <w:link w:val="a9"/>
    <w:uiPriority w:val="99"/>
    <w:semiHidden/>
    <w:unhideWhenUsed/>
    <w:rsid w:val="005A3C26"/>
    <w:pPr>
      <w:spacing w:after="0" w:line="240" w:lineRule="auto"/>
    </w:pPr>
    <w:rPr>
      <w:rFonts w:ascii="Tahoma" w:hAnsi="Tahoma" w:cs="Tahoma"/>
      <w:sz w:val="16"/>
      <w:szCs w:val="16"/>
    </w:rPr>
  </w:style>
  <w:style w:type="character" w:customStyle="1" w:styleId="a9">
    <w:name w:val="טקסט בלונים תו"/>
    <w:link w:val="a8"/>
    <w:uiPriority w:val="99"/>
    <w:semiHidden/>
    <w:rsid w:val="005A3C26"/>
    <w:rPr>
      <w:rFonts w:ascii="Tahoma" w:hAnsi="Tahoma" w:cs="Tahoma"/>
      <w:sz w:val="16"/>
      <w:szCs w:val="16"/>
    </w:rPr>
  </w:style>
  <w:style w:type="paragraph" w:styleId="aa">
    <w:name w:val="List Paragraph"/>
    <w:basedOn w:val="a"/>
    <w:uiPriority w:val="99"/>
    <w:qFormat/>
    <w:rsid w:val="00317201"/>
    <w:pPr>
      <w:widowControl w:val="0"/>
      <w:suppressAutoHyphens/>
      <w:autoSpaceDE w:val="0"/>
      <w:autoSpaceDN w:val="0"/>
      <w:adjustRightInd w:val="0"/>
      <w:spacing w:line="264" w:lineRule="auto"/>
      <w:ind w:left="720"/>
      <w:textAlignment w:val="center"/>
    </w:pPr>
    <w:rPr>
      <w:rFonts w:ascii="Times-Roman" w:eastAsiaTheme="minorEastAsia" w:hAnsi="Times-Roman" w:cs="Times-Roman"/>
      <w:color w:val="000000"/>
    </w:rPr>
  </w:style>
  <w:style w:type="paragraph" w:customStyle="1" w:styleId="sargel2-shuratktiva">
    <w:name w:val="sargel2 - shurat ktiva"/>
    <w:basedOn w:val="NoParagraphStyle"/>
    <w:uiPriority w:val="99"/>
    <w:rsid w:val="00317201"/>
    <w:pPr>
      <w:pBdr>
        <w:top w:val="single" w:sz="4" w:space="0" w:color="000000"/>
      </w:pBdr>
      <w:tabs>
        <w:tab w:val="left" w:pos="510"/>
      </w:tabs>
      <w:suppressAutoHyphens/>
      <w:spacing w:before="340" w:line="380" w:lineRule="atLeast"/>
      <w:ind w:left="510" w:hanging="510"/>
    </w:pPr>
    <w:rPr>
      <w:rFonts w:eastAsiaTheme="minorEastAsia"/>
      <w:u w:val="thick"/>
    </w:rPr>
  </w:style>
  <w:style w:type="paragraph" w:customStyle="1" w:styleId="sargel3">
    <w:name w:val="sargel 3"/>
    <w:basedOn w:val="NoParagraphStyle"/>
    <w:uiPriority w:val="99"/>
    <w:rsid w:val="00317201"/>
    <w:pPr>
      <w:tabs>
        <w:tab w:val="left" w:pos="1020"/>
      </w:tabs>
      <w:spacing w:before="57" w:after="57" w:line="380" w:lineRule="atLeast"/>
      <w:ind w:left="1020" w:hanging="510"/>
    </w:pPr>
    <w:rPr>
      <w:rFonts w:ascii="DavidMFO" w:eastAsiaTheme="minorEastAsia" w:hAnsi="DavidMFO" w:cs="DavidMFO"/>
      <w:sz w:val="30"/>
      <w:szCs w:val="30"/>
    </w:rPr>
  </w:style>
  <w:style w:type="character" w:customStyle="1" w:styleId="Times">
    <w:name w:val="Times"/>
    <w:uiPriority w:val="99"/>
    <w:rsid w:val="00317201"/>
    <w:rPr>
      <w:rFonts w:ascii="Times-Roman" w:hAnsi="Times-Roman" w:cs="Times-Roman"/>
      <w:w w:val="100"/>
      <w:sz w:val="30"/>
      <w:szCs w:val="30"/>
      <w:lang w:val="en-GB"/>
    </w:rPr>
  </w:style>
  <w:style w:type="character" w:customStyle="1" w:styleId="Verdana-regular">
    <w:name w:val="Verdana-regular"/>
    <w:uiPriority w:val="99"/>
    <w:rsid w:val="00317201"/>
    <w:rPr>
      <w:rFonts w:ascii="Verdana" w:hAnsi="Verdana" w:cs="Verdana"/>
      <w:sz w:val="24"/>
      <w:szCs w:val="24"/>
      <w:lang w:bidi="he-IL"/>
    </w:rPr>
  </w:style>
  <w:style w:type="character" w:customStyle="1" w:styleId="Geezabold">
    <w:name w:val="Geeza bold"/>
    <w:uiPriority w:val="99"/>
    <w:rsid w:val="00BF11CA"/>
    <w:rPr>
      <w:rFonts w:ascii="GeezaPro-Bold" w:cs="GeezaPro-Bold"/>
      <w:b/>
      <w:bCs/>
      <w:color w:val="000000"/>
      <w:sz w:val="32"/>
      <w:szCs w:val="32"/>
      <w:lang w:bidi="ar-YE"/>
    </w:rPr>
  </w:style>
  <w:style w:type="character" w:customStyle="1" w:styleId="geezapro">
    <w:name w:val="geeza pro"/>
    <w:uiPriority w:val="99"/>
    <w:rsid w:val="00BF11CA"/>
    <w:rPr>
      <w:rFonts w:ascii="GeezaPro" w:cs="GeezaPro"/>
      <w:sz w:val="30"/>
      <w:szCs w:val="30"/>
      <w:vertAlign w:val="baseline"/>
      <w:lang w:bidi="ar-YE"/>
    </w:rPr>
  </w:style>
  <w:style w:type="paragraph" w:customStyle="1" w:styleId="AR-Sargel2">
    <w:name w:val="AR-Sargel 2"/>
    <w:basedOn w:val="NoParagraphStyle"/>
    <w:uiPriority w:val="99"/>
    <w:rsid w:val="00AF70EC"/>
    <w:pPr>
      <w:tabs>
        <w:tab w:val="left" w:pos="510"/>
      </w:tabs>
      <w:suppressAutoHyphens/>
      <w:spacing w:before="57" w:after="57" w:line="380" w:lineRule="atLeast"/>
      <w:ind w:left="510" w:hanging="510"/>
    </w:pPr>
    <w:rPr>
      <w:rFonts w:ascii="GeezaPro" w:eastAsiaTheme="minorEastAsia" w:hAnsiTheme="minorHAnsi" w:cs="GeezaPro"/>
      <w:sz w:val="30"/>
      <w:szCs w:val="30"/>
      <w:lang w:bidi="ar-YE"/>
    </w:rPr>
  </w:style>
  <w:style w:type="paragraph" w:customStyle="1" w:styleId="AR-sargel-kavafrada">
    <w:name w:val="AR-sargel-kav afrada"/>
    <w:basedOn w:val="NoParagraphStyle"/>
    <w:uiPriority w:val="99"/>
    <w:rsid w:val="00FF3953"/>
    <w:pPr>
      <w:suppressAutoHyphens/>
      <w:spacing w:before="340" w:after="340" w:line="380" w:lineRule="atLeast"/>
    </w:pPr>
    <w:rPr>
      <w:rFonts w:ascii="DavidMFO" w:eastAsiaTheme="minorEastAsia" w:hAnsi="DavidMFO" w:cs="DavidMFO"/>
      <w:sz w:val="30"/>
      <w:szCs w:val="30"/>
    </w:rPr>
  </w:style>
  <w:style w:type="paragraph" w:customStyle="1" w:styleId="AR-sargel3">
    <w:name w:val="AR-sargel 3"/>
    <w:basedOn w:val="NoParagraphStyle"/>
    <w:uiPriority w:val="99"/>
    <w:rsid w:val="006F52A2"/>
    <w:pPr>
      <w:tabs>
        <w:tab w:val="left" w:pos="1020"/>
      </w:tabs>
      <w:spacing w:before="57" w:after="57" w:line="380" w:lineRule="atLeast"/>
      <w:ind w:left="1020" w:hanging="510"/>
    </w:pPr>
    <w:rPr>
      <w:rFonts w:ascii="GeezaPro" w:eastAsiaTheme="minorEastAsia" w:hAnsiTheme="minorHAnsi" w:cs="GeezaPro"/>
      <w:sz w:val="30"/>
      <w:szCs w:val="30"/>
      <w:lang w:bidi="ar-YE"/>
    </w:rPr>
  </w:style>
  <w:style w:type="paragraph" w:customStyle="1" w:styleId="AR-END">
    <w:name w:val="AR- END"/>
    <w:basedOn w:val="NoParagraphStyle"/>
    <w:next w:val="NoParagraphStyle"/>
    <w:uiPriority w:val="99"/>
    <w:rsid w:val="006F52A2"/>
    <w:pPr>
      <w:spacing w:line="380" w:lineRule="atLeast"/>
      <w:jc w:val="center"/>
    </w:pPr>
    <w:rPr>
      <w:rFonts w:ascii="GeezaPro-Bold" w:eastAsiaTheme="minorEastAsia" w:hAnsiTheme="minorHAnsi" w:cs="GeezaPro-Bold"/>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9.wmf"/><Relationship Id="rId26" Type="http://schemas.openxmlformats.org/officeDocument/2006/relationships/image" Target="media/image14.jp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image" Target="media/image21.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oleObject" Target="embeddings/oleObject2.bin"/><Relationship Id="rId25" Type="http://schemas.openxmlformats.org/officeDocument/2006/relationships/image" Target="media/image13.jpg"/><Relationship Id="rId33" Type="http://schemas.openxmlformats.org/officeDocument/2006/relationships/image" Target="media/image20.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oleObject" Target="embeddings/oleObject5.bin"/><Relationship Id="rId32" Type="http://schemas.openxmlformats.org/officeDocument/2006/relationships/image" Target="media/image19.jp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wmf"/><Relationship Id="rId28" Type="http://schemas.openxmlformats.org/officeDocument/2006/relationships/oleObject" Target="embeddings/oleObject6.bin"/><Relationship Id="rId36" Type="http://schemas.openxmlformats.org/officeDocument/2006/relationships/image" Target="media/image22.jpg"/><Relationship Id="rId10" Type="http://schemas.openxmlformats.org/officeDocument/2006/relationships/image" Target="media/image3.jpg"/><Relationship Id="rId19" Type="http://schemas.openxmlformats.org/officeDocument/2006/relationships/oleObject" Target="embeddings/oleObject3.bin"/><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wmf"/><Relationship Id="rId22" Type="http://schemas.openxmlformats.org/officeDocument/2006/relationships/image" Target="media/image11.jpg"/><Relationship Id="rId27" Type="http://schemas.openxmlformats.org/officeDocument/2006/relationships/image" Target="media/image15.wmf"/><Relationship Id="rId30" Type="http://schemas.openxmlformats.org/officeDocument/2006/relationships/image" Target="media/image17.jp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J:\Meitzav%202013\EXAMS\MATH\CLASS%208\VERSION%20A\SOF\INTERNET\WORD\32-MAT-013-8A-SOF-net.dot"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E4342-57E1-4B8D-95BE-DAE207EE1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32-MAT-013-8A-SOF-net</Template>
  <TotalTime>392</TotalTime>
  <Pages>28</Pages>
  <Words>1257</Words>
  <Characters>6692</Characters>
  <Application>Microsoft Office Word</Application>
  <DocSecurity>0</DocSecurity>
  <Lines>55</Lines>
  <Paragraphs>15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Shanig</dc:creator>
  <cp:keywords/>
  <dc:description/>
  <cp:lastModifiedBy>Gladis Hifawi</cp:lastModifiedBy>
  <cp:revision>38</cp:revision>
  <cp:lastPrinted>2014-08-15T04:06:00Z</cp:lastPrinted>
  <dcterms:created xsi:type="dcterms:W3CDTF">2013-04-22T08:24:00Z</dcterms:created>
  <dcterms:modified xsi:type="dcterms:W3CDTF">2014-08-15T04:07:00Z</dcterms:modified>
</cp:coreProperties>
</file>