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4E3" w:rsidRDefault="00214377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u w:val="single"/>
          <w:rtl/>
        </w:rPr>
      </w:pPr>
      <w:r>
        <w:rPr>
          <w:rFonts w:ascii="DavidMFOBold" w:hAnsi="DavidMFOBold" w:cs="David"/>
          <w:b/>
          <w:bCs/>
          <w:noProof/>
          <w:u w:val="single"/>
          <w:rtl/>
        </w:rPr>
        <w:drawing>
          <wp:anchor distT="0" distB="0" distL="114300" distR="114300" simplePos="0" relativeHeight="251666944" behindDoc="0" locked="0" layoutInCell="1" allowOverlap="1" wp14:anchorId="28DFAF94" wp14:editId="285F87B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06400"/>
            <wp:effectExtent l="0" t="0" r="4445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MAT-013-8A-SOF-arab-net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C244E3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u w:val="single"/>
          <w:rtl/>
        </w:rPr>
      </w:pPr>
    </w:p>
    <w:p w:rsidR="00D52798" w:rsidRPr="00D52798" w:rsidRDefault="00C244E3" w:rsidP="00D52798">
      <w:pPr>
        <w:rPr>
          <w:rtl/>
        </w:rPr>
      </w:pPr>
      <w:r>
        <w:rPr>
          <w:rtl/>
        </w:rPr>
        <w:br w:type="page"/>
      </w:r>
      <w:bookmarkStart w:id="0" w:name="_GoBack"/>
      <w:r w:rsidR="00D52798" w:rsidRPr="00D52798">
        <w:rPr>
          <w:rtl/>
        </w:rPr>
        <w:lastRenderedPageBreak/>
        <w:br w:type="page"/>
      </w:r>
    </w:p>
    <w:bookmarkEnd w:id="0"/>
    <w:p w:rsidR="00C244E3" w:rsidRPr="00214377" w:rsidRDefault="00214377" w:rsidP="00214377">
      <w:pPr>
        <w:pStyle w:val="HanchyutClaliyut-dafshaar"/>
        <w:tabs>
          <w:tab w:val="left" w:pos="580"/>
        </w:tabs>
        <w:spacing w:before="0"/>
        <w:rPr>
          <w:rFonts w:ascii="DavidMFOBold" w:hAnsi="DavidMFOBold" w:cstheme="minorBidi"/>
          <w:b/>
          <w:bCs/>
          <w:u w:val="single"/>
          <w:rtl/>
          <w:lang w:bidi="ar-SA"/>
        </w:rPr>
      </w:pPr>
      <w:r w:rsidRPr="00662C28">
        <w:rPr>
          <w:rStyle w:val="Geezabold"/>
          <w:rFonts w:cs="Times New Roman"/>
          <w:smallCaps/>
          <w:sz w:val="32"/>
          <w:szCs w:val="32"/>
          <w:u w:val="single"/>
          <w:rtl/>
        </w:rPr>
        <w:lastRenderedPageBreak/>
        <w:t>عزيزي التلميذ،</w:t>
      </w:r>
    </w:p>
    <w:p w:rsidR="00C244E3" w:rsidRPr="001F73EE" w:rsidRDefault="00C244E3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rtl/>
          <w:lang w:bidi="ar-SA"/>
        </w:rPr>
      </w:pPr>
    </w:p>
    <w:p w:rsidR="00C244E3" w:rsidRPr="00214377" w:rsidRDefault="00214377" w:rsidP="00214377">
      <w:pPr>
        <w:pStyle w:val="HanchyutClaliyut-dafshaar"/>
        <w:spacing w:before="0" w:after="0" w:line="240" w:lineRule="auto"/>
        <w:ind w:left="580" w:hanging="580"/>
        <w:rPr>
          <w:rFonts w:ascii="DavidMFOBold" w:hAnsi="DavidMFOBold" w:cstheme="minorBidi"/>
          <w:b/>
          <w:bCs/>
          <w:rtl/>
          <w:lang w:bidi="ar-SA"/>
        </w:rPr>
      </w:pPr>
      <w:r>
        <w:rPr>
          <w:rFonts w:cs="David" w:hint="cs"/>
          <w:noProof/>
          <w:rtl/>
        </w:rPr>
        <w:drawing>
          <wp:anchor distT="0" distB="0" distL="114300" distR="114300" simplePos="0" relativeHeight="251650560" behindDoc="0" locked="0" layoutInCell="1" allowOverlap="1" wp14:anchorId="1835507A" wp14:editId="505D0E0B">
            <wp:simplePos x="0" y="0"/>
            <wp:positionH relativeFrom="column">
              <wp:posOffset>334645</wp:posOffset>
            </wp:positionH>
            <wp:positionV relativeFrom="paragraph">
              <wp:posOffset>25400</wp:posOffset>
            </wp:positionV>
            <wp:extent cx="1813560" cy="1483995"/>
            <wp:effectExtent l="0" t="0" r="0" b="1905"/>
            <wp:wrapNone/>
            <wp:docPr id="29" name="תמונה 2" descr="Icon-pencil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-pencil-sm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4E3" w:rsidRPr="001F73EE">
        <w:rPr>
          <w:rFonts w:ascii="Wingdings" w:hAnsi="Wingdings" w:cs="David"/>
        </w:rPr>
        <w:t></w:t>
      </w:r>
      <w:r w:rsidR="00C244E3" w:rsidRPr="001F73EE">
        <w:rPr>
          <w:rFonts w:ascii="Wingdings" w:hAnsi="Wingdings" w:cs="David"/>
          <w:rtl/>
        </w:rPr>
        <w:tab/>
      </w:r>
      <w:r w:rsidRPr="00662C28">
        <w:rPr>
          <w:rStyle w:val="Geezabold"/>
          <w:rFonts w:cs="Simplified Arabic"/>
          <w:smallCaps/>
          <w:sz w:val="32"/>
          <w:szCs w:val="32"/>
          <w:rtl/>
        </w:rPr>
        <w:t>أمامك امتحان في الرياضيّات:</w:t>
      </w:r>
    </w:p>
    <w:p w:rsidR="00C244E3" w:rsidRPr="001F73EE" w:rsidRDefault="00C244E3" w:rsidP="00214377">
      <w:pPr>
        <w:pStyle w:val="HanchyutClaliyut-dafshaar"/>
        <w:spacing w:before="0" w:after="0" w:line="240" w:lineRule="auto"/>
        <w:ind w:left="820" w:hanging="260"/>
        <w:rPr>
          <w:rFonts w:cs="David"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Pr="001F73EE">
        <w:rPr>
          <w:rFonts w:cs="David"/>
          <w:rtl/>
        </w:rPr>
        <w:tab/>
      </w:r>
      <w:r w:rsidR="00214377" w:rsidRPr="00662C28">
        <w:rPr>
          <w:rFonts w:cs="Simplified Arabic"/>
          <w:rtl/>
          <w:lang w:bidi="ar-SA"/>
        </w:rPr>
        <w:t xml:space="preserve">مُدّةُ الامتحان </w:t>
      </w:r>
      <w:r w:rsidR="00214377" w:rsidRPr="00662C28">
        <w:rPr>
          <w:rStyle w:val="Geezabold"/>
          <w:rFonts w:cs="Simplified Arabic"/>
          <w:rtl/>
        </w:rPr>
        <w:t>ساعةٌ ونصفٌ (</w:t>
      </w:r>
      <w:r w:rsidR="00214377" w:rsidRPr="00662C28">
        <w:rPr>
          <w:rStyle w:val="DavidMFObold"/>
          <w:rFonts w:cs="Simplified Arabic" w:hint="cs"/>
          <w:rtl/>
          <w:lang w:bidi="ar-YE"/>
        </w:rPr>
        <w:t>90</w:t>
      </w:r>
      <w:r w:rsidR="00214377" w:rsidRPr="00662C28">
        <w:rPr>
          <w:rStyle w:val="Geezabold"/>
          <w:rFonts w:cs="Simplified Arabic"/>
          <w:rtl/>
        </w:rPr>
        <w:t xml:space="preserve"> دقيقةً)</w:t>
      </w:r>
      <w:r w:rsidR="00214377" w:rsidRPr="00662C28">
        <w:rPr>
          <w:rFonts w:cs="Simplified Arabic"/>
          <w:rtl/>
        </w:rPr>
        <w:t>.</w:t>
      </w:r>
    </w:p>
    <w:p w:rsidR="00C244E3" w:rsidRPr="001F73EE" w:rsidRDefault="00214377" w:rsidP="00214377">
      <w:pPr>
        <w:pStyle w:val="HanchyutClaliyut-dafshaar"/>
        <w:spacing w:before="0" w:after="0" w:line="240" w:lineRule="auto"/>
        <w:ind w:left="820" w:hanging="260"/>
        <w:rPr>
          <w:rFonts w:cs="David"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="00C244E3" w:rsidRPr="001F73EE">
        <w:rPr>
          <w:rFonts w:cs="David"/>
          <w:rtl/>
        </w:rPr>
        <w:tab/>
      </w:r>
      <w:r w:rsidRPr="00662C28">
        <w:rPr>
          <w:rFonts w:cs="Simplified Arabic"/>
          <w:rtl/>
          <w:lang w:bidi="ar-SA"/>
        </w:rPr>
        <w:t xml:space="preserve">حلّ </w:t>
      </w:r>
      <w:r w:rsidRPr="00662C28">
        <w:rPr>
          <w:rStyle w:val="Geezabold"/>
          <w:rFonts w:cs="Simplified Arabic"/>
          <w:rtl/>
        </w:rPr>
        <w:t>جميع</w:t>
      </w:r>
      <w:r w:rsidRPr="00662C28">
        <w:rPr>
          <w:rFonts w:cs="Simplified Arabic"/>
          <w:rtl/>
          <w:lang w:bidi="ar-SA"/>
        </w:rPr>
        <w:t xml:space="preserve"> التمارين وأجِبْ عن </w:t>
      </w:r>
      <w:r w:rsidRPr="00662C28">
        <w:rPr>
          <w:rStyle w:val="Geezabold"/>
          <w:rFonts w:cs="Simplified Arabic"/>
          <w:rtl/>
        </w:rPr>
        <w:t>جميع</w:t>
      </w:r>
      <w:r w:rsidRPr="00662C28">
        <w:rPr>
          <w:rFonts w:cs="Simplified Arabic"/>
          <w:rtl/>
          <w:lang w:bidi="ar-SA"/>
        </w:rPr>
        <w:t xml:space="preserve"> الأسئلة</w:t>
      </w:r>
      <w:r w:rsidRPr="00662C28">
        <w:rPr>
          <w:rFonts w:cs="Simplified Arabic"/>
          <w:rtl/>
        </w:rPr>
        <w:t>.</w:t>
      </w:r>
    </w:p>
    <w:p w:rsidR="00C244E3" w:rsidRPr="001F73EE" w:rsidRDefault="00214377" w:rsidP="00214377">
      <w:pPr>
        <w:pStyle w:val="HanchyutClaliyut-dafshaar"/>
        <w:spacing w:before="0" w:after="0" w:line="240" w:lineRule="auto"/>
        <w:ind w:left="820" w:hanging="260"/>
        <w:rPr>
          <w:rFonts w:cs="David"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="00C244E3" w:rsidRPr="001F73EE">
        <w:rPr>
          <w:rFonts w:cs="David"/>
          <w:rtl/>
        </w:rPr>
        <w:tab/>
      </w:r>
      <w:r w:rsidRPr="00662C28">
        <w:rPr>
          <w:rFonts w:cs="Simplified Arabic"/>
          <w:rtl/>
          <w:lang w:bidi="ar-SA"/>
        </w:rPr>
        <w:t>اكتب العمليّات الحسابيّة على أوراق الامتحان</w:t>
      </w:r>
      <w:r w:rsidRPr="00662C28">
        <w:rPr>
          <w:rFonts w:cs="Simplified Arabic"/>
          <w:rtl/>
        </w:rPr>
        <w:t>.</w:t>
      </w:r>
    </w:p>
    <w:p w:rsidR="00C244E3" w:rsidRPr="001F73EE" w:rsidRDefault="00214377" w:rsidP="00214377">
      <w:pPr>
        <w:pStyle w:val="HanchyutClaliyut-dafshaar"/>
        <w:spacing w:before="0" w:after="0" w:line="240" w:lineRule="auto"/>
        <w:ind w:left="820" w:hanging="260"/>
        <w:rPr>
          <w:rFonts w:cs="David"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="00C244E3" w:rsidRPr="001F73EE">
        <w:rPr>
          <w:rFonts w:cs="David"/>
          <w:rtl/>
        </w:rPr>
        <w:tab/>
      </w:r>
      <w:r w:rsidRPr="00662C28">
        <w:rPr>
          <w:rFonts w:cs="Simplified Arabic"/>
          <w:rtl/>
          <w:lang w:bidi="ar-SA"/>
        </w:rPr>
        <w:t>يُمكنُ الكتابة بقلم رصاص أو بقلم حبر</w:t>
      </w:r>
      <w:r w:rsidRPr="00662C28">
        <w:rPr>
          <w:rFonts w:cs="Simplified Arabic"/>
          <w:rtl/>
        </w:rPr>
        <w:t>.</w:t>
      </w:r>
    </w:p>
    <w:p w:rsidR="00C244E3" w:rsidRDefault="00214377" w:rsidP="00214377">
      <w:pPr>
        <w:pStyle w:val="HanchyutClaliyut-dafshaar"/>
        <w:spacing w:before="0" w:after="0" w:line="240" w:lineRule="auto"/>
        <w:ind w:left="820" w:hanging="260"/>
        <w:rPr>
          <w:rFonts w:cs="David"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="00C244E3" w:rsidRPr="001F73EE">
        <w:rPr>
          <w:rFonts w:cs="David"/>
          <w:rtl/>
        </w:rPr>
        <w:tab/>
      </w:r>
      <w:r w:rsidRPr="00662C28">
        <w:rPr>
          <w:rFonts w:cs="Simplified Arabic"/>
          <w:rtl/>
          <w:lang w:bidi="ar-SA"/>
        </w:rPr>
        <w:t>الرسوم التي</w:t>
      </w:r>
      <w:r w:rsidR="004F567D">
        <w:rPr>
          <w:rFonts w:cs="Simplified Arabic"/>
          <w:rtl/>
          <w:lang w:bidi="ar-SA"/>
        </w:rPr>
        <w:t xml:space="preserve"> في الامتحان هي للتوضيح فقط، إل</w:t>
      </w:r>
      <w:r w:rsidRPr="00662C28">
        <w:rPr>
          <w:rFonts w:cs="Simplified Arabic"/>
          <w:rtl/>
          <w:lang w:bidi="ar-SA"/>
        </w:rPr>
        <w:t>ا</w:t>
      </w:r>
      <w:r w:rsidR="004F567D">
        <w:rPr>
          <w:rFonts w:cs="Simplified Arabic" w:hint="cs"/>
          <w:rtl/>
          <w:lang w:bidi="ar-SA"/>
        </w:rPr>
        <w:t>ّ</w:t>
      </w:r>
      <w:r w:rsidRPr="00662C28">
        <w:rPr>
          <w:rFonts w:cs="Simplified Arabic"/>
          <w:rtl/>
          <w:lang w:bidi="ar-SA"/>
        </w:rPr>
        <w:t xml:space="preserve"> إذا ذُكر غير ذلك</w:t>
      </w:r>
      <w:r w:rsidRPr="00662C28">
        <w:rPr>
          <w:rFonts w:cs="Simplified Arabic"/>
          <w:rtl/>
        </w:rPr>
        <w:t>.</w:t>
      </w:r>
    </w:p>
    <w:p w:rsidR="00C244E3" w:rsidRPr="001F73EE" w:rsidRDefault="00214377" w:rsidP="00214377">
      <w:pPr>
        <w:pStyle w:val="HanchyutClaliyut-dafshaar"/>
        <w:spacing w:before="0" w:after="0" w:line="240" w:lineRule="auto"/>
        <w:ind w:left="820" w:hanging="260"/>
        <w:rPr>
          <w:rFonts w:cs="David"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="00C244E3" w:rsidRPr="001F73EE">
        <w:rPr>
          <w:rFonts w:cs="David"/>
          <w:rtl/>
        </w:rPr>
        <w:tab/>
      </w:r>
      <w:r w:rsidRPr="00662C28">
        <w:rPr>
          <w:rStyle w:val="Geezabold"/>
          <w:rFonts w:cs="Simplified Arabic"/>
          <w:w w:val="95"/>
          <w:rtl/>
        </w:rPr>
        <w:t xml:space="preserve">كُتبت </w:t>
      </w:r>
      <w:r w:rsidRPr="00662C28">
        <w:rPr>
          <w:rFonts w:cs="Simplified Arabic"/>
          <w:w w:val="95"/>
          <w:rtl/>
          <w:lang w:bidi="ar-SA"/>
        </w:rPr>
        <w:t xml:space="preserve">في بعض الأسئلة كلماتٌ مهمّةٌ </w:t>
      </w:r>
      <w:r w:rsidRPr="00662C28">
        <w:rPr>
          <w:rStyle w:val="Geezabold"/>
          <w:rFonts w:cs="Simplified Arabic"/>
          <w:w w:val="95"/>
          <w:rtl/>
        </w:rPr>
        <w:t>بلون غامق</w:t>
      </w:r>
      <w:r w:rsidRPr="00662C28">
        <w:rPr>
          <w:rFonts w:cs="Simplified Arabic"/>
          <w:w w:val="95"/>
          <w:rtl/>
        </w:rPr>
        <w:t xml:space="preserve">. </w:t>
      </w:r>
      <w:r w:rsidRPr="00662C28">
        <w:rPr>
          <w:rFonts w:cs="Simplified Arabic"/>
          <w:w w:val="95"/>
          <w:rtl/>
          <w:lang w:bidi="ar-SA"/>
        </w:rPr>
        <w:t>انتبِهْ إلى هذه الكلمات</w:t>
      </w:r>
      <w:r w:rsidRPr="00662C28">
        <w:rPr>
          <w:rFonts w:cs="Simplified Arabic"/>
          <w:w w:val="95"/>
          <w:rtl/>
        </w:rPr>
        <w:t>.</w:t>
      </w:r>
    </w:p>
    <w:p w:rsidR="00C244E3" w:rsidRPr="001F73EE" w:rsidRDefault="00214377" w:rsidP="00214377">
      <w:pPr>
        <w:pStyle w:val="HanchyutClaliyut-dafshaar"/>
        <w:spacing w:before="0" w:after="0" w:line="240" w:lineRule="auto"/>
        <w:ind w:left="820" w:hanging="260"/>
        <w:rPr>
          <w:rFonts w:ascii="DavidMFOBold" w:hAnsi="DavidMFOBold" w:cs="David"/>
          <w:b/>
          <w:bCs/>
          <w:rtl/>
        </w:rPr>
      </w:pPr>
      <w:r w:rsidRPr="00214377">
        <w:rPr>
          <w:rFonts w:cs="David" w:hint="cs"/>
          <w:position w:val="-4"/>
          <w:sz w:val="36"/>
          <w:szCs w:val="40"/>
          <w:rtl/>
        </w:rPr>
        <w:t>•</w:t>
      </w:r>
      <w:r w:rsidR="00C244E3" w:rsidRPr="001F73EE">
        <w:rPr>
          <w:rFonts w:cs="David"/>
          <w:rtl/>
        </w:rPr>
        <w:tab/>
      </w:r>
      <w:r w:rsidR="00C244E3">
        <w:rPr>
          <w:rFonts w:ascii="DavidMFOBold" w:hAnsi="DavidMFOBold" w:cs="David" w:hint="cs"/>
          <w:b/>
          <w:bCs/>
          <w:rtl/>
        </w:rPr>
        <w:t xml:space="preserve"> </w:t>
      </w:r>
      <w:r w:rsidRPr="00662C28">
        <w:rPr>
          <w:rStyle w:val="Geezabold"/>
          <w:rFonts w:cs="Simplified Arabic"/>
          <w:rtl/>
        </w:rPr>
        <w:t xml:space="preserve">يُسمح باستعمال الآلة الحاسبة </w:t>
      </w:r>
      <w:r w:rsidRPr="00662C28">
        <w:rPr>
          <w:rFonts w:cs="Simplified Arabic"/>
          <w:rtl/>
        </w:rPr>
        <w:t>(</w:t>
      </w:r>
      <w:r w:rsidRPr="00662C28">
        <w:rPr>
          <w:rFonts w:cs="Simplified Arabic"/>
          <w:rtl/>
          <w:lang w:bidi="ar-SA"/>
        </w:rPr>
        <w:t xml:space="preserve">لكن ليس الآلة الحاسبة التي في </w:t>
      </w:r>
      <w:r w:rsidRPr="00662C28">
        <w:rPr>
          <w:rFonts w:cs="Simplified Arabic"/>
          <w:rtl/>
        </w:rPr>
        <w:br/>
      </w:r>
      <w:r w:rsidRPr="00662C28">
        <w:rPr>
          <w:rFonts w:cs="Simplified Arabic"/>
          <w:rtl/>
          <w:lang w:bidi="ar-SA"/>
        </w:rPr>
        <w:t>الهاتف الخلويّ</w:t>
      </w:r>
      <w:r w:rsidRPr="00662C28">
        <w:rPr>
          <w:rFonts w:cs="Simplified Arabic"/>
          <w:rtl/>
        </w:rPr>
        <w:t xml:space="preserve">).  </w:t>
      </w:r>
      <w:r w:rsidR="00BC71E8">
        <w:rPr>
          <w:noProof/>
        </w:rPr>
        <w:drawing>
          <wp:inline distT="0" distB="0" distL="0" distR="0" wp14:anchorId="3FEC527C" wp14:editId="68252C4C">
            <wp:extent cx="238125" cy="352425"/>
            <wp:effectExtent l="0" t="0" r="9525" b="9525"/>
            <wp:docPr id="2" name="תמונה 1" descr="Icon-calcul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-calcula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E3" w:rsidRPr="001F73EE" w:rsidRDefault="00C244E3" w:rsidP="00AD3157">
      <w:pPr>
        <w:pStyle w:val="HanchyutClaliyut-dafshaar"/>
        <w:tabs>
          <w:tab w:val="left" w:pos="567"/>
        </w:tabs>
        <w:spacing w:before="0" w:after="0"/>
        <w:rPr>
          <w:rFonts w:cs="David"/>
          <w:rtl/>
        </w:rPr>
      </w:pPr>
    </w:p>
    <w:p w:rsidR="00C244E3" w:rsidRPr="001F73EE" w:rsidRDefault="00C244E3" w:rsidP="00AD3157">
      <w:pPr>
        <w:pStyle w:val="HanchyutClaliyut-dafshaar"/>
        <w:spacing w:before="0" w:after="0"/>
        <w:ind w:left="580" w:hanging="560"/>
        <w:rPr>
          <w:rFonts w:cs="David"/>
          <w:rtl/>
        </w:rPr>
      </w:pPr>
      <w:r w:rsidRPr="001F73EE">
        <w:rPr>
          <w:rFonts w:ascii="Wingdings" w:hAnsi="Wingdings" w:cs="David"/>
        </w:rPr>
        <w:t></w:t>
      </w:r>
      <w:r w:rsidRPr="001F73EE">
        <w:rPr>
          <w:rFonts w:ascii="Wingdings" w:hAnsi="Wingdings" w:cs="David"/>
          <w:rtl/>
        </w:rPr>
        <w:tab/>
      </w:r>
      <w:r w:rsidR="00214377" w:rsidRPr="00662C28">
        <w:rPr>
          <w:rFonts w:cs="Simplified Arabic"/>
          <w:spacing w:val="-3"/>
          <w:w w:val="97"/>
          <w:rtl/>
          <w:lang w:bidi="ar-SA"/>
        </w:rPr>
        <w:t xml:space="preserve">في الأسئلة التي يُطلبُ منك فيها </w:t>
      </w:r>
      <w:r w:rsidR="00214377" w:rsidRPr="00662C28">
        <w:rPr>
          <w:rStyle w:val="Geezabold"/>
          <w:rFonts w:cs="Simplified Arabic"/>
          <w:spacing w:val="-3"/>
          <w:w w:val="97"/>
          <w:rtl/>
        </w:rPr>
        <w:t>كتابةُ إجابة</w:t>
      </w:r>
      <w:r w:rsidR="00214377" w:rsidRPr="00662C28">
        <w:rPr>
          <w:rFonts w:cs="Simplified Arabic"/>
          <w:spacing w:val="-3"/>
          <w:w w:val="97"/>
          <w:rtl/>
          <w:lang w:bidi="ar-SA"/>
        </w:rPr>
        <w:t>، اكتب الإجابة في المكان المخصّص لها</w:t>
      </w:r>
      <w:r w:rsidR="00214377" w:rsidRPr="00662C28">
        <w:rPr>
          <w:rFonts w:cs="Simplified Arabic"/>
          <w:spacing w:val="-3"/>
          <w:w w:val="97"/>
          <w:rtl/>
        </w:rPr>
        <w:t>.</w:t>
      </w:r>
      <w:r w:rsidR="00214377" w:rsidRPr="00662C28">
        <w:rPr>
          <w:rFonts w:cs="Simplified Arabic"/>
          <w:smallCaps/>
          <w:rtl/>
        </w:rPr>
        <w:t xml:space="preserve">  </w:t>
      </w:r>
    </w:p>
    <w:p w:rsidR="00C244E3" w:rsidRPr="001F73EE" w:rsidRDefault="00C244E3" w:rsidP="00AD3157">
      <w:pPr>
        <w:pStyle w:val="HanchyutClaliyut-dafshaar"/>
        <w:tabs>
          <w:tab w:val="left" w:pos="567"/>
        </w:tabs>
        <w:spacing w:before="0" w:after="0"/>
        <w:rPr>
          <w:rFonts w:cs="David"/>
          <w:rtl/>
        </w:rPr>
      </w:pPr>
    </w:p>
    <w:p w:rsidR="00C244E3" w:rsidRPr="00214377" w:rsidRDefault="00C244E3" w:rsidP="00AD3157">
      <w:pPr>
        <w:pStyle w:val="HanchyutClaliyut-dafshaar"/>
        <w:spacing w:before="0" w:after="0"/>
        <w:ind w:left="580" w:hanging="560"/>
        <w:rPr>
          <w:rFonts w:cstheme="minorBidi"/>
          <w:rtl/>
        </w:rPr>
      </w:pPr>
      <w:r w:rsidRPr="001F73EE">
        <w:rPr>
          <w:rFonts w:ascii="Wingdings" w:hAnsi="Wingdings" w:cs="David"/>
        </w:rPr>
        <w:t></w:t>
      </w:r>
      <w:r w:rsidRPr="001F73EE">
        <w:rPr>
          <w:rFonts w:ascii="Wingdings" w:hAnsi="Wingdings" w:cs="David"/>
          <w:rtl/>
        </w:rPr>
        <w:tab/>
      </w:r>
      <w:r w:rsidR="00214377" w:rsidRPr="00662C28">
        <w:rPr>
          <w:rFonts w:cs="Simplified Arabic"/>
          <w:spacing w:val="-3"/>
          <w:w w:val="97"/>
          <w:rtl/>
          <w:lang w:bidi="ar-SA"/>
        </w:rPr>
        <w:t>في الأسئلة التي</w:t>
      </w:r>
      <w:r w:rsidR="00214377" w:rsidRPr="00662C28">
        <w:rPr>
          <w:rFonts w:cs="Simplified Arabic"/>
          <w:smallCaps/>
          <w:rtl/>
          <w:lang w:bidi="ar-SA"/>
        </w:rPr>
        <w:t xml:space="preserve"> يُطلبُ منك فيها اختيارُ </w:t>
      </w:r>
      <w:r w:rsidR="00214377" w:rsidRPr="00662C28">
        <w:rPr>
          <w:rStyle w:val="Geezabold"/>
          <w:rFonts w:cs="Simplified Arabic"/>
          <w:smallCaps/>
          <w:rtl/>
        </w:rPr>
        <w:t>إجابة صحيحة واحدة</w:t>
      </w:r>
      <w:r w:rsidR="00214377" w:rsidRPr="00662C28">
        <w:rPr>
          <w:rFonts w:cs="Simplified Arabic"/>
          <w:smallCaps/>
          <w:rtl/>
          <w:lang w:bidi="ar-SA"/>
        </w:rPr>
        <w:t xml:space="preserve"> من بين عدّة إجابات، اختَر الإجابة الصحيحة </w:t>
      </w:r>
      <w:r w:rsidR="00214377" w:rsidRPr="001F73EE">
        <w:rPr>
          <w:rFonts w:cs="David"/>
          <w:sz w:val="32"/>
          <w:szCs w:val="32"/>
        </w:rPr>
        <w:sym w:font="Wingdings 2" w:char="F054"/>
      </w:r>
      <w:r w:rsidR="00214377">
        <w:rPr>
          <w:rFonts w:cs="Simplified Arabic" w:hint="cs"/>
          <w:smallCaps/>
          <w:rtl/>
        </w:rPr>
        <w:t xml:space="preserve"> </w:t>
      </w:r>
      <w:r w:rsidR="00214377" w:rsidRPr="00662C28">
        <w:rPr>
          <w:rFonts w:cs="Simplified Arabic"/>
          <w:smallCaps/>
          <w:rtl/>
          <w:lang w:bidi="ar-SA"/>
        </w:rPr>
        <w:t>وضَعْ إشارةَ  بجانبها</w:t>
      </w:r>
      <w:r w:rsidR="00214377" w:rsidRPr="00662C28">
        <w:rPr>
          <w:rFonts w:cs="Simplified Arabic"/>
          <w:smallCaps/>
          <w:rtl/>
        </w:rPr>
        <w:t>.</w:t>
      </w:r>
    </w:p>
    <w:p w:rsidR="00C244E3" w:rsidRPr="00214377" w:rsidRDefault="00C244E3" w:rsidP="00AD3157">
      <w:pPr>
        <w:pStyle w:val="HanchyutClaliyut-dafshaar"/>
        <w:spacing w:before="0" w:after="0"/>
        <w:ind w:left="580" w:hanging="560"/>
        <w:rPr>
          <w:rFonts w:cstheme="minorBidi"/>
          <w:rtl/>
        </w:rPr>
      </w:pP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 w:rsidR="00214377" w:rsidRPr="00662C28">
        <w:rPr>
          <w:rFonts w:cs="Simplified Arabic"/>
          <w:smallCaps/>
          <w:rtl/>
          <w:lang w:bidi="ar-SA"/>
        </w:rPr>
        <w:t xml:space="preserve">إذا وضعْتَ إشارةَ </w:t>
      </w:r>
      <w:r w:rsidR="00AD3157">
        <w:rPr>
          <w:rFonts w:cs="Simplified Arabic" w:hint="cs"/>
          <w:smallCaps/>
          <w:rtl/>
          <w:lang w:bidi="ar-SA"/>
        </w:rPr>
        <w:t xml:space="preserve"> </w:t>
      </w:r>
      <w:r w:rsidR="00AD3157" w:rsidRPr="001F73EE">
        <w:rPr>
          <w:rFonts w:cs="David"/>
          <w:sz w:val="32"/>
          <w:szCs w:val="32"/>
        </w:rPr>
        <w:sym w:font="Wingdings 2" w:char="F054"/>
      </w:r>
      <w:r w:rsidR="00214377" w:rsidRPr="00662C28">
        <w:rPr>
          <w:rFonts w:cs="Simplified Arabic"/>
          <w:smallCaps/>
          <w:rtl/>
          <w:lang w:bidi="ar-SA"/>
        </w:rPr>
        <w:t xml:space="preserve"> بجانبِ أكثر من إجابةٍ واحدةٍ فسوف تُعتبَر الإجابةُ </w:t>
      </w:r>
      <w:r w:rsidR="00214377" w:rsidRPr="00662C28">
        <w:rPr>
          <w:rFonts w:cs="Simplified Arabic"/>
          <w:smallCaps/>
          <w:rtl/>
        </w:rPr>
        <w:br/>
      </w:r>
      <w:r w:rsidR="00214377" w:rsidRPr="00662C28">
        <w:rPr>
          <w:rFonts w:cs="Simplified Arabic"/>
          <w:smallCaps/>
          <w:rtl/>
          <w:lang w:bidi="ar-SA"/>
        </w:rPr>
        <w:t>غيرَ صحيحة</w:t>
      </w:r>
      <w:r w:rsidR="00214377" w:rsidRPr="00662C28">
        <w:rPr>
          <w:rFonts w:cs="Simplified Arabic"/>
          <w:smallCaps/>
          <w:rtl/>
        </w:rPr>
        <w:t>.</w:t>
      </w:r>
    </w:p>
    <w:p w:rsidR="00C244E3" w:rsidRPr="001F73EE" w:rsidRDefault="00C244E3" w:rsidP="00AD3157">
      <w:pPr>
        <w:pStyle w:val="HanchyutClaliyut-dafshaar"/>
        <w:tabs>
          <w:tab w:val="left" w:pos="567"/>
        </w:tabs>
        <w:spacing w:before="0" w:after="0"/>
        <w:rPr>
          <w:rFonts w:cs="David"/>
          <w:rtl/>
        </w:rPr>
      </w:pPr>
    </w:p>
    <w:p w:rsidR="00C244E3" w:rsidRPr="001F73EE" w:rsidRDefault="00BC71E8" w:rsidP="00AD3157">
      <w:pPr>
        <w:pStyle w:val="HanchyutClaliyut-dafshaar"/>
        <w:spacing w:before="0" w:after="0"/>
        <w:ind w:left="580" w:hanging="560"/>
        <w:rPr>
          <w:rFonts w:cs="David"/>
          <w:rtl/>
        </w:rPr>
      </w:pPr>
      <w:r>
        <w:rPr>
          <w:rFonts w:ascii="Wingdings" w:hAnsi="Wingdings" w:cs="David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793689" wp14:editId="582DE708">
                <wp:simplePos x="0" y="0"/>
                <wp:positionH relativeFrom="column">
                  <wp:posOffset>4137660</wp:posOffset>
                </wp:positionH>
                <wp:positionV relativeFrom="paragraph">
                  <wp:posOffset>399415</wp:posOffset>
                </wp:positionV>
                <wp:extent cx="63500" cy="126365"/>
                <wp:effectExtent l="19050" t="19050" r="12700" b="26035"/>
                <wp:wrapNone/>
                <wp:docPr id="2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126365"/>
                        </a:xfrm>
                        <a:custGeom>
                          <a:avLst/>
                          <a:gdLst>
                            <a:gd name="T0" fmla="*/ 29 w 100"/>
                            <a:gd name="T1" fmla="*/ 0 h 199"/>
                            <a:gd name="T2" fmla="*/ 85 w 100"/>
                            <a:gd name="T3" fmla="*/ 187 h 199"/>
                            <a:gd name="T4" fmla="*/ 1 w 100"/>
                            <a:gd name="T5" fmla="*/ 75 h 199"/>
                            <a:gd name="T6" fmla="*/ 94 w 100"/>
                            <a:gd name="T7" fmla="*/ 75 h 199"/>
                            <a:gd name="T8" fmla="*/ 38 w 100"/>
                            <a:gd name="T9" fmla="*/ 150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" h="199">
                              <a:moveTo>
                                <a:pt x="29" y="0"/>
                              </a:moveTo>
                              <a:cubicBezTo>
                                <a:pt x="59" y="87"/>
                                <a:pt x="90" y="175"/>
                                <a:pt x="85" y="187"/>
                              </a:cubicBezTo>
                              <a:cubicBezTo>
                                <a:pt x="80" y="199"/>
                                <a:pt x="0" y="94"/>
                                <a:pt x="1" y="75"/>
                              </a:cubicBezTo>
                              <a:cubicBezTo>
                                <a:pt x="2" y="56"/>
                                <a:pt x="88" y="63"/>
                                <a:pt x="94" y="75"/>
                              </a:cubicBezTo>
                              <a:cubicBezTo>
                                <a:pt x="100" y="87"/>
                                <a:pt x="69" y="118"/>
                                <a:pt x="38" y="150"/>
                              </a:cubicBezTo>
                            </a:path>
                          </a:pathLst>
                        </a:cu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left:0;text-align:left;margin-left:325.8pt;margin-top:31.45pt;width:5pt;height: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" path="m29,c59,87,90,175,85,187,80,199,,94,1,75,2,56,88,63,94,75v6,12,-25,43,-56,75e" filled="f" strokeweight="3pt">
                <v:path arrowok="t" o:connecttype="custom" o:connectlocs="18415,0;53975,118745;635,47625;59690,47625;24130,95250" o:connectangles="0,0,0,0,0"/>
              </v:shape>
            </w:pict>
          </mc:Fallback>
        </mc:AlternateContent>
      </w:r>
      <w:r w:rsidR="00C244E3" w:rsidRPr="001F73EE">
        <w:rPr>
          <w:rFonts w:ascii="Wingdings" w:hAnsi="Wingdings" w:cs="David"/>
        </w:rPr>
        <w:t></w:t>
      </w:r>
      <w:r w:rsidR="00C244E3" w:rsidRPr="001F73EE">
        <w:rPr>
          <w:rFonts w:ascii="Wingdings" w:hAnsi="Wingdings" w:cs="David"/>
          <w:rtl/>
        </w:rPr>
        <w:tab/>
      </w:r>
      <w:r w:rsidR="00AD3157" w:rsidRPr="00662C28">
        <w:rPr>
          <w:rFonts w:cs="Simplified Arabic"/>
          <w:smallCaps/>
          <w:rtl/>
          <w:lang w:bidi="ar-SA"/>
        </w:rPr>
        <w:t>إذا أردْتَ أنْ تغيِّر إجابتَك فعليك أن تمحو الإشارةَ التي وضعْتَها</w:t>
      </w:r>
      <w:r w:rsidR="00AD3157" w:rsidRPr="00662C28">
        <w:rPr>
          <w:rFonts w:cs="Simplified Arabic"/>
          <w:smallCaps/>
          <w:rtl/>
        </w:rPr>
        <w:br/>
      </w:r>
      <w:r w:rsidR="00AD3157" w:rsidRPr="00662C28">
        <w:rPr>
          <w:rFonts w:cs="Simplified Arabic"/>
          <w:smallCaps/>
          <w:rtl/>
          <w:lang w:bidi="ar-SA"/>
        </w:rPr>
        <w:t>بالطريقة التالية</w:t>
      </w:r>
      <w:r w:rsidR="00AD3157" w:rsidRPr="00662C28">
        <w:rPr>
          <w:rFonts w:cs="Simplified Arabic"/>
          <w:smallCaps/>
          <w:rtl/>
        </w:rPr>
        <w:t>:</w:t>
      </w:r>
      <w:r w:rsidR="00AD3157" w:rsidRPr="00AD3157">
        <w:rPr>
          <w:rFonts w:cs="David"/>
          <w:sz w:val="32"/>
          <w:szCs w:val="32"/>
        </w:rPr>
        <w:t xml:space="preserve"> </w:t>
      </w:r>
      <w:r w:rsidR="00AD3157" w:rsidRPr="001F73EE">
        <w:rPr>
          <w:rFonts w:cs="David"/>
          <w:sz w:val="32"/>
          <w:szCs w:val="32"/>
        </w:rPr>
        <w:sym w:font="Wingdings 2" w:char="F054"/>
      </w:r>
      <w:r w:rsidR="00AD3157" w:rsidRPr="00662C28">
        <w:rPr>
          <w:rFonts w:cs="Simplified Arabic"/>
          <w:smallCaps/>
          <w:rtl/>
          <w:lang w:bidi="ar-SA"/>
        </w:rPr>
        <w:t xml:space="preserve">، ثمّ ضَعْ إشارةَ </w:t>
      </w:r>
      <w:r w:rsidR="004C02ED" w:rsidRPr="001F73EE">
        <w:rPr>
          <w:rFonts w:cs="David"/>
          <w:sz w:val="32"/>
          <w:szCs w:val="32"/>
        </w:rPr>
        <w:sym w:font="Wingdings 2" w:char="F054"/>
      </w:r>
      <w:r w:rsidR="00AD3157" w:rsidRPr="00662C28">
        <w:rPr>
          <w:rFonts w:cs="Simplified Arabic"/>
          <w:smallCaps/>
          <w:rtl/>
          <w:lang w:bidi="ar-SA"/>
        </w:rPr>
        <w:t xml:space="preserve"> بجانبِ إجابةٍ أخرى</w:t>
      </w:r>
      <w:r w:rsidR="004F567D">
        <w:rPr>
          <w:rFonts w:cs="Simplified Arabic" w:hint="cs"/>
          <w:smallCaps/>
          <w:rtl/>
          <w:lang w:bidi="ar-SA"/>
        </w:rPr>
        <w:t>.</w:t>
      </w:r>
      <w:r w:rsidR="00C244E3" w:rsidRPr="001F73EE">
        <w:rPr>
          <w:rFonts w:cs="David"/>
          <w:rtl/>
        </w:rPr>
        <w:br/>
      </w:r>
    </w:p>
    <w:p w:rsidR="00C244E3" w:rsidRPr="001F73EE" w:rsidRDefault="00C244E3" w:rsidP="00AD3157">
      <w:pPr>
        <w:pStyle w:val="HanchyutClaliyut-dafshaar"/>
        <w:tabs>
          <w:tab w:val="left" w:pos="580"/>
        </w:tabs>
        <w:spacing w:before="0" w:after="0" w:line="240" w:lineRule="auto"/>
        <w:jc w:val="center"/>
        <w:rPr>
          <w:rFonts w:cs="David"/>
          <w:rtl/>
        </w:rPr>
      </w:pPr>
    </w:p>
    <w:p w:rsidR="00C244E3" w:rsidRDefault="00C244E3" w:rsidP="00AD3157">
      <w:pPr>
        <w:pStyle w:val="HanchyutClaliyut-dafshaar"/>
        <w:tabs>
          <w:tab w:val="left" w:pos="580"/>
        </w:tabs>
        <w:spacing w:before="0" w:after="0" w:line="240" w:lineRule="auto"/>
        <w:jc w:val="center"/>
        <w:rPr>
          <w:rFonts w:cs="David"/>
          <w:sz w:val="34"/>
          <w:szCs w:val="34"/>
          <w:rtl/>
        </w:rPr>
      </w:pPr>
      <w:r w:rsidRPr="001F73EE">
        <w:rPr>
          <w:rFonts w:cs="David"/>
          <w:rtl/>
        </w:rPr>
        <w:br/>
      </w:r>
      <w:r w:rsidRPr="001F73EE">
        <w:rPr>
          <w:rFonts w:cs="David"/>
          <w:b/>
          <w:bCs/>
          <w:sz w:val="54"/>
          <w:szCs w:val="54"/>
        </w:rPr>
        <w:sym w:font="Wingdings 2" w:char="F050"/>
      </w:r>
      <w:r w:rsidR="00AD3157" w:rsidRPr="00AD3157">
        <w:rPr>
          <w:rFonts w:cs="Simplified Arabic"/>
          <w:smallCaps/>
          <w:rtl/>
        </w:rPr>
        <w:t xml:space="preserve"> </w:t>
      </w:r>
      <w:r w:rsidR="00AD3157" w:rsidRPr="00662C28">
        <w:rPr>
          <w:rFonts w:cs="Simplified Arabic"/>
          <w:smallCaps/>
          <w:rtl/>
          <w:lang w:bidi="ar-SA"/>
        </w:rPr>
        <w:t>قبل تسليم الامتحان،</w:t>
      </w:r>
    </w:p>
    <w:p w:rsidR="00C244E3" w:rsidRPr="001F73EE" w:rsidRDefault="00AD3157" w:rsidP="00AD3157">
      <w:pPr>
        <w:pStyle w:val="HanchyutClaliyut-dafshaar"/>
        <w:tabs>
          <w:tab w:val="left" w:pos="580"/>
        </w:tabs>
        <w:spacing w:before="50" w:after="0" w:line="240" w:lineRule="auto"/>
        <w:jc w:val="center"/>
        <w:rPr>
          <w:rFonts w:cs="David"/>
          <w:sz w:val="34"/>
          <w:szCs w:val="34"/>
          <w:rtl/>
        </w:rPr>
      </w:pPr>
      <w:r w:rsidRPr="00662C28">
        <w:rPr>
          <w:rFonts w:cs="Simplified Arabic"/>
          <w:smallCaps/>
          <w:rtl/>
          <w:lang w:bidi="ar-SA"/>
        </w:rPr>
        <w:t xml:space="preserve">افحصْ إجاباتِك جيّدًا </w:t>
      </w:r>
      <w:r w:rsidRPr="00662C28">
        <w:rPr>
          <w:rFonts w:cs="Simplified Arabic"/>
          <w:smallCaps/>
          <w:rtl/>
        </w:rPr>
        <w:br/>
      </w:r>
      <w:r w:rsidRPr="00662C28">
        <w:rPr>
          <w:rFonts w:cs="Simplified Arabic"/>
          <w:smallCaps/>
          <w:rtl/>
          <w:lang w:bidi="ar-SA"/>
        </w:rPr>
        <w:t>وصحِّح بحسب الحاجة</w:t>
      </w:r>
      <w:r w:rsidRPr="00662C28">
        <w:rPr>
          <w:rFonts w:cs="Simplified Arabic"/>
          <w:smallCaps/>
          <w:rtl/>
        </w:rPr>
        <w:t>.</w:t>
      </w:r>
    </w:p>
    <w:p w:rsidR="00C244E3" w:rsidRPr="001F73EE" w:rsidRDefault="00C244E3" w:rsidP="00AD3157">
      <w:pPr>
        <w:pStyle w:val="Sargel2"/>
        <w:tabs>
          <w:tab w:val="clear" w:pos="510"/>
          <w:tab w:val="left" w:pos="283"/>
          <w:tab w:val="left" w:pos="580"/>
        </w:tabs>
        <w:spacing w:after="0"/>
        <w:ind w:left="10" w:hanging="10"/>
        <w:jc w:val="center"/>
        <w:rPr>
          <w:sz w:val="48"/>
          <w:szCs w:val="48"/>
          <w:rtl/>
        </w:rPr>
      </w:pPr>
    </w:p>
    <w:p w:rsidR="00AD3157" w:rsidRDefault="00AD3157" w:rsidP="00AD3157">
      <w:pPr>
        <w:pStyle w:val="Sheela"/>
        <w:jc w:val="center"/>
      </w:pPr>
      <w:r w:rsidRPr="00662C28">
        <w:rPr>
          <w:rFonts w:cs="Simplified Arabic"/>
          <w:smallCaps/>
          <w:sz w:val="50"/>
          <w:szCs w:val="50"/>
          <w:rtl/>
          <w:lang w:bidi="ar-SA"/>
        </w:rPr>
        <w:t>نتمنّى لك النجاح</w:t>
      </w:r>
      <w:r w:rsidRPr="00662C28">
        <w:rPr>
          <w:rFonts w:cs="Simplified Arabic"/>
          <w:smallCaps/>
          <w:sz w:val="50"/>
          <w:szCs w:val="50"/>
          <w:rtl/>
        </w:rPr>
        <w:t>!</w:t>
      </w:r>
      <w:r w:rsidRPr="00662C28">
        <w:rPr>
          <w:rFonts w:ascii="Wingdings-Regular" w:hAnsi="Wingdings-Regular" w:cs="Simplified Arabic"/>
          <w:b w:val="0"/>
          <w:bCs w:val="0"/>
          <w:smallCaps/>
          <w:sz w:val="48"/>
          <w:szCs w:val="48"/>
        </w:rPr>
        <w:t></w:t>
      </w:r>
      <w:r w:rsidRPr="00662C28">
        <w:rPr>
          <w:rFonts w:cs="Simplified Arabic"/>
          <w:smallCaps/>
          <w:rtl/>
        </w:rPr>
        <w:t xml:space="preserve"> </w:t>
      </w:r>
      <w:r w:rsidR="00C244E3">
        <w:rPr>
          <w:rtl/>
        </w:rPr>
        <w:br w:type="page"/>
      </w: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  <w:rPr>
          <w:rFonts w:cstheme="minorBidi"/>
          <w:rtl/>
        </w:rPr>
      </w:pPr>
    </w:p>
    <w:p w:rsidR="00AD3157" w:rsidRDefault="00AD3157" w:rsidP="00AD3157">
      <w:pPr>
        <w:pStyle w:val="Sheela"/>
        <w:jc w:val="center"/>
        <w:rPr>
          <w:rFonts w:cstheme="minorBidi"/>
        </w:rPr>
      </w:pPr>
    </w:p>
    <w:p w:rsidR="00AD3157" w:rsidRDefault="00AD3157" w:rsidP="00AD3157">
      <w:pPr>
        <w:pStyle w:val="Sheela"/>
        <w:jc w:val="center"/>
        <w:rPr>
          <w:rFonts w:cstheme="minorBidi"/>
          <w:rtl/>
        </w:rPr>
      </w:pPr>
    </w:p>
    <w:p w:rsidR="00AD3157" w:rsidRPr="00AD3157" w:rsidRDefault="00AD3157" w:rsidP="00AD3157">
      <w:pPr>
        <w:pStyle w:val="Sheela"/>
        <w:jc w:val="center"/>
        <w:rPr>
          <w:rFonts w:cstheme="minorBidi"/>
          <w:rtl/>
        </w:rPr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  <w:r>
        <w:rPr>
          <w:rFonts w:ascii="Calibri" w:hAnsi="Calibri"/>
          <w:b w:val="0"/>
          <w:bCs w:val="0"/>
          <w:noProof/>
          <w:sz w:val="48"/>
          <w:szCs w:val="48"/>
        </w:rPr>
        <w:drawing>
          <wp:inline distT="0" distB="0" distL="0" distR="0" wp14:anchorId="2C49D0DA" wp14:editId="26DDF903">
            <wp:extent cx="3642360" cy="2133600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fnaya-class 8-new-ara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57" w:rsidRDefault="00AD3157" w:rsidP="00AD3157">
      <w:pPr>
        <w:pStyle w:val="Sheela"/>
        <w:jc w:val="center"/>
      </w:pPr>
    </w:p>
    <w:p w:rsidR="00AD3157" w:rsidRDefault="00AD3157" w:rsidP="00AD3157">
      <w:pPr>
        <w:pStyle w:val="Sheela"/>
        <w:jc w:val="center"/>
      </w:pPr>
    </w:p>
    <w:p w:rsidR="00C244E3" w:rsidRPr="00C244E3" w:rsidRDefault="00C244E3" w:rsidP="00AD3157">
      <w:pPr>
        <w:pStyle w:val="Sheela"/>
        <w:rPr>
          <w:rFonts w:cs="David"/>
          <w:rtl/>
        </w:rPr>
      </w:pPr>
      <w:r>
        <w:rPr>
          <w:rFonts w:ascii="Calibri" w:hAnsi="Calibri"/>
          <w:b w:val="0"/>
          <w:bCs w:val="0"/>
          <w:sz w:val="48"/>
          <w:szCs w:val="48"/>
          <w:lang w:bidi="ar-SA"/>
        </w:rPr>
        <w:br w:type="page"/>
      </w:r>
      <w:r w:rsidR="00AD3157"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1</w:t>
      </w:r>
    </w:p>
    <w:p w:rsidR="00C244E3" w:rsidRDefault="00AD3157">
      <w:pPr>
        <w:pStyle w:val="Sargel1"/>
        <w:rPr>
          <w:rStyle w:val="5-LTR15"/>
        </w:rPr>
      </w:pPr>
      <w:r w:rsidRPr="00424180">
        <w:rPr>
          <w:rStyle w:val="geeza"/>
          <w:rFonts w:cs="Simplified Arabic"/>
          <w:rtl/>
          <w:lang w:bidi="ar-YE"/>
        </w:rPr>
        <w:t>حلّ المعادلة التالية</w:t>
      </w:r>
      <w:r w:rsidRPr="00424180">
        <w:rPr>
          <w:rFonts w:ascii="GeezaPro" w:cs="Simplified Arabic"/>
          <w:rtl/>
          <w:lang w:bidi="ar-YE"/>
        </w:rPr>
        <w:t>:</w:t>
      </w:r>
      <w:r w:rsidR="00C244E3">
        <w:rPr>
          <w:rFonts w:cs="Times New Roman"/>
          <w:rtl/>
        </w:rPr>
        <w:tab/>
      </w:r>
      <w:r w:rsidR="00C244E3">
        <w:rPr>
          <w:rFonts w:cs="Times New Roman"/>
          <w:rtl/>
        </w:rPr>
        <w:tab/>
      </w:r>
      <w:r w:rsidR="00C244E3">
        <w:rPr>
          <w:rFonts w:cs="Times New Roman" w:hint="cs"/>
          <w:rtl/>
        </w:rPr>
        <w:t xml:space="preserve"> </w:t>
      </w:r>
      <w:r w:rsidR="00C244E3">
        <w:rPr>
          <w:rStyle w:val="5-LTR15"/>
        </w:rPr>
        <w:t>10x = 3x + 21</w:t>
      </w:r>
    </w:p>
    <w:p w:rsidR="00C244E3" w:rsidRDefault="00C244E3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C244E3" w:rsidRPr="00D27E79" w:rsidRDefault="00AD3157" w:rsidP="00C244E3">
      <w:pPr>
        <w:pStyle w:val="Sargel1"/>
        <w:rPr>
          <w:rStyle w:val="underline-30gray"/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Fonts w:cs="Simplified Arabic" w:hint="cs"/>
          <w:rtl/>
        </w:rPr>
        <w:t>:</w:t>
      </w:r>
      <w:r w:rsidR="00C244E3" w:rsidRPr="00D27E79">
        <w:rPr>
          <w:rFonts w:hint="cs"/>
          <w:rtl/>
        </w:rPr>
        <w:t xml:space="preserve"> </w:t>
      </w:r>
      <w:r w:rsidR="00C244E3" w:rsidRPr="00C244E3">
        <w:rPr>
          <w:rStyle w:val="underline-30gray"/>
          <w:rFonts w:hint="cs"/>
          <w:u w:val="single"/>
          <w:rtl/>
        </w:rPr>
        <w:t xml:space="preserve">         </w:t>
      </w:r>
      <w:r w:rsidR="00C244E3" w:rsidRPr="00C244E3">
        <w:rPr>
          <w:rStyle w:val="grade8-Num15"/>
          <w:rFonts w:cs="David" w:hint="cs"/>
          <w:u w:val="single"/>
          <w:rtl/>
        </w:rPr>
        <w:t xml:space="preserve">                     </w:t>
      </w:r>
      <w:r w:rsidR="00C244E3" w:rsidRPr="00C244E3">
        <w:rPr>
          <w:rStyle w:val="grade8-Num15"/>
          <w:rFonts w:cs="David" w:hint="cs"/>
          <w:rtl/>
        </w:rPr>
        <w:t xml:space="preserve"> </w:t>
      </w:r>
      <w:r w:rsidR="00C244E3" w:rsidRPr="00D27E79">
        <w:rPr>
          <w:rStyle w:val="grade8-Num15"/>
          <w:rFonts w:cs="David"/>
        </w:rPr>
        <w:t>x =</w:t>
      </w:r>
    </w:p>
    <w:p w:rsidR="00C244E3" w:rsidRPr="00596BA9" w:rsidRDefault="00C244E3" w:rsidP="00C244E3">
      <w:pPr>
        <w:pStyle w:val="sargel-kavafrada"/>
        <w:rPr>
          <w:rStyle w:val="davidMFregular"/>
          <w:rFonts w:cs="David"/>
          <w:rtl/>
        </w:rPr>
      </w:pPr>
      <w:r>
        <w:rPr>
          <w:rFonts w:cs="Times New Roman" w:hint="cs"/>
          <w:rtl/>
        </w:rPr>
        <w:t xml:space="preserve"> </w:t>
      </w:r>
      <w:r w:rsidR="00BC71E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-8.9pt;margin-top:27.7pt;width:454.2pt;height:.0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" strokecolor="#7f7f7f" strokeweight="5pt">
                <v:stroke dashstyle="1 1" endcap="round"/>
              </v:shape>
            </w:pict>
          </mc:Fallback>
        </mc:AlternateContent>
      </w:r>
    </w:p>
    <w:p w:rsidR="00C244E3" w:rsidRPr="009A0A27" w:rsidRDefault="00AD3157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t>السؤال</w:t>
      </w:r>
      <w:r w:rsidRPr="00C244E3">
        <w:rPr>
          <w:rFonts w:cs="David" w:hint="cs"/>
          <w:rtl/>
        </w:rPr>
        <w:t xml:space="preserve"> </w:t>
      </w:r>
      <w:r w:rsidR="00C244E3" w:rsidRPr="009A0A27">
        <w:rPr>
          <w:rFonts w:cs="David" w:hint="cs"/>
          <w:rtl/>
        </w:rPr>
        <w:t>2</w:t>
      </w:r>
    </w:p>
    <w:p w:rsidR="00AD3157" w:rsidRPr="00424180" w:rsidRDefault="00AD3157" w:rsidP="00AD3157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انتخابات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لمجلس</w:t>
      </w:r>
      <w:r w:rsidRPr="00424180">
        <w:rPr>
          <w:rStyle w:val="geeza"/>
          <w:rFonts w:cs="Simplified Arabic"/>
          <w:rtl/>
        </w:rPr>
        <w:t xml:space="preserve"> </w:t>
      </w:r>
      <w:r w:rsidR="004F567D">
        <w:rPr>
          <w:rStyle w:val="geeza"/>
          <w:rFonts w:cs="Simplified Arabic"/>
          <w:rtl/>
          <w:lang w:bidi="ar-SA"/>
        </w:rPr>
        <w:t>الطل</w:t>
      </w:r>
      <w:r w:rsidRPr="00424180">
        <w:rPr>
          <w:rStyle w:val="geeza"/>
          <w:rFonts w:cs="Simplified Arabic"/>
          <w:rtl/>
          <w:lang w:bidi="ar-SA"/>
        </w:rPr>
        <w:t>ا</w:t>
      </w:r>
      <w:r w:rsidR="004F567D">
        <w:rPr>
          <w:rStyle w:val="geeza"/>
          <w:rFonts w:cs="Simplified Arabic" w:hint="cs"/>
          <w:rtl/>
          <w:lang w:bidi="ar-SA"/>
        </w:rPr>
        <w:t>ّ</w:t>
      </w:r>
      <w:r w:rsidRPr="00424180">
        <w:rPr>
          <w:rStyle w:val="geeza"/>
          <w:rFonts w:cs="Simplified Arabic"/>
          <w:rtl/>
          <w:lang w:bidi="ar-SA"/>
        </w:rPr>
        <w:t>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حصل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رائد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  <w:w w:val="95"/>
        </w:rPr>
        <w:t>300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صوت،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وحصلت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نعيمة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  <w:w w:val="95"/>
        </w:rPr>
        <w:t>500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صوت</w:t>
      </w:r>
      <w:r w:rsidRPr="00424180">
        <w:rPr>
          <w:rStyle w:val="geeza"/>
          <w:rFonts w:cs="Simplified Arabic"/>
          <w:rtl/>
        </w:rPr>
        <w:t>.</w:t>
      </w:r>
    </w:p>
    <w:p w:rsidR="00AD3157" w:rsidRPr="00424180" w:rsidRDefault="00AD3157" w:rsidP="00AD3157">
      <w:pPr>
        <w:pStyle w:val="Sargel1"/>
        <w:spacing w:before="0" w:after="0" w:line="240" w:lineRule="auto"/>
        <w:rPr>
          <w:rStyle w:val="geeza"/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النسبة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بين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الأصوات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حصل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عليها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رائد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الأصوات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حصلت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عليها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نعيمة؟</w:t>
      </w:r>
    </w:p>
    <w:p w:rsidR="00C244E3" w:rsidRPr="00C244E3" w:rsidRDefault="00C244E3">
      <w:pPr>
        <w:pStyle w:val="Sargel1-shuratsheela"/>
        <w:rPr>
          <w:rFonts w:cs="David"/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Pr="00413881" w:rsidRDefault="004F567D" w:rsidP="00C244E3">
      <w:pPr>
        <w:pStyle w:val="sargel1-ravbrera"/>
        <w:tabs>
          <w:tab w:val="clear" w:pos="3118"/>
          <w:tab w:val="right" w:pos="1740"/>
        </w:tabs>
        <w:rPr>
          <w:rFonts w:cs="Arial"/>
          <w:rtl/>
        </w:rPr>
      </w:pPr>
      <w:r w:rsidRPr="004F567D">
        <w:rPr>
          <w:rFonts w:cs="David" w:hint="cs"/>
          <w:sz w:val="28"/>
          <w:szCs w:val="28"/>
          <w:vertAlign w:val="subscript"/>
          <w:rtl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 w:rsidR="00C244E3">
        <w:rPr>
          <w:rFonts w:hint="cs"/>
          <w:rtl/>
        </w:rPr>
        <w:tab/>
      </w:r>
      <w:r w:rsidR="00C244E3">
        <w:rPr>
          <w:rFonts w:cs="Times New Roman"/>
          <w:rtl/>
        </w:rPr>
        <w:tab/>
      </w:r>
      <w:r w:rsidR="00C244E3">
        <w:rPr>
          <w:rStyle w:val="5-LTR15"/>
        </w:rPr>
        <w:t>5 : 8</w:t>
      </w:r>
    </w:p>
    <w:p w:rsidR="00C244E3" w:rsidRPr="00356759" w:rsidRDefault="004F567D" w:rsidP="00C244E3">
      <w:pPr>
        <w:pStyle w:val="sargel1-ravbrera"/>
        <w:tabs>
          <w:tab w:val="clear" w:pos="3118"/>
          <w:tab w:val="right" w:pos="1740"/>
        </w:tabs>
        <w:rPr>
          <w:rStyle w:val="5-LTR15"/>
          <w:rFonts w:ascii="DavidMFO" w:hAnsi="DavidMFO" w:cs="David"/>
          <w:rtl/>
          <w:lang w:val="en-US"/>
        </w:rPr>
      </w:pPr>
      <w:r>
        <w:rPr>
          <w:rFonts w:cs="David" w:hint="cs"/>
          <w:sz w:val="28"/>
          <w:szCs w:val="28"/>
          <w:vertAlign w:val="subscript"/>
          <w:rtl/>
        </w:rPr>
        <w:t>2</w:t>
      </w:r>
      <w:r w:rsidR="00C244E3" w:rsidRPr="00286F3B">
        <w:rPr>
          <w:sz w:val="32"/>
          <w:szCs w:val="32"/>
        </w:rPr>
        <w:sym w:font="Webdings" w:char="F063"/>
      </w:r>
      <w:r w:rsidR="00C244E3">
        <w:rPr>
          <w:rFonts w:hint="cs"/>
          <w:rtl/>
        </w:rPr>
        <w:tab/>
      </w:r>
      <w:r w:rsidR="00C244E3">
        <w:rPr>
          <w:rFonts w:cs="Times New Roman"/>
          <w:rtl/>
        </w:rPr>
        <w:tab/>
      </w:r>
      <w:r w:rsidR="00C244E3">
        <w:rPr>
          <w:rStyle w:val="5-LTR15"/>
        </w:rPr>
        <w:t>2 : 5</w:t>
      </w:r>
    </w:p>
    <w:p w:rsidR="00C244E3" w:rsidRPr="00356759" w:rsidRDefault="004F567D" w:rsidP="00C244E3">
      <w:pPr>
        <w:pStyle w:val="sargel1-ravbrera"/>
        <w:tabs>
          <w:tab w:val="clear" w:pos="3118"/>
          <w:tab w:val="right" w:pos="1740"/>
        </w:tabs>
        <w:rPr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3</w:t>
      </w:r>
      <w:r w:rsidR="00C244E3" w:rsidRPr="00286F3B">
        <w:rPr>
          <w:sz w:val="32"/>
          <w:szCs w:val="32"/>
        </w:rPr>
        <w:sym w:font="Webdings" w:char="F063"/>
      </w:r>
      <w:r w:rsidR="00C244E3" w:rsidRPr="001F73EE">
        <w:rPr>
          <w:rtl/>
        </w:rPr>
        <w:tab/>
      </w:r>
      <w:r w:rsidR="00C244E3">
        <w:rPr>
          <w:rFonts w:cs="Times New Roman"/>
          <w:rtl/>
        </w:rPr>
        <w:tab/>
      </w:r>
      <w:r w:rsidR="00C244E3">
        <w:rPr>
          <w:rStyle w:val="5-LTR15"/>
        </w:rPr>
        <w:t>3 : 8</w:t>
      </w:r>
    </w:p>
    <w:p w:rsidR="00C244E3" w:rsidRDefault="004F567D" w:rsidP="00C244E3">
      <w:pPr>
        <w:pStyle w:val="sargel1-ravbrera"/>
        <w:tabs>
          <w:tab w:val="clear" w:pos="3118"/>
          <w:tab w:val="right" w:pos="1740"/>
        </w:tabs>
        <w:rPr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4</w:t>
      </w:r>
      <w:r w:rsidR="00C244E3" w:rsidRPr="00286F3B">
        <w:rPr>
          <w:sz w:val="32"/>
          <w:szCs w:val="32"/>
        </w:rPr>
        <w:sym w:font="Webdings" w:char="F063"/>
      </w:r>
      <w:r w:rsidR="00C244E3">
        <w:rPr>
          <w:rFonts w:hint="cs"/>
          <w:rtl/>
        </w:rPr>
        <w:tab/>
      </w:r>
      <w:r w:rsidR="00C244E3">
        <w:rPr>
          <w:rFonts w:cs="Times New Roman"/>
          <w:rtl/>
        </w:rPr>
        <w:tab/>
      </w:r>
      <w:r w:rsidR="00C244E3">
        <w:rPr>
          <w:rStyle w:val="5-LTR15"/>
        </w:rPr>
        <w:t>3 : 5</w:t>
      </w:r>
    </w:p>
    <w:p w:rsidR="00C244E3" w:rsidRDefault="00C244E3">
      <w:pPr>
        <w:pStyle w:val="Sargel1"/>
        <w:rPr>
          <w:rtl/>
        </w:rPr>
      </w:pPr>
    </w:p>
    <w:p w:rsidR="00C244E3" w:rsidRPr="00C244E3" w:rsidRDefault="00C244E3" w:rsidP="00C244E3">
      <w:pPr>
        <w:pStyle w:val="sargel1-ravbrera"/>
        <w:rPr>
          <w:rFonts w:cs="Arial"/>
          <w:rtl/>
        </w:rPr>
      </w:pPr>
      <w:r>
        <w:rPr>
          <w:rFonts w:cs="Times New Roman"/>
          <w:rtl/>
        </w:rPr>
        <w:tab/>
      </w:r>
    </w:p>
    <w:p w:rsidR="00C244E3" w:rsidRPr="00C244E3" w:rsidRDefault="00C244E3" w:rsidP="00C244E3">
      <w:pPr>
        <w:pStyle w:val="sargel1-ravbrera"/>
        <w:rPr>
          <w:rFonts w:cs="Arial"/>
          <w:rtl/>
        </w:rPr>
      </w:pPr>
      <w:r>
        <w:rPr>
          <w:rFonts w:cs="Times New Roman"/>
          <w:rtl/>
        </w:rPr>
        <w:tab/>
      </w:r>
    </w:p>
    <w:p w:rsidR="00C244E3" w:rsidRPr="00C244E3" w:rsidRDefault="00C244E3" w:rsidP="00C244E3">
      <w:pPr>
        <w:pStyle w:val="sargel1-ravbrera"/>
        <w:rPr>
          <w:rFonts w:cs="Arial"/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P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Pr="00907E93" w:rsidRDefault="00C244E3">
      <w:pPr>
        <w:pStyle w:val="Sargel1"/>
        <w:rPr>
          <w:rFonts w:ascii="DavidMFOBold" w:hAnsi="DavidMFOBold" w:cstheme="minorBidi"/>
          <w:b/>
          <w:bCs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C244E3" w:rsidRDefault="00AD3157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C244E3">
        <w:rPr>
          <w:rFonts w:cs="David" w:hint="cs"/>
          <w:rtl/>
        </w:rPr>
        <w:t>3</w:t>
      </w:r>
    </w:p>
    <w:p w:rsidR="00C244E3" w:rsidRDefault="002907A6" w:rsidP="002907A6">
      <w:pPr>
        <w:pStyle w:val="Sargel1"/>
        <w:rPr>
          <w:rStyle w:val="DavidMFORegular"/>
          <w:rtl/>
        </w:rPr>
      </w:pP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أمامك،</w:t>
      </w:r>
      <w:r>
        <w:rPr>
          <w:rFonts w:ascii="Cambria Math" w:hAnsi="Cambria Math" w:cstheme="minorBidi" w:hint="cs"/>
          <w:rtl/>
          <w:lang w:bidi="ar-SA"/>
        </w:rPr>
        <w:t xml:space="preserve"> </w:t>
      </w:r>
      <w:r w:rsidR="00C244E3" w:rsidRPr="009F0001">
        <w:rPr>
          <w:rFonts w:ascii="Cambria Math" w:hAnsi="Cambria Math"/>
        </w:rPr>
        <w:t>∢</w:t>
      </w:r>
      <w:r w:rsidR="00C244E3">
        <w:rPr>
          <w:rStyle w:val="5-LTR15"/>
        </w:rPr>
        <w:t>ABC</w:t>
      </w:r>
      <w:r w:rsidR="00C244E3">
        <w:rPr>
          <w:rStyle w:val="DavidMFORegular"/>
          <w:rFonts w:cs="Times New Roman" w:hint="cs"/>
          <w:rtl/>
          <w:lang w:bidi="he-IL"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زاوية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قائمة</w:t>
      </w:r>
      <w:r w:rsidR="004F567D">
        <w:rPr>
          <w:rStyle w:val="geeza"/>
          <w:rFonts w:cs="Simplified Arabic" w:hint="cs"/>
          <w:rtl/>
          <w:lang w:bidi="ar-SA"/>
        </w:rPr>
        <w:t>.</w:t>
      </w:r>
    </w:p>
    <w:p w:rsidR="00C244E3" w:rsidRDefault="00C244E3">
      <w:pPr>
        <w:pStyle w:val="Sargel1"/>
        <w:rPr>
          <w:rStyle w:val="DavidMFORegular"/>
          <w:rFonts w:ascii="DavidMFOBold" w:hAnsi="DavidMFOBold" w:cs="DavidMFOBold"/>
          <w:b/>
          <w:bCs/>
          <w:rtl/>
        </w:rPr>
      </w:pPr>
    </w:p>
    <w:p w:rsidR="00C244E3" w:rsidRDefault="00BF3977">
      <w:pPr>
        <w:pStyle w:val="Sargel1"/>
        <w:jc w:val="center"/>
        <w:rPr>
          <w:rStyle w:val="DavidMFORegular"/>
          <w:rFonts w:ascii="DavidMFOBold" w:hAnsi="DavidMFOBold" w:cs="DavidMFOBold"/>
          <w:b/>
          <w:bCs/>
          <w:rtl/>
        </w:rPr>
      </w:pPr>
      <w:r>
        <w:rPr>
          <w:rFonts w:ascii="DavidMFOBold" w:hAnsi="DavidMFOBold" w:cs="DavidMFOBold"/>
          <w:b/>
          <w:bCs/>
          <w:noProof/>
          <w:rtl/>
        </w:rPr>
        <w:drawing>
          <wp:inline distT="0" distB="0" distL="0" distR="0">
            <wp:extent cx="1892808" cy="1645920"/>
            <wp:effectExtent l="0" t="0" r="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C244E3" w:rsidRDefault="00C244E3">
      <w:pPr>
        <w:pStyle w:val="Sargel1"/>
        <w:rPr>
          <w:rStyle w:val="DavidMFORegular"/>
          <w:rFonts w:ascii="DavidMFOBold" w:hAnsi="DavidMFOBold" w:cs="Arial"/>
          <w:b/>
          <w:bCs/>
          <w:rtl/>
        </w:rPr>
      </w:pPr>
    </w:p>
    <w:p w:rsidR="00C244E3" w:rsidRDefault="002907A6" w:rsidP="00C244E3">
      <w:pPr>
        <w:pStyle w:val="Sargel1"/>
        <w:rPr>
          <w:rStyle w:val="DavidMFORegular"/>
          <w:rtl/>
        </w:rPr>
      </w:pPr>
      <w:r w:rsidRPr="00424180">
        <w:rPr>
          <w:rStyle w:val="geeza"/>
          <w:rFonts w:cs="Simplified Arabic"/>
          <w:rtl/>
          <w:lang w:bidi="ar-SA"/>
        </w:rPr>
        <w:t>بناءً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المُعطيات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احسبْ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مقدار</w:t>
      </w:r>
      <w:r w:rsidRPr="00424180">
        <w:rPr>
          <w:rStyle w:val="geeza"/>
          <w:rFonts w:cs="Simplified Arabic"/>
          <w:rtl/>
        </w:rPr>
        <w:t xml:space="preserve"> </w:t>
      </w:r>
      <w:r w:rsidR="00C244E3" w:rsidRPr="00BF3977">
        <w:rPr>
          <w:rStyle w:val="DavidMFORegular"/>
          <w:rFonts w:ascii="Symbol" w:hAnsi="Symbol" w:cs="Symbol"/>
          <w:position w:val="6"/>
        </w:rPr>
        <w:t></w:t>
      </w:r>
      <w:r w:rsidR="00C244E3">
        <w:rPr>
          <w:rStyle w:val="DavidMFORegular"/>
          <w:rFonts w:cs="Times New Roman" w:hint="cs"/>
          <w:rtl/>
        </w:rPr>
        <w:t xml:space="preserve">. </w:t>
      </w:r>
    </w:p>
    <w:p w:rsidR="00C244E3" w:rsidRDefault="00C244E3">
      <w:pPr>
        <w:pStyle w:val="Sargel1"/>
        <w:rPr>
          <w:rStyle w:val="DavidMFORegular"/>
          <w:rFonts w:ascii="DavidMFOBold" w:hAnsi="DavidMFOBold" w:cs="DavidMFOBold"/>
          <w:b/>
          <w:bCs/>
          <w:rtl/>
        </w:rPr>
      </w:pPr>
    </w:p>
    <w:p w:rsidR="00C244E3" w:rsidRDefault="00C244E3">
      <w:pPr>
        <w:pStyle w:val="Sargel1"/>
        <w:rPr>
          <w:rStyle w:val="DavidMFORegular"/>
          <w:rFonts w:ascii="DavidMFOBold" w:hAnsi="DavidMFOBold" w:cs="DavidMFOBold"/>
          <w:b/>
          <w:bCs/>
          <w:rtl/>
        </w:rPr>
      </w:pPr>
    </w:p>
    <w:p w:rsidR="00C244E3" w:rsidRPr="00EE0C9C" w:rsidRDefault="002907A6" w:rsidP="00BF3977">
      <w:pPr>
        <w:pStyle w:val="Sargel1"/>
        <w:rPr>
          <w:rStyle w:val="DavidMFORegular"/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>
        <w:rPr>
          <w:rFonts w:cs="Simplified Arabic" w:hint="cs"/>
          <w:rtl/>
        </w:rPr>
        <w:t>:</w:t>
      </w:r>
      <w:r w:rsidR="00C244E3" w:rsidRPr="00EE0C9C">
        <w:rPr>
          <w:rFonts w:hint="cs"/>
          <w:rtl/>
        </w:rPr>
        <w:t xml:space="preserve"> </w:t>
      </w:r>
      <w:r w:rsidR="00C244E3" w:rsidRPr="00EE0C9C">
        <w:rPr>
          <w:rtl/>
        </w:rPr>
        <w:t>°</w:t>
      </w:r>
      <w:r w:rsidR="00C244E3" w:rsidRPr="004F567D">
        <w:rPr>
          <w:rStyle w:val="underline-30gray"/>
          <w:rFonts w:hint="cs"/>
          <w:u w:val="single" w:color="BFBFBF" w:themeColor="background1" w:themeShade="BF"/>
          <w:rtl/>
        </w:rPr>
        <w:t xml:space="preserve">                </w:t>
      </w:r>
      <w:r w:rsidR="00BF3977">
        <w:rPr>
          <w:rStyle w:val="grade8-Characters13"/>
          <w:rFonts w:cs="David" w:hint="cs"/>
          <w:rtl/>
        </w:rPr>
        <w:t xml:space="preserve"> </w:t>
      </w:r>
      <w:r w:rsidR="00C244E3" w:rsidRPr="00EE0C9C">
        <w:rPr>
          <w:rStyle w:val="grade8-Characters13"/>
          <w:rFonts w:cs="David"/>
          <w:rtl/>
        </w:rPr>
        <w:t>=</w:t>
      </w:r>
      <w:r w:rsidR="009A0A27">
        <w:rPr>
          <w:rStyle w:val="grade8-Characters13"/>
          <w:rFonts w:cs="David"/>
          <w:rtl/>
          <w:lang w:val="en-US"/>
        </w:rPr>
        <w:t xml:space="preserve"> </w:t>
      </w:r>
      <w:r w:rsidR="00C244E3">
        <w:rPr>
          <w:rStyle w:val="DavidMFORegular"/>
          <w:rFonts w:ascii="Symbol" w:hAnsi="Symbol" w:cs="Symbol"/>
          <w:rtl/>
        </w:rPr>
        <w:t></w:t>
      </w:r>
    </w:p>
    <w:p w:rsidR="00C244E3" w:rsidRPr="00596BA9" w:rsidRDefault="00BC71E8" w:rsidP="00C244E3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-8.9pt;margin-top:27.7pt;width:454.2pt;height: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" strokecolor="#7f7f7f" strokeweight="5pt">
                <v:stroke dashstyle="1 1" endcap="round"/>
              </v:shape>
            </w:pict>
          </mc:Fallback>
        </mc:AlternateContent>
      </w:r>
    </w:p>
    <w:p w:rsidR="00C244E3" w:rsidRPr="00C244E3" w:rsidRDefault="00AD3157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t>السؤال</w:t>
      </w:r>
      <w:r w:rsidRPr="00C244E3">
        <w:rPr>
          <w:rFonts w:cs="David" w:hint="cs"/>
          <w:rtl/>
        </w:rPr>
        <w:t xml:space="preserve"> </w:t>
      </w:r>
      <w:r w:rsidR="00C244E3" w:rsidRPr="00C244E3">
        <w:rPr>
          <w:rFonts w:cs="David" w:hint="cs"/>
          <w:rtl/>
        </w:rPr>
        <w:t>4</w:t>
      </w:r>
    </w:p>
    <w:p w:rsidR="00C244E3" w:rsidRPr="00C244E3" w:rsidRDefault="00346F1F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تلاميذ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الصفّ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الثامن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="00671606" w:rsidRPr="00671606">
        <w:rPr>
          <w:rStyle w:val="geeza"/>
          <w:rFonts w:cs="Simplified Arabic" w:hint="cs"/>
          <w:sz w:val="14"/>
          <w:szCs w:val="12"/>
          <w:rtl/>
        </w:rPr>
        <w:t xml:space="preserve"> </w:t>
      </w:r>
      <w:r w:rsidRPr="00424180">
        <w:rPr>
          <w:rStyle w:val="Times"/>
          <w:rFonts w:cs="Simplified Arabic"/>
        </w:rPr>
        <w:t>36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تلميذًا</w:t>
      </w:r>
      <w:r w:rsidRPr="00424180">
        <w:rPr>
          <w:rStyle w:val="geeza"/>
          <w:rFonts w:cs="Simplified Arabic"/>
          <w:rtl/>
        </w:rPr>
        <w:t xml:space="preserve">. </w:t>
      </w:r>
      <w:r w:rsidRPr="00424180">
        <w:rPr>
          <w:rStyle w:val="Times"/>
          <w:rFonts w:cs="Simplified Arabic"/>
        </w:rPr>
        <w:t>5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تلاميذ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منهم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يضعون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نظّارات</w:t>
      </w:r>
      <w:r w:rsidRPr="00424180">
        <w:rPr>
          <w:rStyle w:val="geeza"/>
          <w:rFonts w:cs="Simplified Arabic"/>
          <w:rtl/>
        </w:rPr>
        <w:t>.</w:t>
      </w:r>
    </w:p>
    <w:p w:rsidR="00346F1F" w:rsidRPr="00424180" w:rsidRDefault="00346F1F" w:rsidP="00346F1F">
      <w:pPr>
        <w:pStyle w:val="Sargel1"/>
        <w:spacing w:before="0" w:after="0" w:line="240" w:lineRule="auto"/>
        <w:rPr>
          <w:rStyle w:val="geeza"/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نختار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بشكل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عشوائيّ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تلميذًا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واحدًا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الصفّ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الثامن</w:t>
      </w:r>
      <w:r w:rsidRPr="00424180">
        <w:rPr>
          <w:rStyle w:val="geeza"/>
          <w:rFonts w:cs="Simplified Arabic"/>
          <w:rtl/>
        </w:rPr>
        <w:t>.</w:t>
      </w:r>
    </w:p>
    <w:p w:rsidR="00C244E3" w:rsidRPr="00346F1F" w:rsidRDefault="00346F1F" w:rsidP="00346F1F">
      <w:pPr>
        <w:pStyle w:val="Sargel1"/>
        <w:spacing w:before="0" w:after="0" w:line="240" w:lineRule="auto"/>
        <w:rPr>
          <w:rFonts w:ascii="GeezaPro" w:cstheme="minorBidi"/>
          <w:w w:val="95"/>
          <w:rtl/>
        </w:rPr>
      </w:pPr>
      <w:r w:rsidRPr="00424180">
        <w:rPr>
          <w:rStyle w:val="geeza"/>
          <w:rFonts w:cs="Simplified Arabic"/>
          <w:rtl/>
          <w:lang w:bidi="ar-SA"/>
        </w:rPr>
        <w:t>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الاحتمال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نختار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تلميذًا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يضع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نظّارات؟</w:t>
      </w:r>
    </w:p>
    <w:p w:rsidR="00C244E3" w:rsidRDefault="00C244E3">
      <w:pPr>
        <w:pStyle w:val="sargel1-ravbrera"/>
        <w:rPr>
          <w:rtl/>
        </w:rPr>
      </w:pPr>
    </w:p>
    <w:p w:rsidR="00C244E3" w:rsidRDefault="00C244E3" w:rsidP="00C244E3">
      <w:pPr>
        <w:pStyle w:val="sargel1-ravbrera"/>
        <w:tabs>
          <w:tab w:val="clear" w:pos="850"/>
          <w:tab w:val="clear" w:pos="3118"/>
          <w:tab w:val="clear" w:pos="5386"/>
          <w:tab w:val="clear" w:pos="7654"/>
          <w:tab w:val="left" w:pos="2835"/>
          <w:tab w:val="left" w:pos="5102"/>
          <w:tab w:val="left" w:pos="7370"/>
        </w:tabs>
        <w:ind w:left="567" w:hanging="567"/>
        <w:rPr>
          <w:rtl/>
        </w:rPr>
      </w:pPr>
      <w:r w:rsidRPr="004F567D">
        <w:rPr>
          <w:rFonts w:cs="David" w:hint="cs"/>
          <w:sz w:val="28"/>
          <w:szCs w:val="28"/>
          <w:vertAlign w:val="subscript"/>
          <w:rtl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40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31.95pt" o:ole="">
            <v:imagedata r:id="rId13" o:title=""/>
          </v:shape>
          <o:OLEObject Type="Embed" ProgID="Equation.DSMT4" ShapeID="_x0000_i1025" DrawAspect="Content" ObjectID="_1433838747" r:id="rId14"/>
        </w:object>
      </w:r>
      <w:r>
        <w:rPr>
          <w:rFonts w:cs="Times New Roman" w:hint="cs"/>
          <w:rtl/>
        </w:rPr>
        <w:tab/>
      </w:r>
      <w:r w:rsidRPr="004F567D">
        <w:rPr>
          <w:rFonts w:cs="David" w:hint="cs"/>
          <w:sz w:val="28"/>
          <w:szCs w:val="28"/>
          <w:vertAlign w:val="subscript"/>
          <w:rtl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380" w:dyaOrig="639">
          <v:shape id="_x0000_i1026" type="#_x0000_t75" style="width:19pt;height:31.95pt" o:ole="">
            <v:imagedata r:id="rId15" o:title=""/>
          </v:shape>
          <o:OLEObject Type="Embed" ProgID="Equation.DSMT4" ShapeID="_x0000_i1026" DrawAspect="Content" ObjectID="_1433838748" r:id="rId16"/>
        </w:object>
      </w:r>
      <w:r>
        <w:rPr>
          <w:rFonts w:cs="Times New Roman"/>
          <w:rtl/>
        </w:rPr>
        <w:tab/>
      </w:r>
      <w:r w:rsidRPr="004F567D">
        <w:rPr>
          <w:rFonts w:cs="David" w:hint="cs"/>
          <w:sz w:val="28"/>
          <w:szCs w:val="28"/>
          <w:vertAlign w:val="subscript"/>
          <w:rtl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400" w:dyaOrig="639">
          <v:shape id="_x0000_i1027" type="#_x0000_t75" style="width:20pt;height:31.95pt" o:ole="">
            <v:imagedata r:id="rId17" o:title=""/>
          </v:shape>
          <o:OLEObject Type="Embed" ProgID="Equation.DSMT4" ShapeID="_x0000_i1027" DrawAspect="Content" ObjectID="_1433838749" r:id="rId18"/>
        </w:object>
      </w:r>
      <w:r>
        <w:rPr>
          <w:rFonts w:cs="Times New Roman"/>
          <w:rtl/>
        </w:rPr>
        <w:tab/>
      </w:r>
      <w:r w:rsidRPr="004F567D">
        <w:rPr>
          <w:rFonts w:cs="David" w:hint="cs"/>
          <w:sz w:val="28"/>
          <w:szCs w:val="28"/>
          <w:vertAlign w:val="subscript"/>
          <w:rtl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380" w:dyaOrig="639">
          <v:shape id="_x0000_i1028" type="#_x0000_t75" style="width:19pt;height:31.95pt" o:ole="">
            <v:imagedata r:id="rId19" o:title=""/>
          </v:shape>
          <o:OLEObject Type="Embed" ProgID="Equation.DSMT4" ShapeID="_x0000_i1028" DrawAspect="Content" ObjectID="_1433838750" r:id="rId20"/>
        </w:object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C244E3" w:rsidRDefault="00346F1F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C244E3">
        <w:rPr>
          <w:rFonts w:cs="David" w:hint="cs"/>
          <w:rtl/>
        </w:rPr>
        <w:t>5</w:t>
      </w:r>
    </w:p>
    <w:p w:rsidR="00C244E3" w:rsidRPr="00C244E3" w:rsidRDefault="00346F1F" w:rsidP="00346F1F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ضَعْ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إشارة</w:t>
      </w:r>
      <w:r w:rsidRPr="00424180">
        <w:rPr>
          <w:rStyle w:val="geeza"/>
          <w:rFonts w:cs="Simplified Arabic"/>
          <w:rtl/>
        </w:rPr>
        <w:t xml:space="preserve"> </w:t>
      </w:r>
      <w:r w:rsidRPr="00EE0C9C">
        <w:sym w:font="Wingdings 2" w:char="F054"/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بجانب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خطّ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بيانيّ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لِتُبيِّن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إنْ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كان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يمثّل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دالّة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تصاعُديّة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تنازُليّة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ثابتة</w:t>
      </w:r>
      <w:r w:rsidRPr="00424180">
        <w:rPr>
          <w:rStyle w:val="geeza"/>
          <w:rFonts w:cs="Simplified Arabic"/>
          <w:rtl/>
        </w:rPr>
        <w:t>.</w:t>
      </w:r>
      <w:r w:rsidR="00C244E3" w:rsidRPr="00C244E3">
        <w:rPr>
          <w:rFonts w:cs="David" w:hint="cs"/>
          <w:rtl/>
        </w:rPr>
        <w:t xml:space="preserve"> </w:t>
      </w:r>
    </w:p>
    <w:p w:rsidR="00C244E3" w:rsidRDefault="00C244E3">
      <w:pPr>
        <w:pStyle w:val="Sargel1"/>
        <w:rPr>
          <w:rtl/>
        </w:rPr>
      </w:pPr>
    </w:p>
    <w:tbl>
      <w:tblPr>
        <w:bidiVisual/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195"/>
        <w:gridCol w:w="1134"/>
        <w:gridCol w:w="1134"/>
        <w:gridCol w:w="1134"/>
      </w:tblGrid>
      <w:tr w:rsidR="00346F1F" w:rsidRPr="00AF6FAB" w:rsidTr="00AF6FAB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346F1F" w:rsidRPr="00AF6FAB" w:rsidRDefault="00346F1F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الخطّ البيانيّ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الدالّة التي يمثّلها</w:t>
            </w:r>
          </w:p>
        </w:tc>
      </w:tr>
      <w:tr w:rsidR="00C244E3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44E3" w:rsidRPr="004C02ED" w:rsidRDefault="00C244E3" w:rsidP="004F567D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1.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96" w:type="dxa"/>
            </w:tcMar>
          </w:tcPr>
          <w:p w:rsidR="00C244E3" w:rsidRPr="00AF6FAB" w:rsidRDefault="00BC71E8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8AD1E8D" wp14:editId="7479BD9E">
                  <wp:extent cx="1524000" cy="1524000"/>
                  <wp:effectExtent l="0" t="0" r="0" b="0"/>
                  <wp:docPr id="6" name="תמונה 6" descr="32-MAT-013-8A-SOF-q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2-MAT-013-8A-SOF-q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46F1F" w:rsidRPr="00424180" w:rsidRDefault="00346F1F" w:rsidP="00346F1F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تصاعُديّة</w:t>
            </w:r>
          </w:p>
          <w:p w:rsidR="00C244E3" w:rsidRPr="00AF6FAB" w:rsidRDefault="00C244E3">
            <w:pPr>
              <w:pStyle w:val="Sargel1"/>
              <w:jc w:val="center"/>
              <w:rPr>
                <w:rFonts w:cs="Arial"/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46F1F" w:rsidRPr="00424180" w:rsidRDefault="00346F1F" w:rsidP="00346F1F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تنازُليّة</w:t>
            </w:r>
          </w:p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46F1F" w:rsidRPr="00424180" w:rsidRDefault="00346F1F" w:rsidP="00346F1F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ثابتة</w:t>
            </w:r>
          </w:p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  <w:tr w:rsidR="004F567D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567D" w:rsidRPr="004C02ED" w:rsidRDefault="004F567D" w:rsidP="004F567D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2.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42" w:type="dxa"/>
            </w:tcMar>
          </w:tcPr>
          <w:p w:rsidR="004F567D" w:rsidRPr="00AF6FAB" w:rsidRDefault="004F567D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A4FE94A" wp14:editId="46B59DD0">
                  <wp:extent cx="1524000" cy="1524000"/>
                  <wp:effectExtent l="0" t="0" r="0" b="0"/>
                  <wp:docPr id="7" name="תמונה 7" descr="32-MAT-013-8A-SOF-q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2-MAT-013-8A-SOF-q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تصاعُديّة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Fonts w:cs="Arial"/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تنازُليّة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ثابتة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  <w:tr w:rsidR="004F567D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567D" w:rsidRPr="004C02ED" w:rsidRDefault="004F567D" w:rsidP="004F567D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3.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19" w:type="dxa"/>
              <w:bottom w:w="80" w:type="dxa"/>
              <w:right w:w="0" w:type="dxa"/>
            </w:tcMar>
          </w:tcPr>
          <w:p w:rsidR="004F567D" w:rsidRPr="00AF6FAB" w:rsidRDefault="004F567D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C0A2B94" wp14:editId="5D36C7DF">
                  <wp:extent cx="1609725" cy="1581150"/>
                  <wp:effectExtent l="0" t="0" r="9525" b="0"/>
                  <wp:docPr id="8" name="תמונה 8" descr="32-MAT-013-8A-SOF-q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-MAT-013-8A-SOF-q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تصاعُديّة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Fonts w:cs="Arial"/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تنازُليّة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ثابتة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  <w:tr w:rsidR="004F567D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567D" w:rsidRPr="004C02ED" w:rsidRDefault="004F567D" w:rsidP="004F567D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4.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567D" w:rsidRPr="00AF6FAB" w:rsidRDefault="004F567D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10B2E4C" wp14:editId="64FC0069">
                  <wp:extent cx="1524000" cy="1524000"/>
                  <wp:effectExtent l="0" t="0" r="0" b="0"/>
                  <wp:docPr id="9" name="תמונה 9" descr="32-MAT-013-8A-SOF-q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2-MAT-013-8A-SOF-q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تصاعُديّة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Fonts w:cs="Arial"/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تنازُليّة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67D" w:rsidRPr="00424180" w:rsidRDefault="004F567D" w:rsidP="004F567D">
            <w:pPr>
              <w:pStyle w:val="Sargel1"/>
              <w:spacing w:before="0" w:after="0" w:line="240" w:lineRule="auto"/>
              <w:ind w:left="113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ثابتة</w:t>
            </w:r>
          </w:p>
          <w:p w:rsidR="004F567D" w:rsidRPr="00AF6FAB" w:rsidRDefault="004F567D" w:rsidP="004F567D">
            <w:pPr>
              <w:pStyle w:val="Sargel1"/>
              <w:jc w:val="center"/>
              <w:rPr>
                <w:rtl/>
              </w:rPr>
            </w:pPr>
            <w:r w:rsidRPr="004F567D">
              <w:rPr>
                <w:rFonts w:cs="David"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</w:tbl>
    <w:p w:rsidR="00C244E3" w:rsidRDefault="00C244E3">
      <w:pPr>
        <w:pStyle w:val="Sargel1"/>
        <w:rPr>
          <w:rtl/>
        </w:rPr>
      </w:pPr>
    </w:p>
    <w:p w:rsidR="009A0A27" w:rsidRDefault="009A0A27">
      <w:pPr>
        <w:pStyle w:val="Sargel1"/>
        <w:rPr>
          <w:rtl/>
        </w:rPr>
      </w:pPr>
    </w:p>
    <w:p w:rsidR="00C244E3" w:rsidRPr="009A0A27" w:rsidRDefault="00346F1F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9A0A27">
        <w:rPr>
          <w:rFonts w:cs="David" w:hint="cs"/>
          <w:rtl/>
        </w:rPr>
        <w:t>6</w:t>
      </w:r>
    </w:p>
    <w:p w:rsidR="00C244E3" w:rsidRPr="00346F1F" w:rsidRDefault="00346F1F" w:rsidP="00346F1F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يُبيِّن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الجدول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أمامك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معدّل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التغيير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بالنسبة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المئويّة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حدث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أسعار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البيوت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دول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مختلفة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منذ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بداية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</w:rPr>
        <w:t>2010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وحتّى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نهايتها</w:t>
      </w:r>
      <w:r w:rsidRPr="00424180">
        <w:rPr>
          <w:rStyle w:val="geeza"/>
          <w:rFonts w:cs="Simplified Arabic"/>
          <w:rtl/>
        </w:rPr>
        <w:t>.</w:t>
      </w:r>
    </w:p>
    <w:p w:rsidR="00C244E3" w:rsidRDefault="00C244E3">
      <w:pPr>
        <w:pStyle w:val="Sargel1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714"/>
      </w:tblGrid>
      <w:tr w:rsidR="00346F1F" w:rsidRPr="00AF6FAB" w:rsidTr="00AF6FAB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الدولة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التغيير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ألمانيا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+6.6%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فرنسا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+2%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إسبانيا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–3.9%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سنغافورة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+17%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اليابان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+5.8%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إيرلندا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–10.8%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إسرائيل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+16%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سويسرا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+0.9%</w:t>
            </w:r>
          </w:p>
        </w:tc>
      </w:tr>
      <w:tr w:rsidR="00346F1F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424180" w:rsidRDefault="00346F1F" w:rsidP="00276AD3">
            <w:pPr>
              <w:pStyle w:val="Sargel1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لاتفيا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346F1F" w:rsidRPr="00AF6FAB" w:rsidRDefault="00346F1F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+21%</w:t>
            </w:r>
          </w:p>
        </w:tc>
      </w:tr>
    </w:tbl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Pr="009A0A27" w:rsidRDefault="00346F1F" w:rsidP="00346F1F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9A0A27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أيّ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دول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حدث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انخفاض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أسعار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البيوت،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بالنسبة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المئويّة،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</w:rPr>
        <w:t>2010</w:t>
      </w:r>
      <w:r w:rsidRPr="00424180">
        <w:rPr>
          <w:rStyle w:val="geeza"/>
          <w:rFonts w:cs="Simplified Arabic"/>
          <w:rtl/>
          <w:lang w:bidi="ar-SA"/>
        </w:rPr>
        <w:t>؟</w:t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</w:p>
    <w:p w:rsidR="00C244E3" w:rsidRPr="009A0A27" w:rsidRDefault="00C244E3" w:rsidP="004C02ED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  <w:r w:rsidR="00346F1F" w:rsidRPr="00424180">
        <w:rPr>
          <w:rStyle w:val="geeza"/>
          <w:rFonts w:cs="Simplified Arabic"/>
          <w:rtl/>
          <w:lang w:bidi="ar-SA"/>
        </w:rPr>
        <w:t>الجواب</w:t>
      </w:r>
      <w:r w:rsidR="00346F1F" w:rsidRPr="004F567D">
        <w:rPr>
          <w:rFonts w:cs="Simplified Arabic" w:hint="cs"/>
          <w:u w:val="single" w:color="BFBFBF" w:themeColor="background1" w:themeShade="BF"/>
          <w:rtl/>
        </w:rPr>
        <w:t>:</w:t>
      </w:r>
      <w:r w:rsidRPr="004F567D">
        <w:rPr>
          <w:rFonts w:cs="David" w:hint="cs"/>
          <w:u w:val="single" w:color="BFBFBF" w:themeColor="background1" w:themeShade="BF"/>
          <w:rtl/>
        </w:rPr>
        <w:t xml:space="preserve"> </w:t>
      </w:r>
      <w:r w:rsidRPr="004F567D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</w:t>
      </w:r>
      <w:r w:rsidRPr="004F567D">
        <w:rPr>
          <w:rStyle w:val="underline-30gray"/>
          <w:rFonts w:cs="David"/>
          <w:u w:val="single" w:color="BFBFBF" w:themeColor="background1" w:themeShade="BF"/>
          <w:rtl/>
        </w:rPr>
        <w:tab/>
      </w:r>
      <w:r w:rsidRPr="004F567D">
        <w:rPr>
          <w:rStyle w:val="underline-30gray"/>
          <w:rFonts w:cs="David"/>
          <w:u w:val="single" w:color="BFBFBF" w:themeColor="background1" w:themeShade="BF"/>
          <w:rtl/>
        </w:rPr>
        <w:tab/>
      </w:r>
      <w:r w:rsidRPr="004F567D">
        <w:rPr>
          <w:rStyle w:val="underline-30gray"/>
          <w:rFonts w:cs="David"/>
          <w:u w:val="single" w:color="BFBFBF" w:themeColor="background1" w:themeShade="BF"/>
          <w:rtl/>
        </w:rPr>
        <w:tab/>
      </w:r>
      <w:r w:rsidRPr="004F567D">
        <w:rPr>
          <w:rStyle w:val="underline-30gray"/>
          <w:rFonts w:cs="David"/>
          <w:u w:val="single" w:color="BFBFBF" w:themeColor="background1" w:themeShade="BF"/>
          <w:rtl/>
        </w:rPr>
        <w:tab/>
      </w:r>
      <w:r w:rsidRPr="004F567D">
        <w:rPr>
          <w:rStyle w:val="underline-30gray"/>
          <w:rFonts w:cs="David"/>
          <w:u w:val="single" w:color="BFBFBF" w:themeColor="background1" w:themeShade="BF"/>
          <w:rtl/>
        </w:rPr>
        <w:tab/>
      </w:r>
      <w:r w:rsidRPr="009A0A27">
        <w:rPr>
          <w:rStyle w:val="underline-30gray"/>
          <w:rFonts w:cs="David"/>
          <w:u w:val="none"/>
          <w:rtl/>
        </w:rPr>
        <w:tab/>
      </w:r>
    </w:p>
    <w:p w:rsidR="00C244E3" w:rsidRDefault="00C244E3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5A3C26" w:rsidRDefault="005A3C26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346F1F" w:rsidRPr="00424180" w:rsidRDefault="00346F1F" w:rsidP="00346F1F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lastRenderedPageBreak/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9A0A27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بداية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</w:rPr>
        <w:t>2010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كان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سعر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بيت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مُعيّن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إسرائيل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5-LTR15"/>
          <w:rFonts w:cs="Simplified Arabic"/>
        </w:rPr>
        <w:t>700,000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شيقل</w:t>
      </w:r>
      <w:r w:rsidRPr="00424180">
        <w:rPr>
          <w:rFonts w:ascii="GeezaPro" w:cs="Simplified Arabic"/>
          <w:rtl/>
        </w:rPr>
        <w:t>.</w:t>
      </w:r>
      <w:r w:rsidRPr="00424180">
        <w:rPr>
          <w:rFonts w:cs="Simplified Arabic" w:hint="cs"/>
          <w:rtl/>
        </w:rPr>
        <w:t xml:space="preserve"> </w:t>
      </w:r>
    </w:p>
    <w:p w:rsidR="00C244E3" w:rsidRPr="009A0A27" w:rsidRDefault="00346F1F" w:rsidP="00346F1F">
      <w:pPr>
        <w:pStyle w:val="Sargel2"/>
        <w:spacing w:before="0" w:line="240" w:lineRule="auto"/>
        <w:rPr>
          <w:rFonts w:cs="David"/>
          <w:rtl/>
        </w:rPr>
      </w:pP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خلال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</w:rPr>
        <w:t>2010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تغيّر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سعر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هذا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البيت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بحسب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تغيير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أسعار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البيوت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إسرائيل،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مُبيَّن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الجدول</w:t>
      </w:r>
      <w:r w:rsidRPr="00424180">
        <w:rPr>
          <w:rStyle w:val="geeza"/>
          <w:rFonts w:cs="Simplified Arabic"/>
          <w:rtl/>
        </w:rPr>
        <w:t>.</w:t>
      </w:r>
    </w:p>
    <w:p w:rsidR="00C244E3" w:rsidRDefault="00C244E3" w:rsidP="00346F1F">
      <w:pPr>
        <w:pStyle w:val="Sargel2"/>
        <w:spacing w:before="0" w:line="240" w:lineRule="auto"/>
        <w:rPr>
          <w:rFonts w:cs="David"/>
          <w:rtl/>
        </w:rPr>
      </w:pPr>
      <w:r w:rsidRPr="009A0A27">
        <w:rPr>
          <w:rFonts w:cs="David"/>
          <w:rtl/>
        </w:rPr>
        <w:tab/>
      </w:r>
      <w:r w:rsidR="00346F1F" w:rsidRPr="00424180">
        <w:rPr>
          <w:rStyle w:val="geeza"/>
          <w:rFonts w:cs="Simplified Arabic"/>
          <w:rtl/>
          <w:lang w:bidi="ar-SA"/>
        </w:rPr>
        <w:t>أيّ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سعر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من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الأسعار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التالية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هو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ascii="GeezaPro-Bold" w:cs="Simplified Arabic"/>
          <w:b/>
          <w:bCs/>
          <w:rtl/>
          <w:lang w:bidi="ar-SA"/>
        </w:rPr>
        <w:t>الأقرب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إلى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سعر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البيت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في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نهاية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سنة</w:t>
      </w:r>
      <w:r w:rsidR="00346F1F" w:rsidRPr="00424180">
        <w:rPr>
          <w:rStyle w:val="geeza"/>
          <w:rFonts w:cs="Simplified Arabic"/>
          <w:rtl/>
        </w:rPr>
        <w:t xml:space="preserve"> </w:t>
      </w:r>
      <w:r w:rsidR="00346F1F" w:rsidRPr="00424180">
        <w:rPr>
          <w:rStyle w:val="5-LTR15"/>
          <w:rFonts w:cs="Simplified Arabic"/>
        </w:rPr>
        <w:t>2010</w:t>
      </w:r>
      <w:r w:rsidR="00346F1F" w:rsidRPr="00424180">
        <w:rPr>
          <w:rStyle w:val="geeza"/>
          <w:rFonts w:cs="Simplified Arabic"/>
          <w:rtl/>
          <w:lang w:bidi="ar-SA"/>
        </w:rPr>
        <w:t>؟</w:t>
      </w:r>
    </w:p>
    <w:p w:rsidR="009A0A27" w:rsidRDefault="009A0A27" w:rsidP="00346F1F">
      <w:pPr>
        <w:pStyle w:val="Sargel2"/>
        <w:spacing w:before="283" w:line="240" w:lineRule="auto"/>
        <w:rPr>
          <w:rFonts w:cs="David"/>
          <w:rtl/>
        </w:rPr>
      </w:pPr>
    </w:p>
    <w:p w:rsidR="009A0A27" w:rsidRPr="00413881" w:rsidRDefault="004F567D" w:rsidP="00346F1F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Fonts w:cs="Arial"/>
          <w:rtl/>
        </w:rPr>
      </w:pPr>
      <w:r w:rsidRPr="004F567D">
        <w:rPr>
          <w:rFonts w:cs="David" w:hint="cs"/>
          <w:sz w:val="28"/>
          <w:szCs w:val="28"/>
          <w:vertAlign w:val="subscript"/>
          <w:rtl/>
        </w:rPr>
        <w:t>1</w:t>
      </w:r>
      <w:r w:rsidR="009A0A27" w:rsidRPr="00286F3B">
        <w:rPr>
          <w:sz w:val="32"/>
          <w:szCs w:val="32"/>
        </w:rPr>
        <w:sym w:font="Webdings" w:char="F063"/>
      </w:r>
      <w:r w:rsidR="009A0A27">
        <w:rPr>
          <w:rFonts w:hint="cs"/>
          <w:rtl/>
        </w:rPr>
        <w:tab/>
      </w:r>
      <w:r w:rsidR="009A0A27">
        <w:rPr>
          <w:rFonts w:cs="Times New Roman"/>
          <w:rtl/>
        </w:rPr>
        <w:tab/>
      </w:r>
      <w:r w:rsidR="009A0A27" w:rsidRPr="009A0A27">
        <w:rPr>
          <w:rStyle w:val="5-LTR15"/>
          <w:rFonts w:cs="David"/>
        </w:rPr>
        <w:t>900,000</w:t>
      </w:r>
      <w:r w:rsidR="009A0A27" w:rsidRPr="009A0A27">
        <w:rPr>
          <w:rFonts w:cs="David" w:hint="cs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شيقل</w:t>
      </w:r>
    </w:p>
    <w:p w:rsidR="009A0A27" w:rsidRPr="00356759" w:rsidRDefault="004F567D" w:rsidP="00346F1F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Style w:val="5-LTR15"/>
          <w:rFonts w:ascii="DavidMFO" w:hAnsi="DavidMFO" w:cs="David"/>
          <w:rtl/>
          <w:lang w:val="en-US"/>
        </w:rPr>
      </w:pPr>
      <w:r>
        <w:rPr>
          <w:rFonts w:cs="David" w:hint="cs"/>
          <w:sz w:val="28"/>
          <w:szCs w:val="28"/>
          <w:vertAlign w:val="subscript"/>
          <w:rtl/>
        </w:rPr>
        <w:t>2</w:t>
      </w:r>
      <w:r w:rsidR="009A0A27" w:rsidRPr="00286F3B">
        <w:rPr>
          <w:sz w:val="32"/>
          <w:szCs w:val="32"/>
        </w:rPr>
        <w:sym w:font="Webdings" w:char="F063"/>
      </w:r>
      <w:r w:rsidR="009A0A27">
        <w:rPr>
          <w:rFonts w:hint="cs"/>
          <w:rtl/>
        </w:rPr>
        <w:tab/>
      </w:r>
      <w:r w:rsidR="009A0A27">
        <w:rPr>
          <w:rFonts w:cs="Times New Roman"/>
          <w:rtl/>
        </w:rPr>
        <w:tab/>
      </w:r>
      <w:r w:rsidR="009A0A27" w:rsidRPr="009A0A27">
        <w:rPr>
          <w:rStyle w:val="5-LTR15"/>
          <w:rFonts w:cs="David"/>
        </w:rPr>
        <w:t>800,000</w:t>
      </w:r>
      <w:r w:rsidR="009A0A27" w:rsidRPr="009A0A27">
        <w:rPr>
          <w:rFonts w:cs="David" w:hint="cs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شيقل</w:t>
      </w:r>
    </w:p>
    <w:p w:rsidR="009A0A27" w:rsidRPr="00356759" w:rsidRDefault="004F567D" w:rsidP="00346F1F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3</w:t>
      </w:r>
      <w:r w:rsidR="009A0A27" w:rsidRPr="00286F3B">
        <w:rPr>
          <w:sz w:val="32"/>
          <w:szCs w:val="32"/>
        </w:rPr>
        <w:sym w:font="Webdings" w:char="F063"/>
      </w:r>
      <w:r w:rsidR="009A0A27" w:rsidRPr="001F73EE">
        <w:rPr>
          <w:rtl/>
        </w:rPr>
        <w:tab/>
      </w:r>
      <w:r w:rsidR="009A0A27">
        <w:rPr>
          <w:rFonts w:cs="Times New Roman"/>
          <w:rtl/>
        </w:rPr>
        <w:tab/>
      </w:r>
      <w:r w:rsidR="009A0A27" w:rsidRPr="009A0A27">
        <w:rPr>
          <w:rStyle w:val="5-LTR15"/>
          <w:rFonts w:cs="David"/>
        </w:rPr>
        <w:t>700,000</w:t>
      </w:r>
      <w:r w:rsidR="009A0A27" w:rsidRPr="009A0A27">
        <w:rPr>
          <w:rFonts w:cs="David" w:hint="cs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شيقل</w:t>
      </w:r>
    </w:p>
    <w:p w:rsidR="009A0A27" w:rsidRDefault="004F567D" w:rsidP="00346F1F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4</w:t>
      </w:r>
      <w:r w:rsidR="009A0A27" w:rsidRPr="00286F3B">
        <w:rPr>
          <w:sz w:val="32"/>
          <w:szCs w:val="32"/>
        </w:rPr>
        <w:sym w:font="Webdings" w:char="F063"/>
      </w:r>
      <w:r w:rsidR="009A0A27">
        <w:rPr>
          <w:rFonts w:hint="cs"/>
          <w:rtl/>
        </w:rPr>
        <w:tab/>
      </w:r>
      <w:r w:rsidR="009A0A27">
        <w:rPr>
          <w:rFonts w:cs="Times New Roman"/>
          <w:rtl/>
        </w:rPr>
        <w:tab/>
      </w:r>
      <w:r w:rsidR="009A0A27" w:rsidRPr="009A0A27">
        <w:rPr>
          <w:rStyle w:val="5-LTR15"/>
          <w:rFonts w:cs="David"/>
        </w:rPr>
        <w:t>600,000</w:t>
      </w:r>
      <w:r w:rsidR="009A0A27" w:rsidRPr="009A0A27">
        <w:rPr>
          <w:rFonts w:cs="David" w:hint="cs"/>
          <w:rtl/>
        </w:rPr>
        <w:t xml:space="preserve"> </w:t>
      </w:r>
      <w:r w:rsidR="00346F1F" w:rsidRPr="00424180">
        <w:rPr>
          <w:rStyle w:val="geeza"/>
          <w:rFonts w:cs="Simplified Arabic"/>
          <w:rtl/>
          <w:lang w:bidi="ar-SA"/>
        </w:rPr>
        <w:t>شيقل</w:t>
      </w:r>
    </w:p>
    <w:p w:rsidR="009A0A27" w:rsidRPr="00596BA9" w:rsidRDefault="00BC71E8" w:rsidP="009A0A27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-8.9pt;margin-top:27.7pt;width:454.2pt;height:.0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" strokecolor="#7f7f7f" strokeweight="5pt">
                <v:stroke dashstyle="1 1" endcap="round"/>
              </v:shape>
            </w:pict>
          </mc:Fallback>
        </mc:AlternateContent>
      </w:r>
    </w:p>
    <w:p w:rsidR="00C244E3" w:rsidRPr="009A0A27" w:rsidRDefault="00276AD3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t>السؤال</w:t>
      </w:r>
      <w:r w:rsidRPr="00C244E3">
        <w:rPr>
          <w:rFonts w:cs="David" w:hint="cs"/>
          <w:rtl/>
        </w:rPr>
        <w:t xml:space="preserve"> </w:t>
      </w:r>
      <w:r w:rsidR="00C244E3" w:rsidRPr="009A0A27">
        <w:rPr>
          <w:rFonts w:cs="David" w:hint="cs"/>
          <w:rtl/>
        </w:rPr>
        <w:t>7</w:t>
      </w:r>
    </w:p>
    <w:p w:rsidR="00C244E3" w:rsidRDefault="00276AD3" w:rsidP="00AD0D85">
      <w:pPr>
        <w:pStyle w:val="Sargel1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أمامك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رسم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لمثلّثَيْن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متشابهَيْن</w:t>
      </w:r>
      <w:r w:rsidRPr="00424180">
        <w:rPr>
          <w:rStyle w:val="geeza"/>
          <w:rFonts w:cs="Simplified Arabic"/>
          <w:rtl/>
        </w:rPr>
        <w:t>:</w:t>
      </w:r>
      <w:r w:rsidRPr="00424180">
        <w:rPr>
          <w:rFonts w:cs="Simplified Arabic" w:hint="cs"/>
          <w:rtl/>
        </w:rPr>
        <w:t xml:space="preserve"> </w:t>
      </w:r>
      <w:r w:rsidR="004F567D" w:rsidRPr="00AD0D85">
        <w:rPr>
          <w:rStyle w:val="5-LTR15"/>
          <w:rFonts w:ascii="Symbol" w:hAnsi="Symbol" w:cs="Symbol"/>
          <w:position w:val="3"/>
        </w:rPr>
        <w:sym w:font="Symbol" w:char="F044"/>
      </w:r>
      <w:r w:rsidR="00C244E3">
        <w:rPr>
          <w:rStyle w:val="5-LTR15"/>
        </w:rPr>
        <w:t xml:space="preserve">ABC ~ </w:t>
      </w:r>
      <w:r w:rsidR="00AD0D85" w:rsidRPr="00AD0D85">
        <w:rPr>
          <w:rStyle w:val="5-LTR15"/>
          <w:rFonts w:ascii="Symbol" w:hAnsi="Symbol" w:cs="Symbol"/>
          <w:position w:val="3"/>
        </w:rPr>
        <w:sym w:font="Symbol" w:char="F044"/>
      </w:r>
      <w:r w:rsidR="00C244E3">
        <w:rPr>
          <w:rStyle w:val="5-LTR15"/>
        </w:rPr>
        <w:t>DEF</w:t>
      </w:r>
      <w:r w:rsidR="00C244E3">
        <w:rPr>
          <w:rFonts w:cs="Times New Roman" w:hint="cs"/>
          <w:rtl/>
        </w:rPr>
        <w:t>.</w:t>
      </w:r>
    </w:p>
    <w:p w:rsidR="00C244E3" w:rsidRPr="009A0A27" w:rsidRDefault="00276AD3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</w:rPr>
        <w:t>(</w:t>
      </w:r>
      <w:r w:rsidRPr="00424180">
        <w:rPr>
          <w:rStyle w:val="geeza"/>
          <w:rFonts w:cs="Simplified Arabic"/>
          <w:rtl/>
          <w:lang w:bidi="ar-SA"/>
        </w:rPr>
        <w:t>التشابُه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مكتوب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بحسب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ترتيب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الرؤوس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المتناظرة</w:t>
      </w:r>
      <w:r w:rsidRPr="00424180">
        <w:rPr>
          <w:rFonts w:cs="Simplified Arabic" w:hint="cs"/>
          <w:rtl/>
        </w:rPr>
        <w:t>.)</w:t>
      </w:r>
    </w:p>
    <w:p w:rsidR="00C244E3" w:rsidRPr="00276AD3" w:rsidRDefault="00276AD3" w:rsidP="00276AD3">
      <w:pPr>
        <w:pStyle w:val="Sargel1"/>
        <w:rPr>
          <w:rFonts w:cstheme="minorBidi"/>
          <w:rtl/>
        </w:rPr>
      </w:pPr>
      <w:r>
        <w:rPr>
          <w:noProof/>
        </w:rPr>
        <w:drawing>
          <wp:inline distT="0" distB="0" distL="0" distR="0" wp14:anchorId="18F6E439" wp14:editId="18C71D3C">
            <wp:extent cx="4019550" cy="2040015"/>
            <wp:effectExtent l="0" t="0" r="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7228" cy="20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9A0A27" w:rsidRDefault="00276AD3">
      <w:pPr>
        <w:pStyle w:val="Sargel2"/>
        <w:spacing w:before="283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بناءً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المُعطيات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احسبْ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الضلع</w:t>
      </w:r>
      <w:r w:rsidRPr="00424180">
        <w:rPr>
          <w:rFonts w:cs="Simplified Arabic" w:hint="cs"/>
          <w:rtl/>
        </w:rPr>
        <w:t xml:space="preserve"> </w:t>
      </w:r>
      <w:r w:rsidR="00C244E3" w:rsidRPr="009A0A27">
        <w:rPr>
          <w:rStyle w:val="5-LTR15"/>
          <w:rFonts w:cs="David"/>
        </w:rPr>
        <w:t>DE</w:t>
      </w:r>
      <w:r w:rsidR="00C244E3" w:rsidRPr="009A0A27">
        <w:rPr>
          <w:rFonts w:cs="David" w:hint="cs"/>
          <w:rtl/>
        </w:rPr>
        <w:t>.</w:t>
      </w:r>
    </w:p>
    <w:p w:rsidR="00C244E3" w:rsidRPr="00276AD3" w:rsidRDefault="00C244E3">
      <w:pPr>
        <w:pStyle w:val="Sargel2"/>
        <w:rPr>
          <w:rFonts w:cstheme="minorBidi"/>
          <w:rtl/>
        </w:rPr>
      </w:pPr>
    </w:p>
    <w:p w:rsidR="00C244E3" w:rsidRDefault="00276AD3" w:rsidP="00276AD3">
      <w:pPr>
        <w:pStyle w:val="Sargel2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Style w:val="geeza"/>
          <w:rFonts w:cs="Simplified Arabic"/>
          <w:rtl/>
        </w:rPr>
        <w:t>:</w:t>
      </w:r>
      <w:r w:rsidR="00C244E3" w:rsidRPr="009A0A27">
        <w:rPr>
          <w:rFonts w:cs="David" w:hint="cs"/>
          <w:rtl/>
        </w:rPr>
        <w:t xml:space="preserve"> </w:t>
      </w:r>
      <w:r w:rsidR="00C244E3" w:rsidRPr="004C02ED">
        <w:rPr>
          <w:rStyle w:val="underline-30gray"/>
          <w:rFonts w:cs="Simplified Arabic" w:hint="cs"/>
          <w:u w:val="single" w:color="BFBFBF" w:themeColor="background1" w:themeShade="BF"/>
          <w:rtl/>
        </w:rPr>
        <w:t xml:space="preserve">      </w:t>
      </w:r>
      <w:r w:rsidR="009A0A27" w:rsidRPr="004C02ED">
        <w:rPr>
          <w:rStyle w:val="underline-30gray"/>
          <w:rFonts w:cs="Simplified Arabic" w:hint="cs"/>
          <w:u w:val="single" w:color="BFBFBF" w:themeColor="background1" w:themeShade="BF"/>
          <w:rtl/>
        </w:rPr>
        <w:t xml:space="preserve">          </w:t>
      </w:r>
      <w:r w:rsidR="009A0A27" w:rsidRPr="004C02ED">
        <w:rPr>
          <w:rStyle w:val="DavidMFORegular"/>
          <w:rFonts w:cs="David" w:hint="cs"/>
          <w:rtl/>
          <w:lang w:bidi="he-IL"/>
        </w:rPr>
        <w:t xml:space="preserve">  </w:t>
      </w:r>
      <w:r w:rsidR="00C244E3" w:rsidRPr="004C02ED">
        <w:rPr>
          <w:rStyle w:val="DavidMFORegular"/>
          <w:rFonts w:cs="David" w:hint="cs"/>
          <w:rtl/>
          <w:lang w:bidi="he-IL"/>
        </w:rPr>
        <w:t xml:space="preserve">  </w:t>
      </w:r>
      <w:r w:rsidR="00C244E3" w:rsidRPr="009A0A27">
        <w:rPr>
          <w:rStyle w:val="DavidMFORegular"/>
          <w:rFonts w:cs="David" w:hint="cs"/>
          <w:rtl/>
          <w:lang w:bidi="he-IL"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سم</w:t>
      </w:r>
      <w:r w:rsidR="00C244E3">
        <w:rPr>
          <w:rStyle w:val="DavidMFORegular"/>
          <w:rFonts w:cs="Times New Roman" w:hint="cs"/>
          <w:rtl/>
        </w:rPr>
        <w:t xml:space="preserve"> </w:t>
      </w:r>
      <w:r w:rsidR="00C244E3">
        <w:rPr>
          <w:rStyle w:val="5-LTR15"/>
        </w:rPr>
        <w:t>DE =</w:t>
      </w:r>
    </w:p>
    <w:p w:rsidR="009A0A27" w:rsidRDefault="009A0A27">
      <w:pPr>
        <w:pStyle w:val="Sheela"/>
        <w:rPr>
          <w:rFonts w:cs="Times New Roman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9A0A27" w:rsidRDefault="00276AD3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9A0A27">
        <w:rPr>
          <w:rFonts w:cs="David" w:hint="cs"/>
          <w:rtl/>
        </w:rPr>
        <w:t>8</w:t>
      </w:r>
    </w:p>
    <w:p w:rsidR="00C244E3" w:rsidRPr="009A0A27" w:rsidRDefault="00276AD3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أربعة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جِراء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كنغر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قَطَعَت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طولها</w:t>
      </w:r>
      <w:r w:rsidRPr="00424180">
        <w:rPr>
          <w:rStyle w:val="geeza"/>
          <w:rFonts w:cs="Simplified Arabic"/>
          <w:rtl/>
        </w:rPr>
        <w:t xml:space="preserve"> 120</w:t>
      </w:r>
      <w:r w:rsidRPr="00424180">
        <w:rPr>
          <w:rStyle w:val="geeza"/>
          <w:rFonts w:cs="Simplified Arabic"/>
          <w:w w:val="25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وهي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تقفز</w:t>
      </w:r>
      <w:r w:rsidRPr="00424180">
        <w:rPr>
          <w:rStyle w:val="geeza"/>
          <w:rFonts w:cs="Simplified Arabic"/>
          <w:rtl/>
        </w:rPr>
        <w:t>.</w:t>
      </w:r>
    </w:p>
    <w:p w:rsidR="00C244E3" w:rsidRDefault="00C244E3">
      <w:pPr>
        <w:pStyle w:val="Sargel1"/>
        <w:jc w:val="center"/>
        <w:rPr>
          <w:rtl/>
        </w:rPr>
      </w:pPr>
    </w:p>
    <w:p w:rsidR="00C244E3" w:rsidRPr="0027020B" w:rsidRDefault="0027020B">
      <w:pPr>
        <w:pStyle w:val="Sargel1"/>
        <w:jc w:val="center"/>
        <w:rPr>
          <w:rFonts w:cstheme="minorBidi"/>
          <w:rtl/>
        </w:rPr>
      </w:pPr>
      <w:r>
        <w:rPr>
          <w:noProof/>
        </w:rPr>
        <w:drawing>
          <wp:inline distT="0" distB="0" distL="0" distR="0" wp14:anchorId="3C2DD2F2" wp14:editId="090280E6">
            <wp:extent cx="5486400" cy="2252345"/>
            <wp:effectExtent l="0" t="0" r="0" b="0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9A0A27" w:rsidRDefault="00C244E3">
      <w:pPr>
        <w:pStyle w:val="Sargel1"/>
        <w:jc w:val="center"/>
        <w:rPr>
          <w:rFonts w:cs="David"/>
          <w:rtl/>
        </w:rPr>
      </w:pPr>
    </w:p>
    <w:p w:rsidR="00276AD3" w:rsidRPr="00424180" w:rsidRDefault="00276AD3" w:rsidP="00276AD3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قطع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كنغر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مسافة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ثابتة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قفزة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قفزاته</w:t>
      </w:r>
      <w:r w:rsidRPr="00424180">
        <w:rPr>
          <w:rStyle w:val="geeza"/>
          <w:rFonts w:cs="Simplified Arabic"/>
          <w:rtl/>
        </w:rPr>
        <w:t xml:space="preserve">. </w:t>
      </w:r>
      <w:r w:rsidRPr="00424180">
        <w:rPr>
          <w:rStyle w:val="geeza"/>
          <w:rFonts w:cs="Simplified Arabic"/>
          <w:rtl/>
          <w:lang w:bidi="ar-SA"/>
        </w:rPr>
        <w:t>هذه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المسافة</w:t>
      </w:r>
      <w:r w:rsidRPr="00424180">
        <w:rPr>
          <w:rStyle w:val="geeza"/>
          <w:rFonts w:cs="Simplified Arabic"/>
          <w:rtl/>
        </w:rPr>
        <w:t xml:space="preserve">  </w:t>
      </w:r>
      <w:r w:rsidRPr="00424180">
        <w:rPr>
          <w:rStyle w:val="geeza"/>
          <w:rFonts w:cs="Simplified Arabic"/>
          <w:rtl/>
          <w:lang w:bidi="ar-SA"/>
        </w:rPr>
        <w:t>كانت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مختلفة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كنغر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إلى</w:t>
      </w:r>
      <w:r w:rsidRPr="00424180">
        <w:rPr>
          <w:rStyle w:val="geeza"/>
          <w:rFonts w:cs="Simplified Arabic"/>
          <w:rtl/>
        </w:rPr>
        <w:t xml:space="preserve"> </w:t>
      </w:r>
      <w:r>
        <w:rPr>
          <w:rStyle w:val="geeza"/>
          <w:rFonts w:cstheme="minorBidi"/>
          <w:rtl/>
        </w:rPr>
        <w:br/>
      </w:r>
      <w:r w:rsidRPr="00424180">
        <w:rPr>
          <w:rStyle w:val="geeza"/>
          <w:rFonts w:cs="Simplified Arabic"/>
          <w:rtl/>
          <w:lang w:bidi="ar-SA"/>
        </w:rPr>
        <w:t>آخر</w:t>
      </w:r>
      <w:r w:rsidRPr="00424180">
        <w:rPr>
          <w:rStyle w:val="geeza"/>
          <w:rFonts w:cs="Simplified Arabic"/>
          <w:rtl/>
        </w:rPr>
        <w:t xml:space="preserve">.   </w:t>
      </w:r>
      <w:r w:rsidRPr="00424180">
        <w:rPr>
          <w:rFonts w:cs="Simplified Arabic" w:hint="cs"/>
          <w:rtl/>
        </w:rPr>
        <w:t xml:space="preserve"> </w:t>
      </w:r>
    </w:p>
    <w:p w:rsidR="00276AD3" w:rsidRPr="00424180" w:rsidRDefault="00276AD3" w:rsidP="00276AD3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يُبيِّن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المُخطّط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التالي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القفزات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قفزها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كنغر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بداية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الطريق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وحتّى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نهايتها</w:t>
      </w:r>
      <w:r w:rsidRPr="00424180">
        <w:rPr>
          <w:rStyle w:val="geeza"/>
          <w:rFonts w:cs="Simplified Arabic"/>
          <w:rtl/>
        </w:rPr>
        <w:t xml:space="preserve">.  </w:t>
      </w:r>
      <w:r w:rsidRPr="00424180">
        <w:rPr>
          <w:rFonts w:cs="Simplified Arabic" w:hint="cs"/>
          <w:rtl/>
        </w:rPr>
        <w:t xml:space="preserve"> </w:t>
      </w:r>
    </w:p>
    <w:p w:rsidR="00C244E3" w:rsidRDefault="00C244E3">
      <w:pPr>
        <w:pStyle w:val="Sargel1"/>
        <w:rPr>
          <w:rtl/>
        </w:rPr>
      </w:pPr>
    </w:p>
    <w:p w:rsidR="00C244E3" w:rsidRDefault="00276AD3" w:rsidP="009A0A27">
      <w:pPr>
        <w:pStyle w:val="Sargel1"/>
        <w:jc w:val="center"/>
        <w:rPr>
          <w:rtl/>
        </w:rPr>
      </w:pPr>
      <w:r>
        <w:rPr>
          <w:noProof/>
        </w:rPr>
        <w:drawing>
          <wp:inline distT="0" distB="0" distL="0" distR="0" wp14:anchorId="1C54F5CE" wp14:editId="356A6782">
            <wp:extent cx="2638425" cy="2528282"/>
            <wp:effectExtent l="0" t="0" r="0" b="5715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9A0A27" w:rsidRDefault="00276AD3" w:rsidP="00276AD3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lastRenderedPageBreak/>
        <w:t>ضَعْ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إشارة</w:t>
      </w:r>
      <w:r w:rsidRPr="00424180">
        <w:rPr>
          <w:rFonts w:cs="Simplified Arabic" w:hint="cs"/>
          <w:rtl/>
        </w:rPr>
        <w:t xml:space="preserve"> </w:t>
      </w:r>
      <w:r w:rsidR="00384437" w:rsidRPr="00EE0C9C">
        <w:sym w:font="Wingdings 2" w:char="F054"/>
      </w:r>
      <w:r w:rsidR="00C244E3" w:rsidRPr="009A0A27">
        <w:rPr>
          <w:rFonts w:cs="David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بجانب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ادّعاء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لِتُبيِّن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إنْ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كان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صحيحًا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غير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صحيح</w:t>
      </w:r>
      <w:r w:rsidRPr="00424180">
        <w:rPr>
          <w:rStyle w:val="geeza"/>
          <w:rFonts w:cs="Simplified Arabic"/>
          <w:rtl/>
        </w:rPr>
        <w:t>.</w:t>
      </w:r>
    </w:p>
    <w:p w:rsidR="00C244E3" w:rsidRPr="00276AD3" w:rsidRDefault="00C244E3">
      <w:pPr>
        <w:pStyle w:val="Sargel2"/>
        <w:rPr>
          <w:rFonts w:cstheme="minorBidi"/>
          <w:rtl/>
        </w:rPr>
      </w:pPr>
    </w:p>
    <w:tbl>
      <w:tblPr>
        <w:bidiVisual/>
        <w:tblW w:w="0" w:type="auto"/>
        <w:tblLayout w:type="fixed"/>
        <w:tblCellMar>
          <w:top w:w="85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819"/>
        <w:gridCol w:w="1134"/>
        <w:gridCol w:w="1134"/>
      </w:tblGrid>
      <w:tr w:rsidR="00276AD3" w:rsidRPr="00AF6FAB" w:rsidTr="00671606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276AD3" w:rsidRPr="00276AD3" w:rsidRDefault="00276AD3" w:rsidP="00276AD3">
            <w:pPr>
              <w:pStyle w:val="NoParagraphStyle"/>
              <w:bidi w:val="0"/>
              <w:spacing w:line="240" w:lineRule="auto"/>
              <w:jc w:val="right"/>
              <w:textAlignment w:val="auto"/>
              <w:rPr>
                <w:rFonts w:asciiTheme="minorHAnsi" w:hAnsiTheme="minorHAnsi" w:cs="David"/>
                <w:color w:val="auto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</w:tcPr>
          <w:p w:rsidR="00276AD3" w:rsidRPr="00276AD3" w:rsidRDefault="00276AD3" w:rsidP="00276AD3">
            <w:pPr>
              <w:pStyle w:val="Sargel1"/>
              <w:spacing w:before="0" w:after="0" w:line="320" w:lineRule="exact"/>
              <w:jc w:val="center"/>
              <w:rPr>
                <w:rFonts w:cstheme="minorBidi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الادّعاء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</w:tcPr>
          <w:p w:rsidR="00276AD3" w:rsidRPr="00424180" w:rsidRDefault="00276AD3" w:rsidP="00276AD3">
            <w:pPr>
              <w:pStyle w:val="Sargel1"/>
              <w:spacing w:before="0" w:after="0" w:line="32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صحيح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</w:tcPr>
          <w:p w:rsidR="00276AD3" w:rsidRPr="00424180" w:rsidRDefault="00276AD3" w:rsidP="00276AD3">
            <w:pPr>
              <w:pStyle w:val="Sargel1"/>
              <w:spacing w:before="0" w:after="0" w:line="32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غير صحيح</w:t>
            </w:r>
          </w:p>
        </w:tc>
      </w:tr>
      <w:tr w:rsidR="00276AD3" w:rsidRPr="00AF6FAB" w:rsidTr="00671606">
        <w:trPr>
          <w:trHeight w:val="9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276AD3" w:rsidRPr="004C02ED" w:rsidRDefault="00276AD3" w:rsidP="00671606">
            <w:pPr>
              <w:spacing w:before="120"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276AD3" w:rsidRPr="00424180" w:rsidRDefault="00276AD3" w:rsidP="00276AD3">
            <w:pPr>
              <w:pStyle w:val="Sargel1"/>
              <w:spacing w:before="0" w:after="0" w:line="240" w:lineRule="auto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معدّل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عدد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قفزات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جِراء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الكنغر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الأربعة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من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بداية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الطريق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وحتّى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نهايتها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كان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5-LTR15"/>
                <w:rFonts w:cs="Simplified Arabic"/>
              </w:rPr>
              <w:t>24</w:t>
            </w:r>
            <w:r w:rsidRPr="00424180">
              <w:rPr>
                <w:rStyle w:val="DavidMFORegular"/>
                <w:rFonts w:cs="Simplified Arabic" w:hint="cs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276AD3" w:rsidRPr="00AF6FAB" w:rsidRDefault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="00276AD3"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276AD3" w:rsidRPr="00AF6FAB" w:rsidRDefault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="00276AD3"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502B4E" w:rsidRPr="00AF6FAB" w:rsidTr="00671606">
        <w:trPr>
          <w:trHeight w:val="9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4C02ED" w:rsidRDefault="00502B4E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Pr="004C02E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424180" w:rsidRDefault="00502B4E" w:rsidP="00276AD3">
            <w:pPr>
              <w:pStyle w:val="Sargel1"/>
              <w:spacing w:before="0" w:after="0" w:line="240" w:lineRule="auto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الكنغر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bold"/>
                <w:rFonts w:cs="Simplified Arabic"/>
                <w:rtl/>
              </w:rPr>
              <w:t>"أ"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قطع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bold0"/>
                <w:rFonts w:cs="Simplified Arabic"/>
                <w:rtl/>
                <w:lang w:bidi="ar-SA"/>
              </w:rPr>
              <w:t>أكبر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مسافة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في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كلّ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قفزة</w:t>
            </w:r>
            <w:r w:rsidRPr="00424180">
              <w:rPr>
                <w:rStyle w:val="geeza"/>
                <w:rFonts w:cs="Simplified Arabic"/>
                <w:rtl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 w:rsidP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 w:rsidP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AD0D85" w:rsidRPr="00AF6FAB" w:rsidTr="00671606">
        <w:trPr>
          <w:trHeight w:val="9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AD0D85" w:rsidRPr="004C02ED" w:rsidRDefault="00AD0D85" w:rsidP="00671606">
            <w:pPr>
              <w:spacing w:before="120"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424180" w:rsidRDefault="00AD0D85" w:rsidP="00276AD3">
            <w:pPr>
              <w:pStyle w:val="Sargel1"/>
              <w:spacing w:before="0" w:after="0" w:line="240" w:lineRule="auto"/>
              <w:rPr>
                <w:rFonts w:cs="Simplified Arabic"/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إذا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لم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تتغيّر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المسافة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التي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يقطعها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الكنغر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bold"/>
                <w:rFonts w:cs="Simplified Arabic"/>
                <w:sz w:val="32"/>
                <w:szCs w:val="32"/>
                <w:rtl/>
              </w:rPr>
              <w:t>"د"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في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كلّ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قفزة،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فهو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سيقطع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في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5-LTR15"/>
                <w:rFonts w:cs="Simplified Arabic"/>
              </w:rPr>
              <w:t>100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قفزة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مسافة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5-LTR15"/>
                <w:rFonts w:cs="Simplified Arabic"/>
              </w:rPr>
              <w:t>400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متر</w:t>
            </w:r>
            <w:r w:rsidRPr="00424180">
              <w:rPr>
                <w:rStyle w:val="geeza"/>
                <w:rFonts w:cs="Simplified Arabic"/>
                <w:rtl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:rsidR="00C244E3" w:rsidRDefault="00C244E3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DD3B6F" w:rsidRDefault="00276AD3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DD3B6F">
        <w:rPr>
          <w:rFonts w:cs="David" w:hint="cs"/>
          <w:rtl/>
        </w:rPr>
        <w:t>9</w:t>
      </w:r>
    </w:p>
    <w:p w:rsidR="00276AD3" w:rsidRPr="00424180" w:rsidRDefault="00276AD3" w:rsidP="00276AD3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محيط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مثلّث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متساوي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الساقَيْن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5-LTR15"/>
          <w:rFonts w:cs="Simplified Arabic"/>
        </w:rPr>
        <w:t>62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سم</w:t>
      </w:r>
      <w:r w:rsidRPr="00424180">
        <w:rPr>
          <w:rStyle w:val="geeza"/>
          <w:rFonts w:cs="Simplified Arabic"/>
          <w:rtl/>
        </w:rPr>
        <w:t>.</w:t>
      </w:r>
      <w:r w:rsidRPr="00424180">
        <w:rPr>
          <w:rFonts w:cs="Simplified Arabic" w:hint="cs"/>
          <w:rtl/>
        </w:rPr>
        <w:t xml:space="preserve"> </w:t>
      </w:r>
    </w:p>
    <w:p w:rsidR="00276AD3" w:rsidRPr="00424180" w:rsidRDefault="00276AD3" w:rsidP="00276AD3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طول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ساق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المثلّث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أكبر</w:t>
      </w:r>
      <w:r w:rsidRPr="00424180">
        <w:rPr>
          <w:rStyle w:val="geezabold0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بـ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5-LTR15"/>
          <w:rFonts w:cs="Simplified Arabic"/>
        </w:rPr>
        <w:t>13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قاعدته</w:t>
      </w:r>
      <w:r w:rsidRPr="00424180">
        <w:rPr>
          <w:rStyle w:val="geeza"/>
          <w:rFonts w:cs="Simplified Arabic"/>
          <w:rtl/>
        </w:rPr>
        <w:t>.</w:t>
      </w:r>
    </w:p>
    <w:p w:rsidR="00276AD3" w:rsidRPr="00424180" w:rsidRDefault="00276AD3" w:rsidP="00276AD3">
      <w:pPr>
        <w:pStyle w:val="Sargel1-shuratsheela"/>
        <w:spacing w:before="0" w:after="0" w:line="240" w:lineRule="auto"/>
        <w:rPr>
          <w:rStyle w:val="DavidMFORegular"/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ساق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المثلّث؟</w:t>
      </w:r>
      <w:r w:rsidRPr="00424180">
        <w:rPr>
          <w:rStyle w:val="DavidMFORegular"/>
          <w:rFonts w:cs="Simplified Arabic" w:hint="cs"/>
          <w:rtl/>
        </w:rPr>
        <w:t xml:space="preserve"> </w:t>
      </w:r>
    </w:p>
    <w:p w:rsidR="00276AD3" w:rsidRPr="00424180" w:rsidRDefault="00276AD3" w:rsidP="00276AD3">
      <w:pPr>
        <w:pStyle w:val="Sargel1"/>
        <w:spacing w:before="0" w:after="0" w:line="240" w:lineRule="auto"/>
        <w:rPr>
          <w:rStyle w:val="DavidMFORegular"/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</w:p>
    <w:p w:rsidR="00C244E3" w:rsidRPr="00DD3B6F" w:rsidRDefault="00C244E3">
      <w:pPr>
        <w:pStyle w:val="Sargel1"/>
        <w:rPr>
          <w:rStyle w:val="DavidMFORegular"/>
          <w:rFonts w:cs="David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Pr="00AB02ED" w:rsidRDefault="00C244E3">
      <w:pPr>
        <w:pStyle w:val="Sargel1-shuratsheela"/>
        <w:rPr>
          <w:rStyle w:val="DavidMFORegular"/>
          <w:rFonts w:cs="Arial"/>
          <w:rtl/>
        </w:rPr>
      </w:pPr>
    </w:p>
    <w:p w:rsidR="00C244E3" w:rsidRDefault="00C244E3">
      <w:pPr>
        <w:pStyle w:val="Sargel1-shuratsheela"/>
        <w:rPr>
          <w:rStyle w:val="DavidMFORegular"/>
          <w:rFonts w:cs="Arial"/>
          <w:rtl/>
        </w:rPr>
      </w:pPr>
    </w:p>
    <w:p w:rsidR="00DD3B6F" w:rsidRPr="00DD3B6F" w:rsidRDefault="00DD3B6F">
      <w:pPr>
        <w:pStyle w:val="Sargel1-shuratsheela"/>
        <w:rPr>
          <w:rStyle w:val="DavidMFORegular"/>
          <w:rFonts w:cs="Arial"/>
          <w:rtl/>
        </w:rPr>
      </w:pPr>
    </w:p>
    <w:p w:rsidR="00C244E3" w:rsidRDefault="00276AD3" w:rsidP="00276AD3">
      <w:pPr>
        <w:pStyle w:val="Sargel1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Style w:val="geeza"/>
          <w:rFonts w:cs="Simplified Arabic"/>
          <w:rtl/>
        </w:rPr>
        <w:t>:</w:t>
      </w:r>
      <w:r w:rsidR="00C244E3">
        <w:rPr>
          <w:rFonts w:cs="Times New Roman" w:hint="cs"/>
          <w:rtl/>
        </w:rPr>
        <w:t xml:space="preserve"> </w:t>
      </w:r>
      <w:r w:rsidR="00C244E3" w:rsidRPr="00AD0D85">
        <w:rPr>
          <w:rStyle w:val="underline-30gray"/>
          <w:rFonts w:cs="Times New Roman" w:hint="cs"/>
          <w:u w:val="single" w:color="BFBFBF" w:themeColor="background1" w:themeShade="BF"/>
          <w:rtl/>
        </w:rPr>
        <w:t xml:space="preserve">                 </w:t>
      </w:r>
      <w:r w:rsidR="00C244E3">
        <w:rPr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سم</w:t>
      </w:r>
    </w:p>
    <w:p w:rsidR="00C244E3" w:rsidRDefault="00C244E3">
      <w:pPr>
        <w:pStyle w:val="Sargel1-shuratsheela"/>
        <w:rPr>
          <w:rFonts w:cs="Arial"/>
          <w:rtl/>
        </w:rPr>
      </w:pPr>
    </w:p>
    <w:p w:rsidR="00DD3B6F" w:rsidRDefault="00DD3B6F">
      <w:pPr>
        <w:pStyle w:val="Sargel1-shuratsheela"/>
        <w:rPr>
          <w:rFonts w:cs="Arial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29"/>
          <w:szCs w:val="29"/>
          <w:rtl/>
        </w:rPr>
      </w:pPr>
      <w:r>
        <w:rPr>
          <w:rFonts w:cs="David"/>
          <w:sz w:val="29"/>
          <w:szCs w:val="29"/>
          <w:rtl/>
        </w:rPr>
        <w:br w:type="page"/>
      </w:r>
    </w:p>
    <w:p w:rsidR="00C244E3" w:rsidRPr="00DD3B6F" w:rsidRDefault="00276AD3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rFonts w:cs="David"/>
          <w:sz w:val="29"/>
          <w:szCs w:val="29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DD3B6F">
        <w:rPr>
          <w:rFonts w:cs="David" w:hint="cs"/>
          <w:sz w:val="29"/>
          <w:szCs w:val="29"/>
          <w:rtl/>
        </w:rPr>
        <w:t>10</w:t>
      </w:r>
    </w:p>
    <w:p w:rsidR="00C244E3" w:rsidRDefault="00276AD3">
      <w:pPr>
        <w:pStyle w:val="Sargel1"/>
        <w:spacing w:before="54" w:after="54"/>
        <w:rPr>
          <w:rStyle w:val="5-LTR15"/>
          <w:sz w:val="29"/>
          <w:szCs w:val="29"/>
        </w:rPr>
      </w:pPr>
      <w:r w:rsidRPr="00424180">
        <w:rPr>
          <w:rStyle w:val="geeza"/>
          <w:rFonts w:cs="Simplified Arabic"/>
          <w:rtl/>
          <w:lang w:bidi="ar-SA"/>
        </w:rPr>
        <w:t>أمامك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المتباينة</w:t>
      </w:r>
      <w:r w:rsidRPr="00424180">
        <w:rPr>
          <w:rStyle w:val="geeza"/>
          <w:rFonts w:cs="Simplified Arabic"/>
          <w:rtl/>
        </w:rPr>
        <w:t>:</w:t>
      </w:r>
      <w:r w:rsidR="00C244E3">
        <w:rPr>
          <w:rFonts w:cs="Times New Roman"/>
          <w:sz w:val="29"/>
          <w:szCs w:val="29"/>
          <w:rtl/>
        </w:rPr>
        <w:tab/>
      </w:r>
      <w:r w:rsidR="00C244E3">
        <w:rPr>
          <w:rFonts w:cs="Times New Roman"/>
          <w:sz w:val="29"/>
          <w:szCs w:val="29"/>
          <w:rtl/>
        </w:rPr>
        <w:tab/>
      </w:r>
      <w:r w:rsidR="00C244E3">
        <w:rPr>
          <w:rFonts w:cs="Times New Roman" w:hint="cs"/>
          <w:sz w:val="29"/>
          <w:szCs w:val="29"/>
          <w:rtl/>
        </w:rPr>
        <w:t xml:space="preserve">   </w:t>
      </w:r>
      <w:r w:rsidR="00C244E3">
        <w:rPr>
          <w:rStyle w:val="5-LTR15"/>
          <w:sz w:val="29"/>
          <w:szCs w:val="29"/>
        </w:rPr>
        <w:t>4x + 30 &lt; 9x</w:t>
      </w:r>
    </w:p>
    <w:p w:rsidR="00C244E3" w:rsidRDefault="00C244E3">
      <w:pPr>
        <w:pStyle w:val="Sargel1"/>
        <w:spacing w:before="54" w:after="54"/>
        <w:rPr>
          <w:sz w:val="29"/>
          <w:szCs w:val="29"/>
          <w:rtl/>
        </w:rPr>
      </w:pPr>
    </w:p>
    <w:p w:rsidR="00276AD3" w:rsidRPr="00424180" w:rsidRDefault="00276AD3" w:rsidP="00276AD3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DD3B6F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حلّ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المتباينة</w:t>
      </w:r>
      <w:r w:rsidRPr="00424180">
        <w:rPr>
          <w:rStyle w:val="geeza"/>
          <w:rFonts w:cs="Simplified Arabic"/>
          <w:rtl/>
        </w:rPr>
        <w:t>.</w:t>
      </w:r>
    </w:p>
    <w:p w:rsidR="00276AD3" w:rsidRPr="00424180" w:rsidRDefault="00276AD3" w:rsidP="00276AD3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</w:p>
    <w:p w:rsidR="00C244E3" w:rsidRDefault="00C244E3" w:rsidP="00276AD3">
      <w:pPr>
        <w:pStyle w:val="Sargel2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Pr="00B91E54" w:rsidRDefault="00276AD3" w:rsidP="00276AD3">
      <w:pPr>
        <w:pStyle w:val="sargel4"/>
        <w:rPr>
          <w:rFonts w:cstheme="minorBidi"/>
          <w:rtl/>
        </w:rPr>
      </w:pPr>
      <w:r w:rsidRPr="00424180">
        <w:rPr>
          <w:rStyle w:val="geeza"/>
          <w:rFonts w:cs="Simplified Arabic"/>
          <w:rtl/>
          <w:lang w:bidi="ar-SA"/>
        </w:rPr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DD3B6F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هل</w:t>
      </w:r>
      <w:r w:rsidR="00C244E3">
        <w:rPr>
          <w:rFonts w:cs="Times New Roman" w:hint="cs"/>
          <w:rtl/>
        </w:rPr>
        <w:t xml:space="preserve"> </w:t>
      </w:r>
      <w:r w:rsidR="00C244E3">
        <w:rPr>
          <w:rStyle w:val="5-LTR15"/>
        </w:rPr>
        <w:t>x = –8</w:t>
      </w:r>
      <w:r w:rsidR="00C244E3">
        <w:rPr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أحد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حلول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هذه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المتباينة؟</w:t>
      </w:r>
    </w:p>
    <w:p w:rsidR="00C244E3" w:rsidRDefault="00C244E3">
      <w:pPr>
        <w:pStyle w:val="sargel4"/>
        <w:rPr>
          <w:rtl/>
        </w:rPr>
      </w:pPr>
    </w:p>
    <w:p w:rsidR="00C244E3" w:rsidRPr="00DD3B6F" w:rsidRDefault="00AD0D85" w:rsidP="00B91E54">
      <w:pPr>
        <w:pStyle w:val="sargel2-ravbrera"/>
        <w:rPr>
          <w:rFonts w:cs="David"/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1</w:t>
      </w:r>
      <w:r w:rsidR="00DD3B6F" w:rsidRPr="00286F3B">
        <w:rPr>
          <w:sz w:val="32"/>
          <w:szCs w:val="32"/>
        </w:rPr>
        <w:sym w:font="Webdings" w:char="F063"/>
      </w:r>
      <w:r w:rsidR="00C244E3" w:rsidRPr="00DD3B6F">
        <w:rPr>
          <w:rFonts w:cs="David"/>
          <w:rtl/>
        </w:rPr>
        <w:tab/>
      </w:r>
      <w:r w:rsidR="00B91E54" w:rsidRPr="00424180">
        <w:rPr>
          <w:rStyle w:val="geeza"/>
          <w:rFonts w:cs="Simplified Arabic"/>
          <w:rtl/>
          <w:lang w:bidi="ar-SA"/>
        </w:rPr>
        <w:t>نعم</w:t>
      </w:r>
    </w:p>
    <w:p w:rsidR="00C244E3" w:rsidRPr="00DD3B6F" w:rsidRDefault="00AD0D85" w:rsidP="00B91E54">
      <w:pPr>
        <w:pStyle w:val="sargel2-ravbrera"/>
        <w:rPr>
          <w:rFonts w:cs="David"/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2</w:t>
      </w:r>
      <w:r w:rsidR="00DD3B6F" w:rsidRPr="00286F3B">
        <w:rPr>
          <w:sz w:val="32"/>
          <w:szCs w:val="32"/>
        </w:rPr>
        <w:sym w:font="Webdings" w:char="F063"/>
      </w:r>
      <w:r w:rsidR="00C244E3" w:rsidRPr="00DD3B6F">
        <w:rPr>
          <w:rFonts w:cs="David"/>
          <w:rtl/>
        </w:rPr>
        <w:tab/>
      </w:r>
      <w:r w:rsidR="00B91E54" w:rsidRPr="00424180">
        <w:rPr>
          <w:rStyle w:val="geeza"/>
          <w:rFonts w:cs="Simplified Arabic"/>
          <w:rtl/>
          <w:lang w:bidi="ar-SA"/>
        </w:rPr>
        <w:t>لا</w:t>
      </w:r>
    </w:p>
    <w:p w:rsidR="00C244E3" w:rsidRPr="00DD3B6F" w:rsidRDefault="00C244E3">
      <w:pPr>
        <w:pStyle w:val="sargel2-ravbrera"/>
        <w:rPr>
          <w:rFonts w:cs="David"/>
          <w:rtl/>
        </w:rPr>
      </w:pPr>
    </w:p>
    <w:p w:rsidR="00C244E3" w:rsidRDefault="00B91E54" w:rsidP="00DD3B6F">
      <w:pPr>
        <w:pStyle w:val="sargel2-ravbrera"/>
        <w:spacing w:after="240"/>
        <w:ind w:left="1418" w:hanging="85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اشرحْ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إجابتك</w:t>
      </w:r>
      <w:r w:rsidRPr="00424180">
        <w:rPr>
          <w:rStyle w:val="geeza"/>
          <w:rFonts w:cs="Simplified Arabic"/>
          <w:rtl/>
        </w:rPr>
        <w:t>.</w:t>
      </w:r>
    </w:p>
    <w:p w:rsidR="00DD3B6F" w:rsidRPr="004C02ED" w:rsidRDefault="00DD3B6F" w:rsidP="004C02ED">
      <w:pPr>
        <w:pStyle w:val="sargel2-ravbrera"/>
        <w:spacing w:line="240" w:lineRule="auto"/>
        <w:rPr>
          <w:rFonts w:cs="Simplified Arabic"/>
          <w:u w:val="single" w:color="BFBFBF" w:themeColor="background1" w:themeShade="BF"/>
          <w:rtl/>
        </w:rPr>
      </w:pP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</w:p>
    <w:p w:rsidR="00DD3B6F" w:rsidRPr="004C02ED" w:rsidRDefault="00DD3B6F" w:rsidP="004C02ED">
      <w:pPr>
        <w:pStyle w:val="sargel2-ravbrera"/>
        <w:spacing w:line="240" w:lineRule="auto"/>
        <w:rPr>
          <w:rFonts w:cs="Simplified Arabic"/>
          <w:u w:val="single" w:color="BFBFBF" w:themeColor="background1" w:themeShade="BF"/>
          <w:rtl/>
        </w:rPr>
      </w:pP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</w:p>
    <w:p w:rsidR="00DD3B6F" w:rsidRPr="004C02ED" w:rsidRDefault="00DD3B6F" w:rsidP="004C02ED">
      <w:pPr>
        <w:pStyle w:val="sargel2-ravbrera"/>
        <w:spacing w:line="240" w:lineRule="auto"/>
        <w:rPr>
          <w:rFonts w:cs="Simplified Arabic"/>
          <w:u w:val="single"/>
          <w:rtl/>
        </w:rPr>
      </w:pP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</w:p>
    <w:p w:rsidR="00DD3B6F" w:rsidRPr="00DD3B6F" w:rsidRDefault="00DD3B6F">
      <w:pPr>
        <w:pStyle w:val="sargel2-ravbrera"/>
        <w:rPr>
          <w:rFonts w:cs="David"/>
          <w:u w:val="single"/>
          <w:rtl/>
        </w:rPr>
      </w:pPr>
    </w:p>
    <w:p w:rsidR="00C244E3" w:rsidRDefault="00C244E3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sz w:val="29"/>
          <w:szCs w:val="29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F540E2" w:rsidRDefault="00276AD3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F540E2">
        <w:rPr>
          <w:rFonts w:cs="David" w:hint="cs"/>
          <w:rtl/>
        </w:rPr>
        <w:t>11</w:t>
      </w:r>
    </w:p>
    <w:p w:rsidR="00C244E3" w:rsidRDefault="00B91E54">
      <w:pPr>
        <w:pStyle w:val="Sargel1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أمامك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رسم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للمثلّث</w:t>
      </w:r>
      <w:r w:rsidRPr="00424180">
        <w:rPr>
          <w:rFonts w:cs="Simplified Arabic" w:hint="cs"/>
          <w:rtl/>
        </w:rPr>
        <w:t xml:space="preserve"> </w:t>
      </w:r>
      <w:r w:rsidR="00C244E3">
        <w:rPr>
          <w:rStyle w:val="5-LTR15"/>
        </w:rPr>
        <w:t>ABC</w:t>
      </w:r>
      <w:r w:rsidR="00C244E3">
        <w:rPr>
          <w:rFonts w:cs="Times New Roman" w:hint="cs"/>
          <w:rtl/>
        </w:rPr>
        <w:t>.</w:t>
      </w:r>
    </w:p>
    <w:p w:rsidR="00C244E3" w:rsidRDefault="00C244E3" w:rsidP="00B91E54">
      <w:pPr>
        <w:pStyle w:val="Sargel1"/>
        <w:rPr>
          <w:rtl/>
        </w:rPr>
      </w:pPr>
      <w:r>
        <w:rPr>
          <w:rStyle w:val="5-LTR15"/>
        </w:rPr>
        <w:t>D</w:t>
      </w:r>
      <w:r>
        <w:rPr>
          <w:rFonts w:cs="Times New Roman" w:hint="cs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موجودة</w:t>
      </w:r>
      <w:r w:rsidR="00B91E54" w:rsidRPr="00424180">
        <w:rPr>
          <w:rStyle w:val="geeza"/>
          <w:rFonts w:cs="Simplified Arabic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على</w:t>
      </w:r>
      <w:r w:rsidR="00B91E54" w:rsidRPr="00424180">
        <w:rPr>
          <w:rStyle w:val="geeza"/>
          <w:rFonts w:cs="Simplified Arabic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امتداد</w:t>
      </w:r>
      <w:r w:rsidR="00B91E54" w:rsidRPr="00424180">
        <w:rPr>
          <w:rStyle w:val="geeza"/>
          <w:rFonts w:cs="Simplified Arabic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الضلع</w:t>
      </w:r>
      <w:r w:rsidR="00B91E54" w:rsidRPr="00424180">
        <w:rPr>
          <w:rStyle w:val="geeza"/>
          <w:rFonts w:cs="Simplified Arabic"/>
          <w:rtl/>
        </w:rPr>
        <w:t xml:space="preserve"> </w:t>
      </w:r>
      <w:r>
        <w:rPr>
          <w:rStyle w:val="5-LTR15"/>
        </w:rPr>
        <w:t>AB</w:t>
      </w:r>
      <w:r>
        <w:rPr>
          <w:rFonts w:cs="Times New Roman" w:hint="cs"/>
          <w:rtl/>
        </w:rPr>
        <w:t>.</w:t>
      </w:r>
    </w:p>
    <w:p w:rsidR="00C244E3" w:rsidRDefault="00AD0D85">
      <w:pPr>
        <w:pStyle w:val="Sargel2"/>
        <w:rPr>
          <w:rtl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704A22A" wp14:editId="17CE00D3">
            <wp:simplePos x="0" y="0"/>
            <wp:positionH relativeFrom="column">
              <wp:posOffset>976630</wp:posOffset>
            </wp:positionH>
            <wp:positionV relativeFrom="paragraph">
              <wp:posOffset>148590</wp:posOffset>
            </wp:positionV>
            <wp:extent cx="2409825" cy="2936875"/>
            <wp:effectExtent l="0" t="0" r="9525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 w:rsidP="00F540E2">
      <w:pPr>
        <w:pStyle w:val="Sargel2"/>
        <w:jc w:val="right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9E2DD0" w:rsidRDefault="009E2DD0">
      <w:pPr>
        <w:pStyle w:val="Sargel2"/>
        <w:rPr>
          <w:rtl/>
        </w:rPr>
      </w:pPr>
    </w:p>
    <w:p w:rsidR="00C244E3" w:rsidRDefault="00B91E54" w:rsidP="00B91E54">
      <w:pPr>
        <w:pStyle w:val="Sargel2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F540E2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بناءً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المُعطيات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احسبْ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مقدار</w:t>
      </w:r>
      <w:r w:rsidRPr="00424180">
        <w:rPr>
          <w:rStyle w:val="geeza"/>
          <w:rFonts w:cs="Simplified Arabic"/>
          <w:rtl/>
        </w:rPr>
        <w:t xml:space="preserve"> </w:t>
      </w:r>
      <w:r w:rsidR="00F540E2" w:rsidRPr="009F0001">
        <w:rPr>
          <w:rFonts w:ascii="Cambria Math" w:hAnsi="Cambria Math"/>
        </w:rPr>
        <w:t>∢</w:t>
      </w:r>
      <w:r w:rsidR="00C244E3">
        <w:rPr>
          <w:rStyle w:val="5-LTR15"/>
        </w:rPr>
        <w:t>A</w:t>
      </w:r>
      <w:r w:rsidR="00C244E3">
        <w:rPr>
          <w:rFonts w:cs="Times New Roman" w:hint="cs"/>
          <w:rtl/>
        </w:rPr>
        <w:t>.</w:t>
      </w:r>
    </w:p>
    <w:p w:rsidR="00C244E3" w:rsidRPr="00F540E2" w:rsidRDefault="00C244E3" w:rsidP="00B91E54">
      <w:pPr>
        <w:pStyle w:val="Sargel2"/>
        <w:rPr>
          <w:rFonts w:cs="David"/>
          <w:rtl/>
        </w:rPr>
      </w:pPr>
      <w:r w:rsidRPr="00F540E2">
        <w:rPr>
          <w:rFonts w:cs="David"/>
          <w:rtl/>
        </w:rPr>
        <w:tab/>
      </w:r>
      <w:r w:rsidR="00B91E54" w:rsidRPr="00424180">
        <w:rPr>
          <w:rStyle w:val="geeza"/>
          <w:rFonts w:cs="Simplified Arabic"/>
          <w:rtl/>
          <w:lang w:bidi="ar-SA"/>
        </w:rPr>
        <w:t>بيِّن</w:t>
      </w:r>
      <w:r w:rsidR="00B91E54" w:rsidRPr="00424180">
        <w:rPr>
          <w:rStyle w:val="geeza"/>
          <w:rFonts w:cs="Simplified Arabic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طريقة</w:t>
      </w:r>
      <w:r w:rsidR="00B91E54" w:rsidRPr="00424180">
        <w:rPr>
          <w:rStyle w:val="geeza"/>
          <w:rFonts w:cs="Simplified Arabic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الحلّ</w:t>
      </w:r>
      <w:r w:rsidR="00B91E54" w:rsidRPr="00424180">
        <w:rPr>
          <w:rFonts w:ascii="GeezaPro" w:cs="Simplified Arabic"/>
          <w:rtl/>
        </w:rPr>
        <w:t>: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 w:rsidP="00B91E54">
      <w:pPr>
        <w:pStyle w:val="Sargel2"/>
        <w:rPr>
          <w:rFonts w:ascii="MT-Extra" w:hAnsi="MT-Extra" w:cs="MT-Extra"/>
          <w:rtl/>
        </w:rPr>
      </w:pPr>
      <w:r>
        <w:rPr>
          <w:rFonts w:cs="Times New Roman"/>
          <w:rtl/>
        </w:rPr>
        <w:tab/>
      </w:r>
      <w:r w:rsidR="00B91E54" w:rsidRPr="00424180">
        <w:rPr>
          <w:rStyle w:val="geeza"/>
          <w:rFonts w:cs="Simplified Arabic"/>
          <w:rtl/>
          <w:lang w:bidi="ar-SA"/>
        </w:rPr>
        <w:t>الجواب</w:t>
      </w:r>
      <w:r w:rsidR="00B91E54" w:rsidRPr="00424180">
        <w:rPr>
          <w:rFonts w:cs="Simplified Arabic" w:hint="cs"/>
          <w:rtl/>
        </w:rPr>
        <w:t xml:space="preserve">: </w:t>
      </w:r>
      <w:r>
        <w:rPr>
          <w:rFonts w:ascii="Symbol" w:hAnsi="Symbol" w:cs="Symbol"/>
        </w:rPr>
        <w:t></w:t>
      </w:r>
      <w:r w:rsidRPr="00AD0D85">
        <w:rPr>
          <w:rStyle w:val="underline-30gray"/>
          <w:rFonts w:cs="Times New Roman" w:hint="cs"/>
          <w:u w:val="single" w:color="BFBFBF" w:themeColor="background1" w:themeShade="BF"/>
          <w:rtl/>
        </w:rPr>
        <w:t xml:space="preserve">                 </w:t>
      </w:r>
      <w:r>
        <w:rPr>
          <w:rFonts w:cs="Times New Roman" w:hint="cs"/>
          <w:rtl/>
        </w:rPr>
        <w:t xml:space="preserve"> </w:t>
      </w:r>
      <w:r w:rsidR="00F540E2" w:rsidRPr="009F0001">
        <w:rPr>
          <w:rFonts w:ascii="Cambria Math" w:hAnsi="Cambria Math"/>
        </w:rPr>
        <w:t>∢</w:t>
      </w:r>
      <w:r w:rsidR="00F540E2">
        <w:rPr>
          <w:rStyle w:val="5-LTR15"/>
        </w:rPr>
        <w:t>A</w:t>
      </w:r>
      <w:r>
        <w:rPr>
          <w:rStyle w:val="5-LTR15"/>
        </w:rPr>
        <w:t xml:space="preserve"> =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Fonts w:cs="Arial"/>
          <w:rtl/>
        </w:rPr>
      </w:pPr>
    </w:p>
    <w:p w:rsidR="00F540E2" w:rsidRDefault="00F540E2">
      <w:pPr>
        <w:pStyle w:val="Sargel2"/>
        <w:rPr>
          <w:rFonts w:cs="Arial"/>
          <w:rtl/>
        </w:rPr>
      </w:pPr>
    </w:p>
    <w:p w:rsidR="00F540E2" w:rsidRDefault="00F540E2">
      <w:pPr>
        <w:pStyle w:val="Sargel2"/>
        <w:rPr>
          <w:rFonts w:cs="Arial"/>
          <w:rtl/>
        </w:rPr>
      </w:pPr>
    </w:p>
    <w:p w:rsidR="00F540E2" w:rsidRDefault="00F540E2">
      <w:pPr>
        <w:pStyle w:val="Sargel2"/>
        <w:rPr>
          <w:rFonts w:cs="Arial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B91E54" w:rsidRDefault="00B91E54" w:rsidP="00B91E54">
      <w:pPr>
        <w:pStyle w:val="Sargel2"/>
        <w:rPr>
          <w:rFonts w:cstheme="minorBidi"/>
          <w:rtl/>
        </w:rPr>
      </w:pPr>
      <w:r w:rsidRPr="00424180">
        <w:rPr>
          <w:rStyle w:val="geeza"/>
          <w:rFonts w:cs="Simplified Arabic"/>
          <w:rtl/>
          <w:lang w:bidi="ar-SA"/>
        </w:rPr>
        <w:lastRenderedPageBreak/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F540E2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هل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المثلّث</w:t>
      </w:r>
      <w:r w:rsidRPr="00424180">
        <w:rPr>
          <w:rFonts w:cs="Simplified Arabic" w:hint="cs"/>
          <w:rtl/>
        </w:rPr>
        <w:t xml:space="preserve"> </w:t>
      </w:r>
      <w:r w:rsidR="00C244E3">
        <w:rPr>
          <w:rStyle w:val="5-LTR15"/>
        </w:rPr>
        <w:t>ABC</w:t>
      </w:r>
      <w:r w:rsidR="00C244E3">
        <w:rPr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متساوي الأضلاع</w:t>
      </w:r>
      <w:r w:rsidRPr="00424180">
        <w:rPr>
          <w:rStyle w:val="geeza"/>
          <w:rFonts w:cs="Simplified Arabic"/>
          <w:rtl/>
          <w:lang w:bidi="ar-SA"/>
        </w:rPr>
        <w:t>؟</w:t>
      </w:r>
    </w:p>
    <w:p w:rsidR="00C244E3" w:rsidRDefault="00C244E3">
      <w:pPr>
        <w:pStyle w:val="Sargel2"/>
        <w:rPr>
          <w:rtl/>
        </w:rPr>
      </w:pPr>
    </w:p>
    <w:p w:rsidR="00AD0D85" w:rsidRPr="00DD3B6F" w:rsidRDefault="00AD0D85" w:rsidP="00AD0D85">
      <w:pPr>
        <w:pStyle w:val="sargel2-ravbrera"/>
        <w:rPr>
          <w:rFonts w:cs="David"/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1</w:t>
      </w:r>
      <w:r w:rsidRPr="00286F3B">
        <w:rPr>
          <w:sz w:val="32"/>
          <w:szCs w:val="32"/>
        </w:rPr>
        <w:sym w:font="Webdings" w:char="F063"/>
      </w:r>
      <w:r w:rsidRPr="00DD3B6F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نعم</w:t>
      </w:r>
    </w:p>
    <w:p w:rsidR="00AD0D85" w:rsidRPr="00DD3B6F" w:rsidRDefault="00AD0D85" w:rsidP="00AD0D85">
      <w:pPr>
        <w:pStyle w:val="sargel2-ravbrera"/>
        <w:rPr>
          <w:rFonts w:cs="David"/>
          <w:rtl/>
        </w:rPr>
      </w:pPr>
      <w:r>
        <w:rPr>
          <w:rFonts w:cs="David" w:hint="cs"/>
          <w:sz w:val="28"/>
          <w:szCs w:val="28"/>
          <w:vertAlign w:val="subscript"/>
          <w:rtl/>
        </w:rPr>
        <w:t>2</w:t>
      </w:r>
      <w:r w:rsidRPr="00286F3B">
        <w:rPr>
          <w:sz w:val="32"/>
          <w:szCs w:val="32"/>
        </w:rPr>
        <w:sym w:font="Webdings" w:char="F063"/>
      </w:r>
      <w:r w:rsidRPr="00DD3B6F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لا</w:t>
      </w:r>
    </w:p>
    <w:p w:rsidR="00F540E2" w:rsidRPr="00DD3B6F" w:rsidRDefault="00F540E2" w:rsidP="00F540E2">
      <w:pPr>
        <w:pStyle w:val="sargel2-ravbrera"/>
        <w:rPr>
          <w:rFonts w:cs="David"/>
          <w:rtl/>
        </w:rPr>
      </w:pPr>
    </w:p>
    <w:p w:rsidR="00F540E2" w:rsidRDefault="00B91E54" w:rsidP="00F540E2">
      <w:pPr>
        <w:pStyle w:val="sargel2-ravbrera"/>
        <w:spacing w:after="240"/>
        <w:ind w:left="1418" w:hanging="85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اشرحْ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إجابتك</w:t>
      </w:r>
      <w:r w:rsidRPr="00424180">
        <w:rPr>
          <w:rFonts w:ascii="GeezaPro" w:cs="Simplified Arabic"/>
          <w:rtl/>
        </w:rPr>
        <w:t>.</w:t>
      </w:r>
    </w:p>
    <w:p w:rsidR="004C02ED" w:rsidRPr="004C02ED" w:rsidRDefault="004C02ED" w:rsidP="004C02ED">
      <w:pPr>
        <w:pStyle w:val="sargel2-ravbrera"/>
        <w:spacing w:line="240" w:lineRule="auto"/>
        <w:rPr>
          <w:rFonts w:cs="Simplified Arabic"/>
          <w:u w:val="single" w:color="BFBFBF" w:themeColor="background1" w:themeShade="BF"/>
          <w:rtl/>
        </w:rPr>
      </w:pP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</w:p>
    <w:p w:rsidR="004C02ED" w:rsidRPr="004C02ED" w:rsidRDefault="004C02ED" w:rsidP="004C02ED">
      <w:pPr>
        <w:pStyle w:val="sargel2-ravbrera"/>
        <w:spacing w:line="240" w:lineRule="auto"/>
        <w:rPr>
          <w:rFonts w:cs="Simplified Arabic"/>
          <w:u w:val="single" w:color="BFBFBF" w:themeColor="background1" w:themeShade="BF"/>
          <w:rtl/>
        </w:rPr>
      </w:pP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</w:p>
    <w:p w:rsidR="004C02ED" w:rsidRPr="004C02ED" w:rsidRDefault="004C02ED" w:rsidP="004C02ED">
      <w:pPr>
        <w:pStyle w:val="sargel2-ravbrera"/>
        <w:spacing w:line="240" w:lineRule="auto"/>
        <w:rPr>
          <w:rFonts w:cs="Simplified Arabic"/>
          <w:u w:val="single"/>
          <w:rtl/>
        </w:rPr>
      </w:pP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  <w:r w:rsidRPr="004C02ED">
        <w:rPr>
          <w:rFonts w:cs="Simplified Arabic" w:hint="cs"/>
          <w:u w:val="single" w:color="BFBFBF" w:themeColor="background1" w:themeShade="BF"/>
          <w:rtl/>
        </w:rPr>
        <w:tab/>
      </w:r>
    </w:p>
    <w:p w:rsidR="00F540E2" w:rsidRPr="00596BA9" w:rsidRDefault="00BC71E8" w:rsidP="00F540E2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-8.9pt;margin-top:27.7pt;width:454.2pt;height:.0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" strokecolor="#7f7f7f" strokeweight="5pt">
                <v:stroke dashstyle="1 1" endcap="round"/>
              </v:shape>
            </w:pict>
          </mc:Fallback>
        </mc:AlternateContent>
      </w:r>
    </w:p>
    <w:p w:rsidR="00C244E3" w:rsidRPr="00F540E2" w:rsidRDefault="00B91E54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t>السؤال</w:t>
      </w:r>
      <w:r w:rsidRPr="00C244E3">
        <w:rPr>
          <w:rFonts w:cs="David" w:hint="cs"/>
          <w:rtl/>
        </w:rPr>
        <w:t xml:space="preserve"> </w:t>
      </w:r>
      <w:r w:rsidR="00C244E3" w:rsidRPr="00F540E2">
        <w:rPr>
          <w:rFonts w:cs="David" w:hint="cs"/>
          <w:rtl/>
        </w:rPr>
        <w:t>12</w:t>
      </w:r>
    </w:p>
    <w:p w:rsidR="00C244E3" w:rsidRPr="00F540E2" w:rsidRDefault="00B91E54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حلّ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المعادلة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التالية</w:t>
      </w:r>
      <w:r w:rsidRPr="00424180">
        <w:rPr>
          <w:rFonts w:ascii="GeezaPro" w:cs="Simplified Arabic"/>
          <w:rtl/>
        </w:rPr>
        <w:t>:</w:t>
      </w:r>
      <w:r w:rsidR="0025528E">
        <w:rPr>
          <w:rFonts w:cs="David"/>
          <w:rtl/>
        </w:rPr>
        <w:tab/>
      </w:r>
      <w:r w:rsidR="00C244E3" w:rsidRPr="00F540E2">
        <w:rPr>
          <w:rFonts w:cs="David"/>
          <w:rtl/>
        </w:rPr>
        <w:tab/>
      </w:r>
      <w:r w:rsidR="00F540E2">
        <w:rPr>
          <w:rFonts w:cs="David" w:hint="cs"/>
          <w:rtl/>
        </w:rPr>
        <w:t xml:space="preserve">                  </w:t>
      </w:r>
      <w:r w:rsidR="00C244E3" w:rsidRPr="00F540E2">
        <w:rPr>
          <w:rFonts w:cs="David" w:hint="cs"/>
          <w:rtl/>
        </w:rPr>
        <w:t xml:space="preserve">          </w:t>
      </w:r>
      <w:r w:rsidR="00C00B6A">
        <w:rPr>
          <w:rFonts w:cs="David"/>
        </w:rPr>
        <w:object w:dxaOrig="2140" w:dyaOrig="639">
          <v:shape id="_x0000_i1029" type="#_x0000_t75" style="width:122.95pt;height:36.35pt" o:ole="">
            <v:imagedata r:id="rId29" o:title=""/>
          </v:shape>
          <o:OLEObject Type="Embed" ProgID="Equation.DSMT4" ShapeID="_x0000_i1029" DrawAspect="Content" ObjectID="_1433838751" r:id="rId30"/>
        </w:object>
      </w:r>
    </w:p>
    <w:p w:rsidR="00C244E3" w:rsidRPr="00F540E2" w:rsidRDefault="00C244E3">
      <w:pPr>
        <w:pStyle w:val="Sargel1"/>
        <w:jc w:val="right"/>
        <w:rPr>
          <w:rFonts w:cs="David"/>
          <w:rtl/>
        </w:rPr>
      </w:pPr>
    </w:p>
    <w:p w:rsidR="00B91E54" w:rsidRPr="00424180" w:rsidRDefault="00B91E54" w:rsidP="00B91E54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</w:p>
    <w:p w:rsidR="00C244E3" w:rsidRPr="00F540E2" w:rsidRDefault="00C244E3">
      <w:pPr>
        <w:pStyle w:val="Sargel1"/>
        <w:rPr>
          <w:rFonts w:cs="David"/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F540E2" w:rsidRPr="00D27E79" w:rsidRDefault="00B91E54" w:rsidP="00F540E2">
      <w:pPr>
        <w:pStyle w:val="Sargel1"/>
        <w:rPr>
          <w:rStyle w:val="underline-30gray"/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Style w:val="geeza"/>
          <w:rFonts w:cs="Simplified Arabic"/>
          <w:rtl/>
        </w:rPr>
        <w:t>:</w:t>
      </w:r>
      <w:r w:rsidR="00F540E2" w:rsidRPr="00D27E79">
        <w:rPr>
          <w:rFonts w:hint="cs"/>
          <w:rtl/>
        </w:rPr>
        <w:t xml:space="preserve"> </w:t>
      </w:r>
      <w:r w:rsidR="00F540E2" w:rsidRPr="00AD0D85">
        <w:rPr>
          <w:rStyle w:val="underline-30gray"/>
          <w:rFonts w:hint="cs"/>
          <w:u w:val="single" w:color="BFBFBF" w:themeColor="background1" w:themeShade="BF"/>
          <w:rtl/>
        </w:rPr>
        <w:t xml:space="preserve">         </w:t>
      </w:r>
      <w:r w:rsidR="00F540E2" w:rsidRPr="00AD0D85">
        <w:rPr>
          <w:rStyle w:val="grade8-Num15"/>
          <w:rFonts w:cs="David" w:hint="cs"/>
          <w:u w:val="single" w:color="BFBFBF" w:themeColor="background1" w:themeShade="BF"/>
          <w:rtl/>
        </w:rPr>
        <w:t xml:space="preserve">                     </w:t>
      </w:r>
      <w:r w:rsidR="00F540E2" w:rsidRPr="00C244E3">
        <w:rPr>
          <w:rStyle w:val="grade8-Num15"/>
          <w:rFonts w:cs="David" w:hint="cs"/>
          <w:rtl/>
        </w:rPr>
        <w:t xml:space="preserve"> </w:t>
      </w:r>
      <w:r w:rsidR="00F540E2" w:rsidRPr="00D27E79">
        <w:rPr>
          <w:rStyle w:val="grade8-Num15"/>
          <w:rFonts w:cs="David"/>
        </w:rPr>
        <w:t>x =</w:t>
      </w: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384437" w:rsidRDefault="00B91E54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384437">
        <w:rPr>
          <w:rFonts w:cs="David" w:hint="cs"/>
          <w:rtl/>
        </w:rPr>
        <w:t>13</w:t>
      </w:r>
    </w:p>
    <w:p w:rsidR="00C244E3" w:rsidRDefault="00B91E54" w:rsidP="00B91E54">
      <w:pPr>
        <w:pStyle w:val="Sargel1"/>
        <w:spacing w:before="54" w:after="54"/>
        <w:rPr>
          <w:rStyle w:val="DavidMFORegular"/>
          <w:sz w:val="29"/>
          <w:szCs w:val="29"/>
          <w:rtl/>
        </w:rPr>
      </w:pP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أمامك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تتقاطع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القطعتان</w:t>
      </w:r>
      <w:r w:rsidRPr="00424180">
        <w:rPr>
          <w:rFonts w:cs="Simplified Arabic" w:hint="cs"/>
          <w:sz w:val="29"/>
          <w:szCs w:val="29"/>
          <w:rtl/>
        </w:rPr>
        <w:t xml:space="preserve"> </w:t>
      </w:r>
      <w:r w:rsidR="00C244E3">
        <w:rPr>
          <w:rStyle w:val="5-LTR15"/>
          <w:sz w:val="29"/>
          <w:szCs w:val="29"/>
        </w:rPr>
        <w:t>AC</w:t>
      </w:r>
      <w:r w:rsidR="00C244E3">
        <w:rPr>
          <w:rStyle w:val="DavidMFORegular"/>
          <w:rFonts w:cs="Times New Roman" w:hint="cs"/>
          <w:sz w:val="29"/>
          <w:szCs w:val="29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وَ</w:t>
      </w:r>
      <w:r w:rsidRPr="00B91E54">
        <w:rPr>
          <w:rStyle w:val="Underline"/>
          <w:rFonts w:cs="David" w:hint="cs"/>
          <w:u w:val="none"/>
          <w:rtl/>
        </w:rPr>
        <w:t xml:space="preserve"> </w:t>
      </w:r>
      <w:r w:rsidR="00C244E3">
        <w:rPr>
          <w:rStyle w:val="5-LTR15"/>
          <w:sz w:val="29"/>
          <w:szCs w:val="29"/>
        </w:rPr>
        <w:t>BD</w:t>
      </w:r>
      <w:r w:rsidR="00C244E3">
        <w:rPr>
          <w:rStyle w:val="DavidMFORegular"/>
          <w:rFonts w:cs="Times New Roman" w:hint="cs"/>
          <w:sz w:val="29"/>
          <w:szCs w:val="29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النقطة</w:t>
      </w:r>
      <w:r w:rsidRPr="00424180">
        <w:rPr>
          <w:rStyle w:val="DavidMFORegular"/>
          <w:rFonts w:cs="Simplified Arabic" w:hint="cs"/>
          <w:sz w:val="29"/>
          <w:szCs w:val="29"/>
          <w:rtl/>
        </w:rPr>
        <w:t xml:space="preserve"> </w:t>
      </w:r>
      <w:r w:rsidR="00C244E3">
        <w:rPr>
          <w:rStyle w:val="5-LTR15"/>
          <w:sz w:val="29"/>
          <w:szCs w:val="29"/>
        </w:rPr>
        <w:t>O</w:t>
      </w:r>
      <w:r w:rsidR="00C244E3">
        <w:rPr>
          <w:rStyle w:val="DavidMFORegular"/>
          <w:rFonts w:cs="Times New Roman" w:hint="cs"/>
          <w:sz w:val="29"/>
          <w:szCs w:val="29"/>
          <w:rtl/>
        </w:rPr>
        <w:t>.</w:t>
      </w:r>
    </w:p>
    <w:p w:rsidR="00C00B6A" w:rsidRPr="00B91E54" w:rsidRDefault="00C00B6A" w:rsidP="00B91E54">
      <w:pPr>
        <w:pStyle w:val="Sargel1"/>
        <w:spacing w:before="0" w:after="0" w:line="240" w:lineRule="auto"/>
        <w:rPr>
          <w:rStyle w:val="DavidMFORegular"/>
          <w:rFonts w:cs="Simplified Arabic"/>
          <w:rtl/>
        </w:rPr>
      </w:pPr>
      <w:r>
        <w:rPr>
          <w:noProof/>
          <w:sz w:val="29"/>
          <w:szCs w:val="29"/>
          <w:rtl/>
        </w:rPr>
        <w:drawing>
          <wp:anchor distT="0" distB="0" distL="114300" distR="114300" simplePos="0" relativeHeight="251665920" behindDoc="0" locked="0" layoutInCell="1" allowOverlap="1" wp14:anchorId="4548A097" wp14:editId="0E45AA5C">
            <wp:simplePos x="0" y="0"/>
            <wp:positionH relativeFrom="column">
              <wp:posOffset>519430</wp:posOffset>
            </wp:positionH>
            <wp:positionV relativeFrom="paragraph">
              <wp:posOffset>15875</wp:posOffset>
            </wp:positionV>
            <wp:extent cx="4099560" cy="3465195"/>
            <wp:effectExtent l="0" t="0" r="0" b="1905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1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54" w:rsidRPr="00424180">
        <w:rPr>
          <w:rStyle w:val="geeza"/>
          <w:rFonts w:cs="Simplified Arabic"/>
          <w:rtl/>
          <w:lang w:bidi="ar-SA"/>
        </w:rPr>
        <w:t>مُعطى</w:t>
      </w:r>
      <w:r w:rsidR="00B91E54" w:rsidRPr="00424180">
        <w:rPr>
          <w:rStyle w:val="geeza"/>
          <w:rFonts w:cs="Simplified Arabic"/>
          <w:rtl/>
        </w:rPr>
        <w:t xml:space="preserve"> </w:t>
      </w:r>
      <w:r w:rsidR="00B91E54" w:rsidRPr="00424180">
        <w:rPr>
          <w:rStyle w:val="geeza"/>
          <w:rFonts w:cs="Simplified Arabic"/>
          <w:rtl/>
          <w:lang w:bidi="ar-SA"/>
        </w:rPr>
        <w:t>أنّ</w:t>
      </w:r>
      <w:r w:rsidR="00B91E54" w:rsidRPr="00424180">
        <w:rPr>
          <w:rStyle w:val="geeza"/>
          <w:rFonts w:cs="Simplified Arabic"/>
          <w:rtl/>
        </w:rPr>
        <w:t>:</w:t>
      </w:r>
      <w:r w:rsidR="00B91E54" w:rsidRPr="00424180">
        <w:rPr>
          <w:rStyle w:val="DavidMFORegular"/>
          <w:rFonts w:cs="Simplified Arabic" w:hint="cs"/>
          <w:rtl/>
        </w:rPr>
        <w:t xml:space="preserve"> </w:t>
      </w:r>
    </w:p>
    <w:p w:rsidR="00C244E3" w:rsidRPr="00C00B6A" w:rsidRDefault="00C244E3">
      <w:pPr>
        <w:pStyle w:val="Sargel1"/>
        <w:rPr>
          <w:rStyle w:val="5-LTR15"/>
          <w:rFonts w:cstheme="minorBidi"/>
          <w:rtl/>
          <w:lang w:val="en-US"/>
        </w:rPr>
      </w:pPr>
      <w:r>
        <w:rPr>
          <w:rStyle w:val="5-LTR15"/>
        </w:rPr>
        <w:t>AO = OD</w:t>
      </w:r>
    </w:p>
    <w:p w:rsidR="00C244E3" w:rsidRDefault="00C244E3">
      <w:pPr>
        <w:pStyle w:val="Sargel1"/>
        <w:rPr>
          <w:rStyle w:val="DavidMFORegular"/>
          <w:sz w:val="29"/>
          <w:szCs w:val="29"/>
          <w:rtl/>
        </w:rPr>
      </w:pPr>
      <w:r>
        <w:rPr>
          <w:rStyle w:val="5-LTR15"/>
        </w:rPr>
        <w:t>BO = OC</w:t>
      </w:r>
    </w:p>
    <w:p w:rsidR="00C244E3" w:rsidRDefault="00C244E3">
      <w:pPr>
        <w:pStyle w:val="Sargel1"/>
        <w:rPr>
          <w:rStyle w:val="DavidMFORegular"/>
          <w:sz w:val="29"/>
          <w:szCs w:val="29"/>
          <w:rtl/>
        </w:rPr>
      </w:pPr>
    </w:p>
    <w:p w:rsidR="00C244E3" w:rsidRPr="00384437" w:rsidRDefault="00C244E3">
      <w:pPr>
        <w:pStyle w:val="Sargel1"/>
        <w:rPr>
          <w:rStyle w:val="DavidMFORegular"/>
          <w:rFonts w:cs="Arial"/>
          <w:sz w:val="29"/>
          <w:szCs w:val="29"/>
          <w:rtl/>
        </w:rPr>
      </w:pPr>
    </w:p>
    <w:p w:rsidR="009E2DD0" w:rsidRPr="009E2DD0" w:rsidRDefault="009E2DD0">
      <w:pPr>
        <w:pStyle w:val="Sargel1"/>
        <w:jc w:val="center"/>
        <w:rPr>
          <w:rStyle w:val="DavidMFORegular"/>
          <w:rFonts w:cstheme="minorBidi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244E3" w:rsidRDefault="00B91E54" w:rsidP="00B91E54">
      <w:pPr>
        <w:pStyle w:val="Sargel2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384437">
        <w:rPr>
          <w:rStyle w:val="DavidMFObold"/>
          <w:rFonts w:ascii="DavidMFO" w:hAnsi="DavidMFO" w:cs="David"/>
          <w:b w:val="0"/>
          <w:bCs w:val="0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بناءً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أيّ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نظريّة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تطابُق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يتطابق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المثلّثان</w:t>
      </w:r>
      <w:r w:rsidRPr="00424180">
        <w:rPr>
          <w:rFonts w:cs="Simplified Arabic" w:hint="cs"/>
          <w:rtl/>
        </w:rPr>
        <w:t xml:space="preserve"> </w:t>
      </w:r>
      <w:r w:rsidR="00C244E3">
        <w:rPr>
          <w:rStyle w:val="5-LTR15"/>
        </w:rPr>
        <w:t>AOB</w:t>
      </w:r>
      <w:r w:rsidR="00C244E3">
        <w:rPr>
          <w:rStyle w:val="DavidMFORegular"/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وَ</w:t>
      </w:r>
      <w:r>
        <w:rPr>
          <w:rStyle w:val="DavidMFORegular"/>
          <w:rFonts w:cstheme="minorBidi" w:hint="cs"/>
          <w:rtl/>
        </w:rPr>
        <w:t xml:space="preserve"> </w:t>
      </w:r>
      <w:r w:rsidR="00C244E3">
        <w:rPr>
          <w:rStyle w:val="5-LTR15"/>
        </w:rPr>
        <w:t>DOC</w:t>
      </w:r>
      <w:r w:rsidRPr="00424180">
        <w:rPr>
          <w:rStyle w:val="DavidMFORegular"/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؟</w:t>
      </w:r>
    </w:p>
    <w:p w:rsidR="00C244E3" w:rsidRPr="00384437" w:rsidRDefault="00C244E3">
      <w:pPr>
        <w:pStyle w:val="Sargel2"/>
        <w:rPr>
          <w:rFonts w:cs="Arial"/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 w:rsidP="00B91E54">
      <w:pPr>
        <w:pStyle w:val="Sargel2"/>
        <w:rPr>
          <w:rStyle w:val="underline-30gray"/>
          <w:rtl/>
        </w:rPr>
      </w:pPr>
      <w:r>
        <w:rPr>
          <w:rFonts w:cs="Times New Roman"/>
          <w:rtl/>
        </w:rPr>
        <w:tab/>
      </w:r>
      <w:r w:rsidR="00B91E54" w:rsidRPr="00424180">
        <w:rPr>
          <w:rStyle w:val="geeza"/>
          <w:rFonts w:cs="Simplified Arabic"/>
          <w:rtl/>
          <w:lang w:bidi="ar-SA"/>
        </w:rPr>
        <w:t>الجواب</w:t>
      </w:r>
      <w:r w:rsidR="00B91E54" w:rsidRPr="00424180">
        <w:rPr>
          <w:rStyle w:val="geeza"/>
          <w:rFonts w:cs="Simplified Arabic"/>
          <w:rtl/>
        </w:rPr>
        <w:t>:</w:t>
      </w:r>
      <w:r w:rsidR="00384437" w:rsidRPr="00D27E79">
        <w:rPr>
          <w:rFonts w:hint="cs"/>
          <w:rtl/>
        </w:rPr>
        <w:t xml:space="preserve"> </w:t>
      </w:r>
      <w:r w:rsidR="00384437" w:rsidRPr="00AD0D85">
        <w:rPr>
          <w:rStyle w:val="underline-30gray"/>
          <w:rFonts w:hint="cs"/>
          <w:u w:val="single" w:color="BFBFBF" w:themeColor="background1" w:themeShade="BF"/>
          <w:rtl/>
        </w:rPr>
        <w:t xml:space="preserve">         </w:t>
      </w:r>
      <w:r w:rsidR="00384437" w:rsidRPr="00AD0D85">
        <w:rPr>
          <w:rStyle w:val="grade8-Num15"/>
          <w:rFonts w:cs="David" w:hint="cs"/>
          <w:u w:val="single" w:color="BFBFBF" w:themeColor="background1" w:themeShade="BF"/>
          <w:rtl/>
        </w:rPr>
        <w:t xml:space="preserve">                     </w:t>
      </w:r>
      <w:r w:rsidR="00384437" w:rsidRPr="00C244E3">
        <w:rPr>
          <w:rStyle w:val="grade8-Num15"/>
          <w:rFonts w:cs="David" w:hint="cs"/>
          <w:rtl/>
        </w:rPr>
        <w:t xml:space="preserve"> </w:t>
      </w:r>
    </w:p>
    <w:p w:rsidR="00C244E3" w:rsidRDefault="00C244E3">
      <w:pPr>
        <w:pStyle w:val="Sargel2"/>
        <w:rPr>
          <w:rStyle w:val="underline-30gray"/>
          <w:rtl/>
        </w:rPr>
      </w:pPr>
    </w:p>
    <w:p w:rsidR="00C244E3" w:rsidRPr="00384437" w:rsidRDefault="00B91E54" w:rsidP="00402474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384437">
        <w:rPr>
          <w:rFonts w:cs="David"/>
          <w:rtl/>
        </w:rPr>
        <w:tab/>
      </w:r>
      <w:r w:rsidRPr="00424180">
        <w:rPr>
          <w:rStyle w:val="geeza"/>
          <w:rFonts w:cs="Simplified Arabic"/>
          <w:spacing w:val="-3"/>
          <w:w w:val="98"/>
          <w:rtl/>
          <w:lang w:bidi="ar-SA"/>
        </w:rPr>
        <w:t>ضَعْ</w:t>
      </w:r>
      <w:r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Pr="00424180">
        <w:rPr>
          <w:rStyle w:val="geeza"/>
          <w:rFonts w:cs="Simplified Arabic"/>
          <w:spacing w:val="-3"/>
          <w:w w:val="98"/>
          <w:rtl/>
          <w:lang w:bidi="ar-SA"/>
        </w:rPr>
        <w:t>إشارة</w:t>
      </w:r>
      <w:r w:rsidRPr="00424180">
        <w:rPr>
          <w:rFonts w:cs="Simplified Arabic" w:hint="cs"/>
          <w:spacing w:val="-3"/>
          <w:w w:val="98"/>
          <w:rtl/>
        </w:rPr>
        <w:t xml:space="preserve"> </w:t>
      </w:r>
      <w:r w:rsidR="00384437" w:rsidRPr="00EE0C9C">
        <w:sym w:font="Wingdings 2" w:char="F054"/>
      </w:r>
      <w:r w:rsidR="00C244E3" w:rsidRPr="00384437">
        <w:rPr>
          <w:rFonts w:cs="David" w:hint="cs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بجانب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كلّ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ادّعاء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لِتُبَيِّن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إنْ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كان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bold0"/>
          <w:rFonts w:cs="Simplified Arabic"/>
          <w:spacing w:val="-3"/>
          <w:w w:val="98"/>
          <w:rtl/>
          <w:lang w:bidi="ar-SA"/>
        </w:rPr>
        <w:t>دائمًا</w:t>
      </w:r>
      <w:r w:rsidR="00402474" w:rsidRPr="00424180">
        <w:rPr>
          <w:rStyle w:val="geezabold0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bold0"/>
          <w:rFonts w:cs="Simplified Arabic"/>
          <w:spacing w:val="-3"/>
          <w:w w:val="98"/>
          <w:rtl/>
          <w:lang w:bidi="ar-SA"/>
        </w:rPr>
        <w:t>صحيحًا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"/>
          <w:rFonts w:cs="Simplified Arabic"/>
          <w:spacing w:val="-3"/>
          <w:w w:val="98"/>
          <w:rtl/>
          <w:lang w:bidi="ar-SA"/>
        </w:rPr>
        <w:t>أو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bold0"/>
          <w:rFonts w:cs="Simplified Arabic"/>
          <w:spacing w:val="-3"/>
          <w:w w:val="98"/>
          <w:rtl/>
          <w:lang w:bidi="ar-SA"/>
        </w:rPr>
        <w:t>ليس</w:t>
      </w:r>
      <w:r w:rsidR="00402474" w:rsidRPr="00424180">
        <w:rPr>
          <w:rStyle w:val="geezabold0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bold0"/>
          <w:rFonts w:cs="Simplified Arabic"/>
          <w:spacing w:val="-3"/>
          <w:w w:val="98"/>
          <w:rtl/>
          <w:lang w:bidi="ar-SA"/>
        </w:rPr>
        <w:t>دائمًا</w:t>
      </w:r>
      <w:r w:rsidR="00402474" w:rsidRPr="00424180">
        <w:rPr>
          <w:rStyle w:val="geezabold0"/>
          <w:rFonts w:cs="Simplified Arabic"/>
          <w:spacing w:val="-3"/>
          <w:w w:val="98"/>
          <w:rtl/>
        </w:rPr>
        <w:t xml:space="preserve"> </w:t>
      </w:r>
      <w:r w:rsidR="00402474" w:rsidRPr="00424180">
        <w:rPr>
          <w:rStyle w:val="geezabold0"/>
          <w:rFonts w:cs="Simplified Arabic"/>
          <w:spacing w:val="-3"/>
          <w:w w:val="98"/>
          <w:rtl/>
          <w:lang w:bidi="ar-SA"/>
        </w:rPr>
        <w:t>صحيحًا</w:t>
      </w:r>
      <w:r w:rsidR="00402474" w:rsidRPr="00424180">
        <w:rPr>
          <w:rStyle w:val="geeza"/>
          <w:rFonts w:cs="Simplified Arabic"/>
          <w:spacing w:val="-3"/>
          <w:w w:val="98"/>
          <w:rtl/>
        </w:rPr>
        <w:t>.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118"/>
        <w:gridCol w:w="1984"/>
        <w:gridCol w:w="1985"/>
      </w:tblGrid>
      <w:tr w:rsidR="00402474" w:rsidRPr="00AF6FAB" w:rsidTr="00AF6FAB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402474" w:rsidRPr="00AF6FAB" w:rsidRDefault="00402474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402474" w:rsidRPr="00424180" w:rsidRDefault="00402474" w:rsidP="00402474">
            <w:pPr>
              <w:pStyle w:val="Sargel2"/>
              <w:spacing w:before="0" w:after="0" w:line="240" w:lineRule="auto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0"/>
                <w:rFonts w:cs="Simplified Arabic"/>
                <w:rtl/>
                <w:lang w:bidi="ar-SA"/>
              </w:rPr>
              <w:t>الادّعاء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402474" w:rsidRPr="00424180" w:rsidRDefault="00402474" w:rsidP="00402474">
            <w:pPr>
              <w:pStyle w:val="Sargel2"/>
              <w:spacing w:before="0" w:after="0" w:line="240" w:lineRule="auto"/>
              <w:ind w:left="0" w:firstLine="0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0"/>
                <w:rFonts w:cs="Simplified Arabic"/>
                <w:rtl/>
                <w:lang w:bidi="ar-SA"/>
              </w:rPr>
              <w:t>دائمًا</w:t>
            </w:r>
            <w:r w:rsidRPr="00424180">
              <w:rPr>
                <w:rStyle w:val="geezabold0"/>
                <w:rFonts w:cs="Simplified Arabic"/>
                <w:rtl/>
              </w:rPr>
              <w:t xml:space="preserve"> </w:t>
            </w:r>
            <w:r w:rsidRPr="00424180">
              <w:rPr>
                <w:rStyle w:val="geezabold0"/>
                <w:rFonts w:cs="Simplified Arabic"/>
                <w:rtl/>
                <w:lang w:bidi="ar-SA"/>
              </w:rPr>
              <w:t>صحيح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402474" w:rsidRPr="00424180" w:rsidRDefault="00402474" w:rsidP="00402474">
            <w:pPr>
              <w:pStyle w:val="Sargel2"/>
              <w:spacing w:before="0" w:after="0" w:line="240" w:lineRule="auto"/>
              <w:ind w:left="0" w:firstLine="0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0"/>
                <w:rFonts w:cs="Simplified Arabic"/>
                <w:rtl/>
                <w:lang w:bidi="ar-SA"/>
              </w:rPr>
              <w:t>ليس</w:t>
            </w:r>
            <w:r w:rsidRPr="00424180">
              <w:rPr>
                <w:rStyle w:val="geezabold0"/>
                <w:rFonts w:cs="Simplified Arabic"/>
                <w:rtl/>
              </w:rPr>
              <w:t xml:space="preserve"> </w:t>
            </w:r>
            <w:r w:rsidRPr="00424180">
              <w:rPr>
                <w:rStyle w:val="geezabold0"/>
                <w:rFonts w:cs="Simplified Arabic"/>
                <w:rtl/>
                <w:lang w:bidi="ar-SA"/>
              </w:rPr>
              <w:t>دائمًا</w:t>
            </w:r>
            <w:r w:rsidRPr="00424180">
              <w:rPr>
                <w:rStyle w:val="geezabold0"/>
                <w:rFonts w:cs="Simplified Arabic"/>
                <w:rtl/>
              </w:rPr>
              <w:t xml:space="preserve"> </w:t>
            </w:r>
            <w:r w:rsidRPr="00424180">
              <w:rPr>
                <w:rStyle w:val="geezabold0"/>
                <w:rFonts w:cs="Simplified Arabic"/>
                <w:rtl/>
                <w:lang w:bidi="ar-SA"/>
              </w:rPr>
              <w:t>صحيحًا</w:t>
            </w:r>
          </w:p>
        </w:tc>
      </w:tr>
      <w:tr w:rsidR="00502B4E" w:rsidRPr="00AF6FAB" w:rsidTr="0038443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4C02ED" w:rsidRDefault="00502B4E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Pr="004C02E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 w:rsidP="00AD0D85">
            <w:pPr>
              <w:pStyle w:val="Sargel1"/>
              <w:rPr>
                <w:rtl/>
              </w:rPr>
            </w:pPr>
            <w:r>
              <w:rPr>
                <w:rStyle w:val="5-LTR15"/>
              </w:rPr>
              <w:t>AB</w:t>
            </w:r>
            <w:r w:rsidRPr="00AF6FAB">
              <w:rPr>
                <w:rStyle w:val="5-LTR15"/>
              </w:rPr>
              <w:t>=</w:t>
            </w:r>
            <w:r>
              <w:rPr>
                <w:rStyle w:val="5-LTR15"/>
              </w:rPr>
              <w:t>DC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AD0D85" w:rsidRPr="00AF6FAB" w:rsidTr="0038443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4C02ED" w:rsidRDefault="00AD0D85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1"/>
              <w:rPr>
                <w:rtl/>
              </w:rPr>
            </w:pPr>
            <w:r w:rsidRPr="00AF6FAB">
              <w:rPr>
                <w:rFonts w:ascii="Cambria Math" w:hAnsi="Cambria Math"/>
              </w:rPr>
              <w:t>∢</w:t>
            </w:r>
            <w:r>
              <w:rPr>
                <w:rStyle w:val="5-LTR15"/>
              </w:rPr>
              <w:t>A</w:t>
            </w:r>
            <w:r w:rsidRPr="00AF6FAB">
              <w:rPr>
                <w:rStyle w:val="5-LTR15"/>
              </w:rPr>
              <w:t>=</w:t>
            </w:r>
            <w:r w:rsidRPr="00AF6FAB">
              <w:rPr>
                <w:rFonts w:ascii="Cambria Math" w:hAnsi="Cambria Math"/>
              </w:rPr>
              <w:t>∢</w:t>
            </w:r>
            <w:r>
              <w:rPr>
                <w:rStyle w:val="5-LTR15"/>
              </w:rPr>
              <w:t>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AD0D85" w:rsidRPr="00AF6FAB" w:rsidTr="0038443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4C02ED" w:rsidRDefault="00AD0D85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1"/>
              <w:rPr>
                <w:rtl/>
              </w:rPr>
            </w:pPr>
            <w:r>
              <w:rPr>
                <w:rStyle w:val="5-LTR15"/>
              </w:rPr>
              <w:t>AC</w:t>
            </w:r>
            <w:r w:rsidRPr="00AF6FAB">
              <w:rPr>
                <w:rStyle w:val="5-LTR15"/>
              </w:rPr>
              <w:t>=</w:t>
            </w:r>
            <w:r>
              <w:rPr>
                <w:rStyle w:val="5-LTR15"/>
              </w:rPr>
              <w:t>BD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D0D85" w:rsidRPr="00AF6FAB" w:rsidRDefault="00AD0D85" w:rsidP="00AD0D85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:rsidR="009E2DD0" w:rsidRDefault="009E2DD0">
      <w:pPr>
        <w:bidi w:val="0"/>
        <w:spacing w:after="0" w:line="240" w:lineRule="auto"/>
        <w:rPr>
          <w:rFonts w:ascii="DavidMFOBold" w:hAnsi="DavidMFOBold" w:cs="DavidMFOBold"/>
          <w:b/>
          <w:bCs/>
          <w:color w:val="000000"/>
          <w:sz w:val="30"/>
          <w:szCs w:val="30"/>
          <w:rtl/>
        </w:rPr>
      </w:pPr>
      <w:r>
        <w:rPr>
          <w:rFonts w:cs="Times New Roman"/>
          <w:rtl/>
        </w:rPr>
        <w:br w:type="page"/>
      </w:r>
    </w:p>
    <w:p w:rsidR="00C244E3" w:rsidRPr="00384437" w:rsidRDefault="00402474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384437">
        <w:rPr>
          <w:rFonts w:cs="David" w:hint="cs"/>
          <w:rtl/>
        </w:rPr>
        <w:t>14</w:t>
      </w:r>
    </w:p>
    <w:p w:rsidR="00C244E3" w:rsidRPr="00384437" w:rsidRDefault="00402474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حلّ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هيئة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المعادلات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التالية</w:t>
      </w:r>
      <w:r w:rsidRPr="00424180">
        <w:rPr>
          <w:rStyle w:val="geeza"/>
          <w:rFonts w:cs="Simplified Arabic"/>
          <w:rtl/>
        </w:rPr>
        <w:t>:</w:t>
      </w:r>
      <w:r w:rsidR="00C244E3" w:rsidRPr="00384437">
        <w:rPr>
          <w:rFonts w:cs="David"/>
          <w:rtl/>
        </w:rPr>
        <w:tab/>
      </w:r>
      <w:r w:rsidR="00C244E3" w:rsidRPr="00384437">
        <w:rPr>
          <w:rFonts w:cs="David"/>
          <w:rtl/>
        </w:rPr>
        <w:tab/>
      </w:r>
      <w:r w:rsidR="00C244E3" w:rsidRPr="00384437">
        <w:rPr>
          <w:rFonts w:cs="David"/>
          <w:rtl/>
        </w:rPr>
        <w:tab/>
      </w:r>
      <w:r w:rsidR="00C244E3" w:rsidRPr="00384437">
        <w:rPr>
          <w:rFonts w:cs="David"/>
          <w:rtl/>
        </w:rPr>
        <w:tab/>
      </w:r>
      <w:r w:rsidR="00384437">
        <w:rPr>
          <w:rFonts w:cs="David" w:hint="cs"/>
          <w:rtl/>
        </w:rPr>
        <w:t xml:space="preserve">          </w:t>
      </w:r>
      <w:r w:rsidR="0025528E">
        <w:rPr>
          <w:rFonts w:cs="David"/>
        </w:rPr>
        <w:object w:dxaOrig="1359" w:dyaOrig="720">
          <v:shape id="_x0000_i1030" type="#_x0000_t75" style="width:81.05pt;height:42.75pt" o:ole="">
            <v:imagedata r:id="rId32" o:title=""/>
          </v:shape>
          <o:OLEObject Type="Embed" ProgID="Equation.DSMT4" ShapeID="_x0000_i1030" DrawAspect="Content" ObjectID="_1433838752" r:id="rId33"/>
        </w:object>
      </w:r>
    </w:p>
    <w:p w:rsidR="00C244E3" w:rsidRPr="00384437" w:rsidRDefault="00C244E3">
      <w:pPr>
        <w:pStyle w:val="Sargel1"/>
        <w:rPr>
          <w:rFonts w:cs="David"/>
          <w:rtl/>
        </w:rPr>
      </w:pPr>
    </w:p>
    <w:p w:rsidR="00C244E3" w:rsidRPr="00384437" w:rsidRDefault="00402474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jc w:val="center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402474" w:rsidP="00402474">
      <w:pPr>
        <w:pStyle w:val="Sargel1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Fonts w:cs="Simplified Arabic" w:hint="cs"/>
          <w:rtl/>
        </w:rPr>
        <w:t>:</w:t>
      </w:r>
      <w:r w:rsidR="00C244E3">
        <w:rPr>
          <w:rFonts w:cs="Times New Roman" w:hint="cs"/>
          <w:rtl/>
        </w:rPr>
        <w:t xml:space="preserve"> </w:t>
      </w:r>
      <w:r w:rsidR="00C244E3" w:rsidRPr="00AD0D85">
        <w:rPr>
          <w:rStyle w:val="underline-30gray"/>
          <w:rFonts w:cs="Times New Roman" w:hint="cs"/>
          <w:u w:val="single" w:color="BFBFBF" w:themeColor="background1" w:themeShade="BF"/>
          <w:rtl/>
        </w:rPr>
        <w:t xml:space="preserve">                 </w:t>
      </w:r>
      <w:r w:rsidR="00C244E3">
        <w:rPr>
          <w:rFonts w:cs="Times New Roman" w:hint="cs"/>
          <w:rtl/>
        </w:rPr>
        <w:t xml:space="preserve"> </w:t>
      </w:r>
      <w:r w:rsidR="001E7279">
        <w:rPr>
          <w:rStyle w:val="5-LTR15"/>
        </w:rPr>
        <w:t>y</w:t>
      </w:r>
      <w:r w:rsidR="00C244E3">
        <w:rPr>
          <w:rStyle w:val="5-LTR15"/>
        </w:rPr>
        <w:t xml:space="preserve"> =</w:t>
      </w:r>
      <w:r w:rsidR="00C244E3">
        <w:rPr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position w:val="-6"/>
          <w:rtl/>
          <w:lang w:bidi="ar-SA"/>
        </w:rPr>
        <w:t>،</w:t>
      </w:r>
      <w:r w:rsidRPr="00AD0D85">
        <w:rPr>
          <w:rStyle w:val="underline-30gray"/>
          <w:rFonts w:cs="Times New Roman" w:hint="cs"/>
          <w:u w:val="single" w:color="BFBFBF" w:themeColor="background1" w:themeShade="BF"/>
          <w:rtl/>
        </w:rPr>
        <w:t xml:space="preserve"> </w:t>
      </w:r>
      <w:r w:rsidR="00C244E3" w:rsidRPr="00AD0D85">
        <w:rPr>
          <w:rStyle w:val="underline-30gray"/>
          <w:rFonts w:cs="Times New Roman" w:hint="cs"/>
          <w:u w:val="single" w:color="BFBFBF" w:themeColor="background1" w:themeShade="BF"/>
          <w:rtl/>
        </w:rPr>
        <w:t xml:space="preserve">                  </w:t>
      </w:r>
      <w:r w:rsidR="00C244E3">
        <w:rPr>
          <w:rStyle w:val="underline-30gray"/>
          <w:rFonts w:cs="Times New Roman" w:hint="cs"/>
          <w:u w:val="none"/>
          <w:rtl/>
        </w:rPr>
        <w:t xml:space="preserve"> </w:t>
      </w:r>
      <w:r w:rsidR="001E7279">
        <w:rPr>
          <w:rStyle w:val="5-LTR15"/>
        </w:rPr>
        <w:t>x</w:t>
      </w:r>
      <w:r w:rsidR="00C244E3">
        <w:rPr>
          <w:rStyle w:val="5-LTR15"/>
        </w:rPr>
        <w:t xml:space="preserve"> =</w:t>
      </w: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384437" w:rsidRDefault="00402474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384437">
        <w:rPr>
          <w:rFonts w:cs="David" w:hint="cs"/>
          <w:rtl/>
        </w:rPr>
        <w:t>15</w:t>
      </w:r>
    </w:p>
    <w:p w:rsidR="00C244E3" w:rsidRDefault="00402474" w:rsidP="00402474">
      <w:pPr>
        <w:pStyle w:val="Sargel1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أمامك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هيئة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محاور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مرسوم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المستقيمان</w:t>
      </w:r>
      <w:r w:rsidRPr="00424180">
        <w:rPr>
          <w:rStyle w:val="geeza"/>
          <w:rFonts w:cs="Simplified Arabic"/>
          <w:rtl/>
        </w:rPr>
        <w:t xml:space="preserve"> </w:t>
      </w:r>
      <w:r w:rsidR="00C244E3">
        <w:rPr>
          <w:rStyle w:val="5-LTR15"/>
        </w:rPr>
        <w:t>f</w:t>
      </w:r>
      <w:r w:rsidR="00C244E3">
        <w:rPr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وَ</w:t>
      </w:r>
      <w:r w:rsidRPr="00424180">
        <w:rPr>
          <w:rStyle w:val="geeza"/>
          <w:rFonts w:cs="Simplified Arabic"/>
          <w:rtl/>
        </w:rPr>
        <w:t xml:space="preserve"> </w:t>
      </w:r>
      <w:r w:rsidR="00C244E3">
        <w:rPr>
          <w:rStyle w:val="5-LTR15"/>
        </w:rPr>
        <w:t>g</w:t>
      </w:r>
      <w:r w:rsidR="00C244E3">
        <w:rPr>
          <w:rFonts w:cs="Times New Roman" w:hint="cs"/>
          <w:rtl/>
        </w:rPr>
        <w:t>.</w:t>
      </w:r>
    </w:p>
    <w:p w:rsidR="00C244E3" w:rsidRDefault="00C244E3">
      <w:pPr>
        <w:pStyle w:val="Sargel1"/>
        <w:rPr>
          <w:rtl/>
        </w:rPr>
      </w:pPr>
    </w:p>
    <w:p w:rsidR="00C244E3" w:rsidRDefault="00BC71E8" w:rsidP="00384437">
      <w:pPr>
        <w:pStyle w:val="Sargel1"/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22860</wp:posOffset>
            </wp:positionV>
            <wp:extent cx="4914900" cy="5019675"/>
            <wp:effectExtent l="0" t="0" r="0" b="0"/>
            <wp:wrapSquare wrapText="bothSides"/>
            <wp:docPr id="14" name="תמונה 14" descr="32-MAT-013-8A-SOF-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-MAT-013-8A-SOF-q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3" t="-2380" r="-1610" b="-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402474" w:rsidP="00402474">
      <w:pPr>
        <w:pStyle w:val="Sargel2-shuratsheela"/>
        <w:rPr>
          <w:rStyle w:val="DavidMFORegular"/>
          <w:rFonts w:cs="Arial"/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384437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مَيْل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المستقيم</w:t>
      </w:r>
      <w:r w:rsidRPr="00424180">
        <w:rPr>
          <w:rFonts w:cs="Simplified Arabic" w:hint="cs"/>
          <w:rtl/>
        </w:rPr>
        <w:t xml:space="preserve"> </w:t>
      </w:r>
      <w:r w:rsidR="00C244E3">
        <w:rPr>
          <w:rStyle w:val="5-LTR15"/>
          <w:rFonts w:ascii="Times-Bold" w:hAnsi="Times-Bold" w:cs="Times-Bold"/>
          <w:b/>
          <w:bCs/>
        </w:rPr>
        <w:t>f</w:t>
      </w:r>
      <w:r w:rsidRPr="00424180">
        <w:rPr>
          <w:rStyle w:val="geeza"/>
          <w:rFonts w:cs="Simplified Arabic"/>
          <w:rtl/>
          <w:lang w:bidi="ar-SA"/>
        </w:rPr>
        <w:t>؟</w:t>
      </w:r>
    </w:p>
    <w:p w:rsidR="00384437" w:rsidRPr="00384437" w:rsidRDefault="00384437" w:rsidP="00384437">
      <w:pPr>
        <w:pStyle w:val="Sargel2-shuratsheela"/>
        <w:spacing w:before="120" w:after="0" w:line="240" w:lineRule="auto"/>
        <w:rPr>
          <w:rStyle w:val="DavidMFORegular"/>
          <w:rFonts w:cs="Arial"/>
          <w:sz w:val="26"/>
          <w:szCs w:val="22"/>
          <w:rtl/>
        </w:rPr>
      </w:pPr>
    </w:p>
    <w:p w:rsidR="00384437" w:rsidRPr="00384437" w:rsidRDefault="00384437" w:rsidP="00384437">
      <w:pPr>
        <w:pStyle w:val="Sargel2-shuratsheela"/>
        <w:tabs>
          <w:tab w:val="clear" w:pos="510"/>
        </w:tabs>
        <w:ind w:left="1133"/>
        <w:rPr>
          <w:rStyle w:val="DavidMFORegular"/>
          <w:rFonts w:cs="Arial"/>
          <w:rtl/>
        </w:rPr>
      </w:pPr>
      <w:r w:rsidRPr="00AD0D85">
        <w:rPr>
          <w:rFonts w:cs="David" w:hint="cs"/>
          <w:sz w:val="28"/>
          <w:szCs w:val="28"/>
          <w:vertAlign w:val="subscript"/>
          <w:rtl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>
        <w:rPr>
          <w:rStyle w:val="5-LTR15"/>
        </w:rPr>
        <w:t>–</w:t>
      </w:r>
      <w:r>
        <w:rPr>
          <w:rStyle w:val="5-LTR15"/>
          <w:spacing w:val="-27"/>
        </w:rPr>
        <w:t xml:space="preserve"> </w:t>
      </w:r>
      <w:r>
        <w:rPr>
          <w:rStyle w:val="5-LTR15"/>
        </w:rPr>
        <w:t>2</w:t>
      </w:r>
      <w:r>
        <w:rPr>
          <w:rFonts w:cs="Times New Roman" w:hint="cs"/>
          <w:rtl/>
        </w:rPr>
        <w:tab/>
      </w:r>
      <w:r w:rsidRPr="00AD0D85">
        <w:rPr>
          <w:rFonts w:cs="David" w:hint="cs"/>
          <w:sz w:val="28"/>
          <w:szCs w:val="28"/>
          <w:vertAlign w:val="subscript"/>
          <w:rtl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>
        <w:rPr>
          <w:rStyle w:val="5-LTR15"/>
        </w:rPr>
        <w:t>2</w:t>
      </w:r>
      <w:r>
        <w:rPr>
          <w:rFonts w:cs="Times New Roman"/>
          <w:rtl/>
        </w:rPr>
        <w:tab/>
      </w:r>
      <w:r w:rsidR="0025528E">
        <w:rPr>
          <w:rFonts w:cs="Times New Roman" w:hint="cs"/>
          <w:rtl/>
        </w:rPr>
        <w:tab/>
      </w:r>
      <w:r w:rsidRPr="00AD0D85">
        <w:rPr>
          <w:rFonts w:cs="David" w:hint="cs"/>
          <w:sz w:val="28"/>
          <w:szCs w:val="28"/>
          <w:vertAlign w:val="subscript"/>
          <w:rtl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1A2605">
        <w:rPr>
          <w:rFonts w:cs="Times New Roman"/>
        </w:rPr>
        <w:object w:dxaOrig="460" w:dyaOrig="639">
          <v:shape id="_x0000_i1031" type="#_x0000_t75" style="width:23pt;height:31.95pt" o:ole="">
            <v:imagedata r:id="rId35" o:title=""/>
          </v:shape>
          <o:OLEObject Type="Embed" ProgID="Equation.DSMT4" ShapeID="_x0000_i1031" DrawAspect="Content" ObjectID="_1433838753" r:id="rId36"/>
        </w:object>
      </w:r>
      <w:r>
        <w:rPr>
          <w:rFonts w:cs="Times New Roman"/>
          <w:rtl/>
        </w:rPr>
        <w:tab/>
      </w:r>
      <w:r w:rsidR="0025528E">
        <w:rPr>
          <w:rFonts w:cs="Times New Roman" w:hint="cs"/>
          <w:rtl/>
        </w:rPr>
        <w:tab/>
      </w:r>
      <w:r w:rsidRPr="00AD0D85">
        <w:rPr>
          <w:rFonts w:cs="David" w:hint="cs"/>
          <w:sz w:val="28"/>
          <w:szCs w:val="28"/>
          <w:vertAlign w:val="subscript"/>
          <w:rtl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1A2605">
        <w:rPr>
          <w:rFonts w:cs="Times New Roman"/>
        </w:rPr>
        <w:object w:dxaOrig="260" w:dyaOrig="639">
          <v:shape id="_x0000_i1032" type="#_x0000_t75" style="width:13pt;height:31.95pt" o:ole="">
            <v:imagedata r:id="rId37" o:title=""/>
          </v:shape>
          <o:OLEObject Type="Embed" ProgID="Equation.DSMT4" ShapeID="_x0000_i1032" DrawAspect="Content" ObjectID="_1433838754" r:id="rId38"/>
        </w:object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Pr="00384437" w:rsidRDefault="00C244E3">
      <w:pPr>
        <w:pStyle w:val="Sargel1"/>
        <w:rPr>
          <w:rStyle w:val="DavidMFORegular"/>
          <w:rFonts w:cs="Arial"/>
          <w:rtl/>
        </w:rPr>
      </w:pPr>
    </w:p>
    <w:p w:rsidR="00C244E3" w:rsidRDefault="00C244E3" w:rsidP="00384437">
      <w:pPr>
        <w:pStyle w:val="sargel2-ravbrera"/>
        <w:tabs>
          <w:tab w:val="clear" w:pos="1417"/>
          <w:tab w:val="clear" w:pos="3402"/>
          <w:tab w:val="clear" w:pos="5386"/>
          <w:tab w:val="clear" w:pos="7370"/>
          <w:tab w:val="left" w:pos="1120"/>
          <w:tab w:val="left" w:pos="3140"/>
          <w:tab w:val="left" w:pos="5160"/>
          <w:tab w:val="left" w:pos="7140"/>
        </w:tabs>
        <w:rPr>
          <w:rtl/>
        </w:rPr>
      </w:pPr>
      <w:r>
        <w:rPr>
          <w:rFonts w:cs="Times New Roman"/>
          <w:rtl/>
        </w:rPr>
        <w:tab/>
      </w:r>
      <w:r>
        <w:rPr>
          <w:rStyle w:val="5-LTR15"/>
        </w:rPr>
        <w:tab/>
      </w:r>
      <w:r>
        <w:rPr>
          <w:rFonts w:cs="Times New Roman"/>
          <w:spacing w:val="6"/>
          <w:rtl/>
        </w:rPr>
        <w:tab/>
      </w:r>
      <w:r>
        <w:rPr>
          <w:rStyle w:val="5-LTR15"/>
        </w:rPr>
        <w:tab/>
      </w:r>
      <w:r>
        <w:rPr>
          <w:rFonts w:cs="Times New Roman"/>
          <w:rtl/>
        </w:rPr>
        <w:tab/>
      </w:r>
      <w:r>
        <w:rPr>
          <w:rStyle w:val="5-LTR15"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Default="00C244E3">
      <w:pPr>
        <w:pStyle w:val="sargel2-ravbrera"/>
        <w:rPr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2-ravbrer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Default="00402474" w:rsidP="00402474">
      <w:pPr>
        <w:pStyle w:val="Sargel2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lastRenderedPageBreak/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384437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اكتبْ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معادلة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المستقيم</w:t>
      </w:r>
      <w:r w:rsidRPr="00424180">
        <w:rPr>
          <w:rStyle w:val="Geezabold"/>
          <w:rFonts w:cs="Simplified Arabic"/>
          <w:rtl/>
        </w:rPr>
        <w:t xml:space="preserve"> الموازي للمستقيم </w:t>
      </w:r>
      <w:r w:rsidR="00C244E3" w:rsidRPr="00384437">
        <w:rPr>
          <w:rStyle w:val="5-LTR15"/>
          <w:rFonts w:ascii="Times-Bold" w:hAnsi="Times-Bold" w:cs="David"/>
          <w:b/>
          <w:bCs/>
        </w:rPr>
        <w:t>f</w:t>
      </w:r>
      <w:r w:rsidR="00C244E3" w:rsidRPr="00384437">
        <w:rPr>
          <w:rFonts w:cs="David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يمرّ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النقطة</w:t>
      </w:r>
      <w:r w:rsidRPr="00424180">
        <w:rPr>
          <w:rStyle w:val="geeza"/>
          <w:rFonts w:cs="Simplified Arabic"/>
          <w:rtl/>
        </w:rPr>
        <w:t xml:space="preserve"> </w:t>
      </w:r>
      <w:r w:rsidR="00C244E3">
        <w:rPr>
          <w:rStyle w:val="5-LTR15"/>
        </w:rPr>
        <w:t>B</w:t>
      </w:r>
      <w:r w:rsidR="00C244E3">
        <w:rPr>
          <w:rFonts w:cs="Times New Roman" w:hint="cs"/>
          <w:rtl/>
        </w:rPr>
        <w:t xml:space="preserve">. 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AB02ED" w:rsidRPr="00D27E79" w:rsidRDefault="00402474" w:rsidP="005A3FE5">
      <w:pPr>
        <w:pStyle w:val="Sargel1"/>
        <w:ind w:left="566"/>
        <w:rPr>
          <w:rStyle w:val="underline-30gray"/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Fonts w:ascii="GeezaPro" w:cs="Simplified Arabic"/>
          <w:rtl/>
        </w:rPr>
        <w:t>:</w:t>
      </w:r>
      <w:r w:rsidR="00AB02ED" w:rsidRPr="00D27E79">
        <w:rPr>
          <w:rFonts w:hint="cs"/>
          <w:rtl/>
        </w:rPr>
        <w:t xml:space="preserve"> </w:t>
      </w:r>
      <w:r w:rsidR="00AB02ED" w:rsidRPr="00AD0D85">
        <w:rPr>
          <w:rStyle w:val="underline-30gray"/>
          <w:rFonts w:hint="cs"/>
          <w:u w:val="single" w:color="BFBFBF" w:themeColor="background1" w:themeShade="BF"/>
          <w:rtl/>
        </w:rPr>
        <w:t xml:space="preserve">         </w:t>
      </w:r>
      <w:r w:rsidR="00AB02ED" w:rsidRPr="00AD0D85">
        <w:rPr>
          <w:rStyle w:val="grade8-Num15"/>
          <w:rFonts w:cs="David" w:hint="cs"/>
          <w:u w:val="single" w:color="BFBFBF" w:themeColor="background1" w:themeShade="BF"/>
          <w:rtl/>
        </w:rPr>
        <w:t xml:space="preserve">                     </w:t>
      </w:r>
      <w:r w:rsidR="00AB02ED" w:rsidRPr="00C244E3">
        <w:rPr>
          <w:rStyle w:val="grade8-Num15"/>
          <w:rFonts w:cs="David" w:hint="cs"/>
          <w:rtl/>
        </w:rPr>
        <w:t xml:space="preserve"> </w:t>
      </w:r>
      <w:r w:rsidR="005A3FE5">
        <w:rPr>
          <w:rStyle w:val="grade8-Num15"/>
          <w:rFonts w:cs="David"/>
        </w:rPr>
        <w:t>y</w:t>
      </w:r>
      <w:r w:rsidR="00AB02ED" w:rsidRPr="00D27E79">
        <w:rPr>
          <w:rStyle w:val="grade8-Num15"/>
          <w:rFonts w:cs="David"/>
        </w:rPr>
        <w:t xml:space="preserve"> =</w:t>
      </w:r>
    </w:p>
    <w:p w:rsidR="00C244E3" w:rsidRDefault="00C244E3">
      <w:pPr>
        <w:pStyle w:val="Sargel2"/>
        <w:rPr>
          <w:rtl/>
        </w:rPr>
      </w:pPr>
    </w:p>
    <w:p w:rsidR="00C244E3" w:rsidRDefault="00402474" w:rsidP="00402474">
      <w:pPr>
        <w:pStyle w:val="Sargel2"/>
        <w:rPr>
          <w:rStyle w:val="DavidMFORegular"/>
          <w:rtl/>
        </w:rPr>
      </w:pPr>
      <w:r w:rsidRPr="00424180">
        <w:rPr>
          <w:rStyle w:val="geeza"/>
          <w:rFonts w:cs="Simplified Arabic"/>
          <w:rtl/>
          <w:lang w:bidi="ar-SA"/>
        </w:rPr>
        <w:t>ج</w:t>
      </w:r>
      <w:r w:rsidRPr="00424180">
        <w:rPr>
          <w:rStyle w:val="geeza"/>
          <w:rFonts w:cs="Simplified Arabic"/>
          <w:rtl/>
        </w:rPr>
        <w:t>.</w:t>
      </w:r>
      <w:r w:rsidR="00C244E3" w:rsidRPr="00AB02ED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مساحة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المثلّث</w:t>
      </w:r>
      <w:r w:rsidRPr="00424180">
        <w:rPr>
          <w:rStyle w:val="geeza"/>
          <w:rFonts w:cs="Simplified Arabic"/>
          <w:rtl/>
        </w:rPr>
        <w:t xml:space="preserve"> </w:t>
      </w:r>
      <w:r w:rsidR="00C244E3">
        <w:rPr>
          <w:rStyle w:val="5-LTR15"/>
        </w:rPr>
        <w:t>ABC</w:t>
      </w:r>
      <w:r w:rsidRPr="00424180">
        <w:rPr>
          <w:rStyle w:val="geeza"/>
          <w:rFonts w:cs="Simplified Arabic"/>
          <w:rtl/>
          <w:lang w:bidi="ar-SA"/>
        </w:rPr>
        <w:t>؟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Pr="00AB02ED" w:rsidRDefault="00C244E3" w:rsidP="00402474">
      <w:pPr>
        <w:pStyle w:val="Sargel2"/>
        <w:rPr>
          <w:rFonts w:cs="David"/>
          <w:rtl/>
        </w:rPr>
      </w:pPr>
      <w:r w:rsidRPr="00AB02ED">
        <w:rPr>
          <w:rFonts w:cs="David"/>
          <w:rtl/>
        </w:rPr>
        <w:tab/>
      </w:r>
      <w:r w:rsidR="00402474" w:rsidRPr="00424180">
        <w:rPr>
          <w:rStyle w:val="geeza"/>
          <w:rFonts w:cs="Simplified Arabic"/>
          <w:rtl/>
          <w:lang w:bidi="ar-SA"/>
        </w:rPr>
        <w:t>الجواب</w:t>
      </w:r>
      <w:r w:rsidR="00402474" w:rsidRPr="00424180">
        <w:rPr>
          <w:rFonts w:ascii="GeezaPro" w:cs="Simplified Arabic"/>
          <w:rtl/>
        </w:rPr>
        <w:t>:</w:t>
      </w:r>
      <w:r w:rsidRPr="00AB02ED">
        <w:rPr>
          <w:rFonts w:cs="David" w:hint="cs"/>
          <w:rtl/>
        </w:rPr>
        <w:t xml:space="preserve"> </w:t>
      </w:r>
      <w:r w:rsidRPr="00AD0D85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Pr="00AD0D85">
        <w:rPr>
          <w:rStyle w:val="underline-30gray"/>
          <w:rFonts w:cs="David" w:hint="cs"/>
          <w:u w:val="none" w:color="BFBFBF" w:themeColor="background1" w:themeShade="BF"/>
          <w:rtl/>
        </w:rPr>
        <w:t xml:space="preserve"> </w:t>
      </w:r>
      <w:r w:rsidR="00402474" w:rsidRPr="00424180">
        <w:rPr>
          <w:rStyle w:val="geeza"/>
          <w:rFonts w:cs="Simplified Arabic"/>
          <w:rtl/>
          <w:lang w:bidi="ar-SA"/>
        </w:rPr>
        <w:t>وحدة</w:t>
      </w:r>
      <w:r w:rsidR="00402474" w:rsidRPr="00424180">
        <w:rPr>
          <w:rStyle w:val="geeza"/>
          <w:rFonts w:cs="Simplified Arabic"/>
          <w:rtl/>
        </w:rPr>
        <w:t xml:space="preserve"> </w:t>
      </w:r>
      <w:r w:rsidR="00402474" w:rsidRPr="00424180">
        <w:rPr>
          <w:rStyle w:val="geeza"/>
          <w:rFonts w:cs="Simplified Arabic"/>
          <w:rtl/>
          <w:lang w:bidi="ar-SA"/>
        </w:rPr>
        <w:t>مساحة</w:t>
      </w:r>
    </w:p>
    <w:p w:rsidR="00C244E3" w:rsidRPr="00384437" w:rsidRDefault="00C244E3">
      <w:pPr>
        <w:pStyle w:val="Sargel2"/>
        <w:rPr>
          <w:rFonts w:cs="Arial"/>
          <w:rtl/>
        </w:rPr>
      </w:pPr>
    </w:p>
    <w:p w:rsidR="00C244E3" w:rsidRPr="00AB02ED" w:rsidRDefault="00402474" w:rsidP="00402474">
      <w:pPr>
        <w:pStyle w:val="Sargel2"/>
        <w:rPr>
          <w:rFonts w:cs="David"/>
          <w:w w:val="99"/>
          <w:rtl/>
        </w:rPr>
      </w:pPr>
      <w:r w:rsidRPr="00424180">
        <w:rPr>
          <w:rStyle w:val="geeza"/>
          <w:rFonts w:cs="Simplified Arabic"/>
          <w:rtl/>
          <w:lang w:bidi="ar-SA"/>
        </w:rPr>
        <w:t>د</w:t>
      </w:r>
      <w:r w:rsidRPr="00424180">
        <w:rPr>
          <w:rStyle w:val="geeza"/>
          <w:rFonts w:cs="Simplified Arabic"/>
          <w:rtl/>
        </w:rPr>
        <w:t>.</w:t>
      </w:r>
      <w:r w:rsidR="00C244E3" w:rsidRPr="00AB02ED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ضَعْ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إشارة</w:t>
      </w:r>
      <w:r w:rsidRPr="00424180">
        <w:rPr>
          <w:rFonts w:cs="Simplified Arabic" w:hint="cs"/>
          <w:rtl/>
        </w:rPr>
        <w:t xml:space="preserve"> </w:t>
      </w:r>
      <w:r w:rsidR="00AB02ED" w:rsidRPr="00EE0C9C">
        <w:sym w:font="Wingdings 2" w:char="F054"/>
      </w:r>
      <w:r w:rsidR="00C244E3" w:rsidRPr="00AB02ED">
        <w:rPr>
          <w:rFonts w:cs="David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بجانب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ادّعاء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لِتُبَيِّن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إنْ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كان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صحيحًا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أو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غير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صحيح</w:t>
      </w:r>
      <w:r w:rsidRPr="00424180">
        <w:rPr>
          <w:rStyle w:val="geeza"/>
          <w:rFonts w:cs="Simplified Arabic"/>
          <w:rtl/>
        </w:rPr>
        <w:t>.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278"/>
        <w:gridCol w:w="896"/>
        <w:gridCol w:w="1134"/>
      </w:tblGrid>
      <w:tr w:rsidR="00402474" w:rsidRPr="00AF6FAB" w:rsidTr="00402474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402474" w:rsidRPr="00AF6FAB" w:rsidRDefault="00402474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</w:tcPr>
          <w:p w:rsidR="00402474" w:rsidRPr="00424180" w:rsidRDefault="00402474" w:rsidP="00402474">
            <w:pPr>
              <w:pStyle w:val="Sargel2"/>
              <w:spacing w:before="0" w:after="0" w:line="34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0"/>
                <w:rFonts w:cs="Simplified Arabic"/>
                <w:rtl/>
                <w:lang w:bidi="ar-SA"/>
              </w:rPr>
              <w:t>الادّعاء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</w:tcPr>
          <w:p w:rsidR="00402474" w:rsidRPr="00424180" w:rsidRDefault="00402474" w:rsidP="00402474">
            <w:pPr>
              <w:pStyle w:val="Sargel2"/>
              <w:spacing w:before="0" w:after="0" w:line="34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0"/>
                <w:rFonts w:cs="Simplified Arabic"/>
                <w:rtl/>
                <w:lang w:bidi="ar-SA"/>
              </w:rPr>
              <w:t>صحيح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</w:tcPr>
          <w:p w:rsidR="00402474" w:rsidRPr="00424180" w:rsidRDefault="00402474" w:rsidP="00402474">
            <w:pPr>
              <w:pStyle w:val="Sargel2"/>
              <w:spacing w:before="0" w:after="0" w:line="340" w:lineRule="exact"/>
              <w:ind w:left="0" w:firstLine="0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0"/>
                <w:rFonts w:cs="Simplified Arabic"/>
                <w:rtl/>
                <w:lang w:bidi="ar-SA"/>
              </w:rPr>
              <w:t>غير</w:t>
            </w:r>
            <w:r w:rsidRPr="00424180">
              <w:rPr>
                <w:rStyle w:val="geezabold0"/>
                <w:rFonts w:cs="Simplified Arabic"/>
                <w:rtl/>
              </w:rPr>
              <w:t xml:space="preserve"> </w:t>
            </w:r>
            <w:r w:rsidRPr="00424180">
              <w:rPr>
                <w:rStyle w:val="geezabold0"/>
                <w:rFonts w:cs="Simplified Arabic"/>
                <w:rtl/>
                <w:lang w:bidi="ar-SA"/>
              </w:rPr>
              <w:t>صحيح</w:t>
            </w:r>
          </w:p>
        </w:tc>
      </w:tr>
      <w:tr w:rsidR="00502B4E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4C02ED" w:rsidRDefault="00502B4E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Pr="004C02E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>
            <w:pPr>
              <w:pStyle w:val="Sargel1"/>
              <w:rPr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النقطة</w:t>
            </w:r>
            <w:r w:rsidRPr="00424180">
              <w:rPr>
                <w:rStyle w:val="grade5-15"/>
                <w:rFonts w:ascii="DavidMFO" w:hAnsi="DavidMFO" w:cs="Simplified Arabic" w:hint="cs"/>
                <w:lang w:bidi="ar-SA"/>
              </w:rPr>
              <w:t xml:space="preserve"> </w:t>
            </w:r>
            <w:r w:rsidRPr="00AF6FAB">
              <w:rPr>
                <w:rStyle w:val="5-LTR15"/>
              </w:rPr>
              <w:t>(–1,4)</w:t>
            </w:r>
            <w:r>
              <w:rPr>
                <w:rStyle w:val="5-LTR15"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موجودة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على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الخطّ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البيانيّ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للدالّة</w:t>
            </w:r>
            <w:r w:rsidRPr="00424180">
              <w:rPr>
                <w:rStyle w:val="DavidMFORegular"/>
                <w:rFonts w:cs="Simplified Arabic" w:hint="cs"/>
                <w:rtl/>
              </w:rPr>
              <w:t xml:space="preserve"> </w:t>
            </w:r>
            <w:r w:rsidRPr="00AF6FAB">
              <w:rPr>
                <w:rStyle w:val="5-LTR15"/>
                <w:rFonts w:ascii="Times-Bold" w:hAnsi="Times-Bold" w:cs="Times-Bold"/>
                <w:b/>
                <w:bCs/>
              </w:rPr>
              <w:t>f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 w:rsidP="00890C53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502B4E" w:rsidRPr="00AF6FAB" w:rsidRDefault="00502B4E" w:rsidP="00890C53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151C96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4C02ED" w:rsidRDefault="00151C96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2.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>
            <w:pPr>
              <w:pStyle w:val="Sargel1"/>
              <w:rPr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نقطة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تقاطع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الدالّتَيْن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هي</w:t>
            </w:r>
            <w:r w:rsidRPr="00424180">
              <w:rPr>
                <w:rStyle w:val="DavidMFORegular"/>
                <w:rFonts w:cs="Simplified Arabic" w:hint="cs"/>
                <w:rtl/>
              </w:rPr>
              <w:t xml:space="preserve"> </w:t>
            </w:r>
            <w:r w:rsidRPr="00AF6FAB">
              <w:rPr>
                <w:rStyle w:val="5-LTR15"/>
              </w:rPr>
              <w:t>(–3,0)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 w:rsidP="00890C53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 w:rsidP="00890C53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151C96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4C02ED" w:rsidRDefault="00151C96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3.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>
            <w:pPr>
              <w:pStyle w:val="Sargel1"/>
              <w:rPr>
                <w:rtl/>
              </w:rPr>
            </w:pPr>
            <w:r w:rsidRPr="00424180">
              <w:rPr>
                <w:rStyle w:val="geeza"/>
                <w:rFonts w:cs="Simplified Arabic"/>
                <w:rtl/>
                <w:lang w:bidi="ar-SA"/>
              </w:rPr>
              <w:t>المجال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الذي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تكون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فيه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الدالّة</w:t>
            </w:r>
            <w:r w:rsidRPr="00424180">
              <w:rPr>
                <w:rStyle w:val="DavidMFORegular"/>
                <w:rFonts w:cs="Simplified Arabic" w:hint="cs"/>
                <w:rtl/>
              </w:rPr>
              <w:t xml:space="preserve"> </w:t>
            </w:r>
            <w:r w:rsidRPr="00AF6FAB">
              <w:rPr>
                <w:rStyle w:val="5-LTR15"/>
                <w:rFonts w:ascii="Times-Bold" w:hAnsi="Times-Bold" w:cs="Times-Bold"/>
                <w:b/>
                <w:bCs/>
              </w:rPr>
              <w:t>g</w:t>
            </w:r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موجبة</w:t>
            </w:r>
            <w:r w:rsidRPr="00424180">
              <w:rPr>
                <w:rStyle w:val="geeza"/>
                <w:rFonts w:cs="Simplified Arabic"/>
                <w:rtl/>
              </w:rPr>
              <w:t xml:space="preserve"> </w:t>
            </w:r>
            <w:r w:rsidRPr="00424180">
              <w:rPr>
                <w:rStyle w:val="geeza"/>
                <w:rFonts w:cs="Simplified Arabic"/>
                <w:rtl/>
                <w:lang w:bidi="ar-SA"/>
              </w:rPr>
              <w:t>هو</w:t>
            </w:r>
            <w:r w:rsidRPr="00424180">
              <w:rPr>
                <w:rStyle w:val="DavidMFORegular"/>
                <w:rFonts w:cs="Simplified Arabic" w:hint="cs"/>
                <w:rtl/>
              </w:rPr>
              <w:t xml:space="preserve"> </w:t>
            </w:r>
            <w:r w:rsidRPr="00AF6FAB">
              <w:rPr>
                <w:rStyle w:val="5-LTR15"/>
              </w:rPr>
              <w:t>x &gt; –3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 w:rsidP="00890C53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 w:rsidP="00890C53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151C96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4C02ED" w:rsidRDefault="00151C96" w:rsidP="00671606">
            <w:pPr>
              <w:spacing w:after="0"/>
              <w:jc w:val="center"/>
              <w:rPr>
                <w:rFonts w:cs="David"/>
                <w:sz w:val="24"/>
                <w:szCs w:val="24"/>
                <w:rtl/>
              </w:rPr>
            </w:pPr>
            <w:r w:rsidRPr="004C02ED">
              <w:rPr>
                <w:rFonts w:cs="David" w:hint="cs"/>
                <w:sz w:val="24"/>
                <w:szCs w:val="24"/>
                <w:rtl/>
              </w:rPr>
              <w:t>4.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>
            <w:pPr>
              <w:pStyle w:val="Sargel1"/>
              <w:rPr>
                <w:rtl/>
              </w:rPr>
            </w:pPr>
            <w:r w:rsidRPr="00AF6FAB">
              <w:rPr>
                <w:rStyle w:val="5-LTR15"/>
              </w:rPr>
              <w:t>f(5) &gt; g(5)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 w:rsidP="00890C53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151C96" w:rsidRPr="00AF6FAB" w:rsidRDefault="00151C96" w:rsidP="00890C53">
            <w:pPr>
              <w:pStyle w:val="sargel2-ravbrera"/>
              <w:ind w:left="0" w:firstLine="0"/>
              <w:jc w:val="center"/>
              <w:rPr>
                <w:rtl/>
              </w:rPr>
            </w:pPr>
            <w:r>
              <w:rPr>
                <w:rFonts w:cs="David"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AB02ED" w:rsidRDefault="000D5A08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AB02ED">
        <w:rPr>
          <w:rFonts w:cs="David" w:hint="cs"/>
          <w:rtl/>
        </w:rPr>
        <w:t>16</w:t>
      </w:r>
    </w:p>
    <w:p w:rsidR="00C244E3" w:rsidRPr="00AB02ED" w:rsidRDefault="000D5A08" w:rsidP="00896DDC">
      <w:pPr>
        <w:pStyle w:val="Sargel1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اكتبْ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عددًا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لتحصل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معادلة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يكون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حلّها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أصغر</w:t>
      </w:r>
      <w:r w:rsidRPr="00424180">
        <w:rPr>
          <w:rStyle w:val="geezabold0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من</w:t>
      </w:r>
      <w:r w:rsidR="00C244E3">
        <w:rPr>
          <w:rFonts w:cs="Times New Roman" w:hint="cs"/>
          <w:rtl/>
        </w:rPr>
        <w:t xml:space="preserve"> </w:t>
      </w:r>
      <w:r w:rsidR="00C244E3">
        <w:rPr>
          <w:rStyle w:val="5-LTR15"/>
        </w:rPr>
        <w:t>–3</w:t>
      </w:r>
      <w:r w:rsidR="00C244E3">
        <w:rPr>
          <w:rFonts w:cs="Times New Roman" w:hint="cs"/>
          <w:rtl/>
        </w:rPr>
        <w:t xml:space="preserve"> .</w:t>
      </w:r>
    </w:p>
    <w:p w:rsidR="00C244E3" w:rsidRPr="00AB02ED" w:rsidRDefault="00AB02ED" w:rsidP="00AB02ED">
      <w:pPr>
        <w:pStyle w:val="sargel-kavafrada"/>
        <w:jc w:val="center"/>
        <w:rPr>
          <w:rFonts w:cs="Arial"/>
          <w:rtl/>
        </w:rPr>
      </w:pPr>
      <w:r>
        <w:rPr>
          <w:rStyle w:val="5-LTR15"/>
        </w:rPr>
        <w:t>5x =</w:t>
      </w:r>
      <w:r w:rsidRPr="00151C96">
        <w:rPr>
          <w:rStyle w:val="5-LTR15"/>
          <w:u w:val="single" w:color="BFBFBF" w:themeColor="background1" w:themeShade="BF"/>
        </w:rPr>
        <w:t xml:space="preserve">          </w:t>
      </w:r>
      <w:r>
        <w:rPr>
          <w:rStyle w:val="5-LTR15"/>
        </w:rPr>
        <w:t xml:space="preserve"> + 2</w:t>
      </w:r>
    </w:p>
    <w:p w:rsidR="00AB02ED" w:rsidRPr="00596BA9" w:rsidRDefault="00BC71E8" w:rsidP="00AB02ED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left:0;text-align:left;margin-left:-8.9pt;margin-top:27.7pt;width:454.2pt;height:.0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" strokecolor="#7f7f7f" strokeweight="5pt">
                <v:stroke dashstyle="1 1" endcap="round"/>
              </v:shape>
            </w:pict>
          </mc:Fallback>
        </mc:AlternateContent>
      </w:r>
    </w:p>
    <w:p w:rsidR="00C244E3" w:rsidRPr="00AB02ED" w:rsidRDefault="000D5A08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t>السؤال</w:t>
      </w:r>
      <w:r w:rsidRPr="00C244E3">
        <w:rPr>
          <w:rFonts w:cs="David" w:hint="cs"/>
          <w:rtl/>
        </w:rPr>
        <w:t xml:space="preserve"> </w:t>
      </w:r>
      <w:r w:rsidR="00C244E3" w:rsidRPr="00AB02ED">
        <w:rPr>
          <w:rFonts w:cs="David" w:hint="cs"/>
          <w:rtl/>
        </w:rPr>
        <w:t>17</w:t>
      </w:r>
    </w:p>
    <w:p w:rsidR="000D5A08" w:rsidRPr="00424180" w:rsidRDefault="000D5A08" w:rsidP="000D5A08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توجد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مشتل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cs="Simplified Arabic"/>
        </w:rPr>
        <w:t>150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شتلة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ثلاثة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أنواع</w:t>
      </w:r>
      <w:r w:rsidRPr="00424180">
        <w:rPr>
          <w:rStyle w:val="geeza"/>
          <w:rFonts w:cs="Simplified Arabic"/>
          <w:rtl/>
        </w:rPr>
        <w:t xml:space="preserve">: </w:t>
      </w:r>
      <w:r w:rsidRPr="00424180">
        <w:rPr>
          <w:rStyle w:val="geeza"/>
          <w:rFonts w:cs="Simplified Arabic"/>
          <w:rtl/>
          <w:lang w:bidi="ar-SA"/>
        </w:rPr>
        <w:t>زيتون،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صنوبر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ونخيل</w:t>
      </w:r>
      <w:r w:rsidRPr="00424180">
        <w:rPr>
          <w:rStyle w:val="geeza"/>
          <w:rFonts w:cs="Simplified Arabic"/>
          <w:rtl/>
        </w:rPr>
        <w:t>.</w:t>
      </w:r>
    </w:p>
    <w:p w:rsidR="000D5A08" w:rsidRPr="00424180" w:rsidRDefault="000D5A08" w:rsidP="000D5A08">
      <w:pPr>
        <w:pStyle w:val="Sargel1"/>
        <w:spacing w:before="0" w:after="0" w:line="240" w:lineRule="auto"/>
        <w:rPr>
          <w:rStyle w:val="geeza"/>
          <w:rFonts w:cs="Simplified Arabic"/>
          <w:rtl/>
        </w:rPr>
      </w:pPr>
      <w:r w:rsidRPr="00424180">
        <w:rPr>
          <w:rStyle w:val="5-LTR15"/>
          <w:rFonts w:cs="Simplified Arabic"/>
        </w:rPr>
        <w:t>30%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الأشتال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أشتال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زيتون</w:t>
      </w:r>
      <w:r w:rsidRPr="00424180">
        <w:rPr>
          <w:rStyle w:val="geeza"/>
          <w:rFonts w:cs="Simplified Arabic"/>
          <w:rtl/>
        </w:rPr>
        <w:t>.</w:t>
      </w:r>
    </w:p>
    <w:p w:rsidR="000D5A08" w:rsidRDefault="000D5A08" w:rsidP="000D5A08">
      <w:pPr>
        <w:pStyle w:val="Sargel1"/>
        <w:spacing w:before="0" w:after="0" w:line="240" w:lineRule="auto"/>
        <w:rPr>
          <w:rStyle w:val="geeza"/>
          <w:rFonts w:cstheme="minorBidi"/>
          <w:rtl/>
        </w:rPr>
      </w:pPr>
      <w:r w:rsidRPr="00424180">
        <w:rPr>
          <w:rStyle w:val="geeza"/>
          <w:rFonts w:cs="Simplified Arabic"/>
          <w:rtl/>
          <w:lang w:bidi="ar-SA"/>
        </w:rPr>
        <w:t>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أشتال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الصنوبر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أكبر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مرَّتَيْن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أشتال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النخيل</w:t>
      </w:r>
      <w:r w:rsidRPr="00424180">
        <w:rPr>
          <w:rStyle w:val="geeza"/>
          <w:rFonts w:cs="Simplified Arabic"/>
          <w:rtl/>
        </w:rPr>
        <w:t>.</w:t>
      </w:r>
    </w:p>
    <w:p w:rsidR="00151C96" w:rsidRPr="00151C96" w:rsidRDefault="00151C96" w:rsidP="000D5A08">
      <w:pPr>
        <w:pStyle w:val="Sargel1"/>
        <w:spacing w:before="0" w:after="0" w:line="240" w:lineRule="auto"/>
        <w:rPr>
          <w:rStyle w:val="geeza"/>
          <w:rFonts w:cstheme="minorBidi"/>
          <w:rtl/>
        </w:rPr>
      </w:pPr>
    </w:p>
    <w:p w:rsidR="000D5A08" w:rsidRPr="00424180" w:rsidRDefault="000D5A08" w:rsidP="000D5A08">
      <w:pPr>
        <w:pStyle w:val="Sargel1"/>
        <w:spacing w:before="0" w:after="0" w:line="240" w:lineRule="auto"/>
        <w:rPr>
          <w:rStyle w:val="geeza"/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كم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شتلة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نخيل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توجد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هذا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المشتل؟</w:t>
      </w:r>
    </w:p>
    <w:p w:rsidR="00C244E3" w:rsidRPr="00AB02ED" w:rsidRDefault="000D5A08" w:rsidP="000D5A08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</w:p>
    <w:p w:rsidR="00C244E3" w:rsidRDefault="00C244E3">
      <w:pPr>
        <w:pStyle w:val="Sargel2"/>
        <w:rPr>
          <w:rStyle w:val="DavidMFORegular"/>
          <w:rtl/>
        </w:rPr>
      </w:pPr>
    </w:p>
    <w:p w:rsidR="00C244E3" w:rsidRDefault="00C244E3">
      <w:pPr>
        <w:pStyle w:val="Sargel2"/>
        <w:rPr>
          <w:rStyle w:val="DavidMFORegular"/>
          <w:rtl/>
        </w:rPr>
      </w:pPr>
    </w:p>
    <w:p w:rsidR="00C244E3" w:rsidRPr="00151C96" w:rsidRDefault="00C244E3">
      <w:pPr>
        <w:pStyle w:val="Sheela"/>
        <w:rPr>
          <w:rFonts w:cstheme="minorBidi"/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Pr="00AB02ED" w:rsidRDefault="000D5A08" w:rsidP="000D5A08">
      <w:pPr>
        <w:pStyle w:val="Sargel2"/>
        <w:rPr>
          <w:rStyle w:val="DavidMFORegular"/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Fonts w:ascii="GeezaPro" w:cs="Simplified Arabic"/>
          <w:rtl/>
        </w:rPr>
        <w:t>:</w:t>
      </w:r>
      <w:r w:rsidR="00C244E3"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="00C244E3" w:rsidRPr="00AB02ED">
        <w:rPr>
          <w:rFonts w:cs="David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شتلة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نخيل</w:t>
      </w:r>
    </w:p>
    <w:p w:rsidR="00C244E3" w:rsidRDefault="00C244E3">
      <w:pPr>
        <w:pStyle w:val="sargel-kavafrad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25528E" w:rsidRDefault="000D5A08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25528E">
        <w:rPr>
          <w:rFonts w:cs="David" w:hint="cs"/>
          <w:rtl/>
        </w:rPr>
        <w:t>18</w:t>
      </w:r>
    </w:p>
    <w:p w:rsidR="00C244E3" w:rsidRPr="000D5A08" w:rsidRDefault="000D5A08" w:rsidP="000D5A08">
      <w:pPr>
        <w:pStyle w:val="Sargel1"/>
        <w:rPr>
          <w:rFonts w:cstheme="minorBidi"/>
          <w:rtl/>
        </w:rPr>
      </w:pP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أمامك،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الشكل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الرباعيّ</w:t>
      </w:r>
      <w:r w:rsidRPr="00424180">
        <w:rPr>
          <w:rFonts w:cs="Simplified Arabic" w:hint="cs"/>
          <w:rtl/>
        </w:rPr>
        <w:t xml:space="preserve"> </w:t>
      </w:r>
      <w:r w:rsidR="00C244E3">
        <w:rPr>
          <w:rStyle w:val="5-LTR15"/>
        </w:rPr>
        <w:t>ABCD</w:t>
      </w:r>
      <w:r w:rsidR="00C244E3">
        <w:rPr>
          <w:rFonts w:cs="Times New Roman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مكوّن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مثلّثَيْن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قائمَي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الزاوية</w:t>
      </w:r>
      <w:r w:rsidRPr="00424180">
        <w:rPr>
          <w:rStyle w:val="geeza"/>
          <w:rFonts w:cs="Simplified Arabic"/>
          <w:rtl/>
        </w:rPr>
        <w:t>.</w:t>
      </w:r>
    </w:p>
    <w:p w:rsidR="00C244E3" w:rsidRDefault="00C244E3">
      <w:pPr>
        <w:pStyle w:val="Sargel1"/>
        <w:jc w:val="center"/>
        <w:rPr>
          <w:rFonts w:ascii="DavidMFOBold" w:hAnsi="DavidMFOBold" w:cs="DavidMFOBold"/>
          <w:b/>
          <w:bCs/>
          <w:rtl/>
          <w:lang w:bidi="ar-SA"/>
        </w:rPr>
      </w:pPr>
    </w:p>
    <w:p w:rsidR="00C244E3" w:rsidRPr="0025528E" w:rsidRDefault="0010734D">
      <w:pPr>
        <w:pStyle w:val="Sargel1"/>
        <w:jc w:val="center"/>
        <w:rPr>
          <w:rFonts w:ascii="DavidMFOBold" w:hAnsi="DavidMFOBold" w:cs="Arial"/>
          <w:b/>
          <w:bCs/>
          <w:rtl/>
        </w:rPr>
      </w:pPr>
      <w:r>
        <w:rPr>
          <w:noProof/>
        </w:rPr>
        <w:drawing>
          <wp:inline distT="0" distB="0" distL="0" distR="0" wp14:anchorId="6B17D06E" wp14:editId="2D3492DF">
            <wp:extent cx="3208590" cy="2131541"/>
            <wp:effectExtent l="0" t="0" r="0" b="254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9753" cy="213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Default="00C244E3" w:rsidP="0025528E">
      <w:pPr>
        <w:pStyle w:val="Sargel1"/>
        <w:rPr>
          <w:rFonts w:ascii="DavidMFOBold" w:hAnsi="DavidMFOBold" w:cs="DavidMFOBold"/>
          <w:b/>
          <w:bCs/>
          <w:rtl/>
          <w:lang w:bidi="ar-SA"/>
        </w:rPr>
      </w:pPr>
    </w:p>
    <w:p w:rsidR="00C244E3" w:rsidRDefault="000D5A08">
      <w:pPr>
        <w:pStyle w:val="Sargel2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بناءً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المُعطيات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احسبْ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الضلع</w:t>
      </w:r>
      <w:r w:rsidRPr="00424180">
        <w:rPr>
          <w:rFonts w:cs="Simplified Arabic" w:hint="cs"/>
          <w:rtl/>
        </w:rPr>
        <w:t xml:space="preserve"> </w:t>
      </w:r>
      <w:r w:rsidR="00C244E3">
        <w:rPr>
          <w:rStyle w:val="5-LTR15"/>
        </w:rPr>
        <w:t>CD</w:t>
      </w:r>
      <w:r w:rsidR="00C244E3">
        <w:rPr>
          <w:rFonts w:cs="Times New Roman" w:hint="cs"/>
          <w:rtl/>
        </w:rPr>
        <w:t>.</w:t>
      </w:r>
    </w:p>
    <w:p w:rsidR="00C244E3" w:rsidRPr="0025528E" w:rsidRDefault="000D5A08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0D5A08" w:rsidP="000D5A08">
      <w:pPr>
        <w:pStyle w:val="Sargel2"/>
        <w:rPr>
          <w:rtl/>
        </w:rPr>
      </w:pPr>
      <w:r w:rsidRPr="00424180">
        <w:rPr>
          <w:rStyle w:val="geeza"/>
          <w:rFonts w:cs="Simplified Arabic"/>
          <w:rtl/>
          <w:lang w:bidi="ar-SA"/>
        </w:rPr>
        <w:t>الجواب</w:t>
      </w:r>
      <w:r w:rsidRPr="00424180">
        <w:rPr>
          <w:rFonts w:ascii="GeezaPro" w:cs="Simplified Arabic"/>
          <w:rtl/>
        </w:rPr>
        <w:t>:</w:t>
      </w:r>
      <w:r w:rsidR="00C244E3" w:rsidRPr="0025528E">
        <w:rPr>
          <w:rFonts w:cs="David" w:hint="cs"/>
          <w:rtl/>
        </w:rPr>
        <w:t xml:space="preserve"> </w:t>
      </w:r>
      <w:r w:rsidR="00C244E3"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="00C244E3" w:rsidRPr="0025528E">
        <w:rPr>
          <w:rFonts w:cs="David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سم</w:t>
      </w:r>
      <w:r w:rsidRPr="000D5A08">
        <w:rPr>
          <w:rStyle w:val="geezaproStylesforWordRTFImportedLists"/>
          <w:b w:val="0"/>
          <w:bCs w:val="0"/>
        </w:rPr>
        <w:t xml:space="preserve"> </w:t>
      </w:r>
      <w:r>
        <w:rPr>
          <w:rStyle w:val="5-LTR15"/>
          <w:rFonts w:hint="cs"/>
          <w:rtl/>
        </w:rPr>
        <w:t xml:space="preserve"> </w:t>
      </w:r>
      <w:r w:rsidR="00C244E3">
        <w:rPr>
          <w:rStyle w:val="5-LTR15"/>
        </w:rPr>
        <w:t>CD =</w:t>
      </w: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25528E" w:rsidRDefault="000D5A08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25528E">
        <w:rPr>
          <w:rFonts w:cs="David" w:hint="cs"/>
          <w:rtl/>
        </w:rPr>
        <w:t>19</w:t>
      </w:r>
    </w:p>
    <w:p w:rsidR="00C244E3" w:rsidRPr="000D5A08" w:rsidRDefault="0010734D" w:rsidP="000D5A08">
      <w:pPr>
        <w:pStyle w:val="Sargel1"/>
        <w:spacing w:before="0" w:after="0" w:line="240" w:lineRule="auto"/>
        <w:rPr>
          <w:rFonts w:cs="Simplified Arabic"/>
          <w:rtl/>
        </w:rPr>
      </w:pPr>
      <w:r>
        <w:rPr>
          <w:rFonts w:ascii="GeezaPro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593090</wp:posOffset>
                </wp:positionV>
                <wp:extent cx="1143000" cy="466725"/>
                <wp:effectExtent l="0" t="0" r="0" b="9525"/>
                <wp:wrapNone/>
                <wp:docPr id="40" name="תיבת טקסט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D85" w:rsidRDefault="00AD0D85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كمّيّة المياه في البركة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br/>
                              <w:t>(بالمتر المكعّب، م</w:t>
                            </w:r>
                            <w:r w:rsidRPr="0010734D">
                              <w:rPr>
                                <w:rFonts w:hint="cs"/>
                                <w:vertAlign w:val="superscript"/>
                                <w:rtl/>
                                <w:lang w:bidi="ar-JO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40" o:spid="_x0000_s1026" type="#_x0000_t202" style="position:absolute;left:0;text-align:left;margin-left:64.15pt;margin-top:46.7pt;width:90pt;height:3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" fillcolor="white [3201]" stroked="f" strokeweight=".5pt">
                <v:textbox>
                  <w:txbxContent>
                    <w:p w:rsidR="00AD0D85" w:rsidRDefault="00AD0D85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كمّيّة المياه في البركة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br/>
                        <w:t>(بالمتر المكعّب، م</w:t>
                      </w:r>
                      <w:r w:rsidRPr="0010734D">
                        <w:rPr>
                          <w:rFonts w:hint="cs"/>
                          <w:vertAlign w:val="superscript"/>
                          <w:rtl/>
                          <w:lang w:bidi="ar-JO"/>
                        </w:rPr>
                        <w:t>3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5A08" w:rsidRPr="00424180">
        <w:rPr>
          <w:rStyle w:val="geeza"/>
          <w:rFonts w:cs="Simplified Arabic"/>
          <w:rtl/>
          <w:lang w:bidi="ar-SA"/>
        </w:rPr>
        <w:t>الخطّ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البيانيّ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التالي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يُبيِّن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كمّيّة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المياه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التي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كانت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في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بركة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مُعيّنة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منذ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أن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بدأ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تشغيل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مضخّة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تفريغ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البركة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إلى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أن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أصبحت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البركة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فارغة</w:t>
      </w:r>
      <w:r w:rsidR="000D5A08" w:rsidRPr="00424180">
        <w:rPr>
          <w:rStyle w:val="geeza"/>
          <w:rFonts w:cs="Simplified Arabic"/>
          <w:rtl/>
        </w:rPr>
        <w:t>.</w:t>
      </w:r>
      <w:r w:rsidR="000D5A08" w:rsidRPr="00424180">
        <w:rPr>
          <w:rFonts w:cs="Simplified Arabic" w:hint="cs"/>
          <w:rtl/>
        </w:rPr>
        <w:t xml:space="preserve"> </w:t>
      </w:r>
    </w:p>
    <w:p w:rsidR="00C244E3" w:rsidRDefault="0010734D" w:rsidP="0025528E">
      <w:pPr>
        <w:pStyle w:val="Sargel1"/>
        <w:jc w:val="center"/>
        <w:rPr>
          <w:rtl/>
        </w:rPr>
      </w:pPr>
      <w:r>
        <w:rPr>
          <w:rFonts w:ascii="GeezaPro" w:cs="Simplified Arabic"/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812C9F" wp14:editId="09998B55">
                <wp:simplePos x="0" y="0"/>
                <wp:positionH relativeFrom="column">
                  <wp:posOffset>2557780</wp:posOffset>
                </wp:positionH>
                <wp:positionV relativeFrom="paragraph">
                  <wp:posOffset>4857750</wp:posOffset>
                </wp:positionV>
                <wp:extent cx="1143000" cy="266700"/>
                <wp:effectExtent l="0" t="0" r="0" b="0"/>
                <wp:wrapNone/>
                <wp:docPr id="45" name="תיבת טקסט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D85" w:rsidRDefault="00AD0D85" w:rsidP="0010734D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الزمن (بالساعات)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5" o:spid="_x0000_s1027" type="#_x0000_t202" style="position:absolute;left:0;text-align:left;margin-left:201.4pt;margin-top:382.5pt;width:90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" fillcolor="white [3201]" stroked="f" strokeweight=".5pt">
                <v:textbox>
                  <w:txbxContent>
                    <w:p w:rsidR="00AD0D85" w:rsidRDefault="00AD0D85" w:rsidP="0010734D">
                      <w:pPr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الزمن (بالساعات)</w:t>
                      </w:r>
                    </w:p>
                  </w:txbxContent>
                </v:textbox>
              </v:shape>
            </w:pict>
          </mc:Fallback>
        </mc:AlternateContent>
      </w:r>
      <w:r w:rsidR="00BC71E8">
        <w:rPr>
          <w:noProof/>
        </w:rPr>
        <w:drawing>
          <wp:inline distT="0" distB="0" distL="0" distR="0" wp14:anchorId="67096FCF" wp14:editId="70134D16">
            <wp:extent cx="3371850" cy="5019675"/>
            <wp:effectExtent l="0" t="0" r="0" b="0"/>
            <wp:docPr id="17" name="תמונה 17" descr="32-MAT-013-8A-SOF-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2-MAT-013-8A-SOF-q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9" t="-1559" r="-2052" b="-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E3" w:rsidRPr="0025528E" w:rsidRDefault="000D5A08" w:rsidP="000D5A08">
      <w:pPr>
        <w:pStyle w:val="Sargel2"/>
        <w:spacing w:before="0" w:after="0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25528E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كم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كانت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كمّيّة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المياه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البركة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قبل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تشغيل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المضخّة؟</w:t>
      </w:r>
    </w:p>
    <w:p w:rsidR="00C244E3" w:rsidRDefault="00C244E3" w:rsidP="000D5A08">
      <w:pPr>
        <w:pStyle w:val="Sargel2"/>
        <w:spacing w:before="0" w:after="0"/>
        <w:rPr>
          <w:rtl/>
        </w:rPr>
      </w:pPr>
      <w:r>
        <w:rPr>
          <w:rFonts w:cs="Times New Roman"/>
          <w:rtl/>
        </w:rPr>
        <w:tab/>
      </w:r>
    </w:p>
    <w:p w:rsidR="00C244E3" w:rsidRDefault="00C244E3" w:rsidP="000D5A08">
      <w:pPr>
        <w:pStyle w:val="Sargel2"/>
        <w:spacing w:before="0" w:after="0"/>
        <w:rPr>
          <w:rtl/>
        </w:rPr>
      </w:pPr>
      <w:r>
        <w:rPr>
          <w:rFonts w:cs="Times New Roman"/>
          <w:rtl/>
        </w:rPr>
        <w:tab/>
      </w:r>
    </w:p>
    <w:p w:rsidR="00C244E3" w:rsidRPr="0025528E" w:rsidRDefault="00C244E3" w:rsidP="000D5A08">
      <w:pPr>
        <w:pStyle w:val="Sargel2"/>
        <w:spacing w:before="0" w:after="0"/>
        <w:rPr>
          <w:rFonts w:cs="David"/>
          <w:rtl/>
        </w:rPr>
      </w:pPr>
      <w:r w:rsidRPr="0025528E">
        <w:rPr>
          <w:rFonts w:cs="David"/>
          <w:rtl/>
        </w:rPr>
        <w:tab/>
      </w:r>
      <w:r w:rsidR="000D5A08" w:rsidRPr="00424180">
        <w:rPr>
          <w:rStyle w:val="geeza"/>
          <w:rFonts w:cs="Simplified Arabic"/>
          <w:rtl/>
          <w:lang w:bidi="ar-SA"/>
        </w:rPr>
        <w:t>الجواب</w:t>
      </w:r>
      <w:r w:rsidR="000D5A08" w:rsidRPr="00424180">
        <w:rPr>
          <w:rFonts w:cs="Simplified Arabic" w:hint="cs"/>
          <w:rtl/>
        </w:rPr>
        <w:t>:</w:t>
      </w:r>
      <w:r w:rsidRPr="0025528E">
        <w:rPr>
          <w:rFonts w:cs="David" w:hint="cs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Pr="00151C96">
        <w:rPr>
          <w:rFonts w:cs="David" w:hint="cs"/>
          <w:u w:val="single" w:color="BFBFBF" w:themeColor="background1" w:themeShade="BF"/>
          <w:rtl/>
        </w:rPr>
        <w:t xml:space="preserve"> </w:t>
      </w:r>
      <w:r w:rsidR="0025528E">
        <w:rPr>
          <w:rFonts w:cs="David" w:hint="cs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م</w:t>
      </w:r>
      <w:r w:rsidR="000D5A08" w:rsidRPr="00424180">
        <w:rPr>
          <w:rStyle w:val="Times"/>
          <w:rFonts w:cs="Simplified Arabic"/>
          <w:vertAlign w:val="superscript"/>
        </w:rPr>
        <w:t>3</w:t>
      </w:r>
    </w:p>
    <w:p w:rsidR="00C244E3" w:rsidRDefault="00C244E3" w:rsidP="000D5A08">
      <w:pPr>
        <w:pStyle w:val="Sargel2"/>
        <w:spacing w:before="0" w:after="0" w:line="240" w:lineRule="auto"/>
        <w:rPr>
          <w:rtl/>
        </w:rPr>
      </w:pPr>
    </w:p>
    <w:p w:rsidR="00C244E3" w:rsidRPr="0025528E" w:rsidRDefault="000D5A08" w:rsidP="000D5A08">
      <w:pPr>
        <w:pStyle w:val="Sargel2"/>
        <w:spacing w:before="0" w:after="0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25528E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كم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مترًا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مكعّبًا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المياه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تمّ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تفريغه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البركة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ساعة؟</w:t>
      </w:r>
    </w:p>
    <w:p w:rsidR="00C244E3" w:rsidRPr="0025528E" w:rsidRDefault="00C244E3" w:rsidP="000D5A08">
      <w:pPr>
        <w:pStyle w:val="Sargel2"/>
        <w:spacing w:before="0" w:after="0"/>
        <w:rPr>
          <w:rFonts w:cs="David"/>
          <w:rtl/>
        </w:rPr>
      </w:pPr>
      <w:r w:rsidRPr="0025528E">
        <w:rPr>
          <w:rFonts w:cs="David"/>
          <w:rtl/>
        </w:rPr>
        <w:tab/>
      </w:r>
    </w:p>
    <w:p w:rsidR="00C244E3" w:rsidRPr="0025528E" w:rsidRDefault="00C244E3" w:rsidP="000D5A08">
      <w:pPr>
        <w:pStyle w:val="Sargel2"/>
        <w:spacing w:before="0" w:after="0"/>
        <w:rPr>
          <w:rFonts w:cs="David"/>
          <w:rtl/>
        </w:rPr>
      </w:pPr>
      <w:r w:rsidRPr="0025528E">
        <w:rPr>
          <w:rFonts w:cs="David"/>
          <w:rtl/>
        </w:rPr>
        <w:tab/>
      </w:r>
    </w:p>
    <w:p w:rsidR="00C244E3" w:rsidRPr="0025528E" w:rsidRDefault="00C244E3" w:rsidP="000D5A08">
      <w:pPr>
        <w:pStyle w:val="Sargel2"/>
        <w:spacing w:before="0" w:after="0"/>
        <w:rPr>
          <w:rFonts w:cs="David"/>
          <w:rtl/>
        </w:rPr>
      </w:pPr>
      <w:r w:rsidRPr="0025528E">
        <w:rPr>
          <w:rFonts w:cs="David"/>
          <w:rtl/>
        </w:rPr>
        <w:tab/>
      </w:r>
      <w:r w:rsidR="000D5A08" w:rsidRPr="00424180">
        <w:rPr>
          <w:rStyle w:val="geeza"/>
          <w:rFonts w:cs="Simplified Arabic"/>
          <w:rtl/>
          <w:lang w:bidi="ar-SA"/>
        </w:rPr>
        <w:t>الجواب</w:t>
      </w:r>
      <w:r w:rsidR="000D5A08" w:rsidRPr="00424180">
        <w:rPr>
          <w:rFonts w:cs="Simplified Arabic" w:hint="cs"/>
          <w:rtl/>
        </w:rPr>
        <w:t>:</w:t>
      </w:r>
      <w:r w:rsidRPr="0025528E">
        <w:rPr>
          <w:rFonts w:cs="David" w:hint="cs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Pr="00151C96">
        <w:rPr>
          <w:rFonts w:cs="David" w:hint="cs"/>
          <w:u w:color="BFBFBF" w:themeColor="background1" w:themeShade="BF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م</w:t>
      </w:r>
      <w:r w:rsidR="000D5A08" w:rsidRPr="00424180">
        <w:rPr>
          <w:rStyle w:val="Times"/>
          <w:rFonts w:cs="Simplified Arabic"/>
          <w:vertAlign w:val="superscript"/>
        </w:rPr>
        <w:t>3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في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الساعة</w:t>
      </w: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Default="000D5A08" w:rsidP="00151C96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lastRenderedPageBreak/>
        <w:t>ج</w:t>
      </w:r>
      <w:r w:rsidRPr="00424180">
        <w:rPr>
          <w:rStyle w:val="geeza"/>
          <w:rFonts w:cs="Simplified Arabic"/>
          <w:rtl/>
        </w:rPr>
        <w:t>.</w:t>
      </w:r>
      <w:r w:rsidR="00C244E3" w:rsidRPr="0025528E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ضَعْ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إشارة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بجانب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الدالّة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تصف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كمّيّة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المياه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كانت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البركة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بالمتر</w:t>
      </w:r>
      <w:r w:rsidRPr="00424180">
        <w:rPr>
          <w:rStyle w:val="geeza"/>
          <w:rFonts w:cs="Simplified Arabic"/>
          <w:rtl/>
        </w:rPr>
        <w:t xml:space="preserve"> </w:t>
      </w:r>
      <w:r>
        <w:rPr>
          <w:rStyle w:val="geeza"/>
          <w:rFonts w:cs="Simplified Arabic" w:hint="cs"/>
          <w:rtl/>
        </w:rPr>
        <w:br/>
      </w:r>
      <w:r w:rsidRPr="00424180">
        <w:rPr>
          <w:rStyle w:val="geeza"/>
          <w:rFonts w:cs="Simplified Arabic"/>
          <w:rtl/>
          <w:lang w:bidi="ar-SA"/>
        </w:rPr>
        <w:t>المكعّب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Fonts w:cs="Simplified Arabic" w:hint="cs"/>
          <w:rtl/>
        </w:rPr>
        <w:t>(</w:t>
      </w:r>
      <w:r w:rsidR="00151C96">
        <w:rPr>
          <w:rStyle w:val="5-LTR15"/>
        </w:rPr>
        <w:t>y</w:t>
      </w:r>
      <w:r w:rsidRPr="00424180">
        <w:rPr>
          <w:rFonts w:cs="Simplified Arabic" w:hint="cs"/>
          <w:rtl/>
        </w:rPr>
        <w:t xml:space="preserve">) </w:t>
      </w:r>
      <w:r w:rsidRPr="00424180">
        <w:rPr>
          <w:rStyle w:val="geeza"/>
          <w:rFonts w:cs="Simplified Arabic"/>
          <w:rtl/>
          <w:lang w:bidi="ar-SA"/>
        </w:rPr>
        <w:t>كدالّة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للزمن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مضى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بالساعات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Fonts w:cs="Simplified Arabic" w:hint="cs"/>
          <w:rtl/>
        </w:rPr>
        <w:t>(</w:t>
      </w:r>
      <w:r w:rsidRPr="00424180">
        <w:rPr>
          <w:rStyle w:val="grade5-15"/>
          <w:rFonts w:cs="Simplified Arabic"/>
        </w:rPr>
        <w:t>x</w:t>
      </w:r>
      <w:r w:rsidRPr="00424180">
        <w:rPr>
          <w:rFonts w:cs="Simplified Arabic" w:hint="cs"/>
          <w:rtl/>
        </w:rPr>
        <w:t xml:space="preserve">) </w:t>
      </w:r>
      <w:r w:rsidRPr="00424180">
        <w:rPr>
          <w:rStyle w:val="geeza"/>
          <w:rFonts w:cs="Simplified Arabic"/>
          <w:rtl/>
          <w:lang w:bidi="ar-SA"/>
        </w:rPr>
        <w:t>منذ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بداية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تشغيل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المضخّة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أصبحت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البركة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فارغة</w:t>
      </w:r>
      <w:r w:rsidRPr="00424180">
        <w:rPr>
          <w:rFonts w:cs="Simplified Arabic" w:hint="cs"/>
          <w:rtl/>
        </w:rPr>
        <w:t>.</w:t>
      </w:r>
    </w:p>
    <w:p w:rsidR="0025528E" w:rsidRDefault="0025528E">
      <w:pPr>
        <w:pStyle w:val="Sargel2"/>
        <w:rPr>
          <w:rFonts w:cs="David"/>
          <w:rtl/>
        </w:rPr>
      </w:pPr>
    </w:p>
    <w:p w:rsidR="0025528E" w:rsidRPr="00A017CA" w:rsidRDefault="0025528E" w:rsidP="0025528E">
      <w:pPr>
        <w:pStyle w:val="a3"/>
        <w:tabs>
          <w:tab w:val="right" w:pos="1558"/>
        </w:tabs>
        <w:spacing w:before="0"/>
        <w:ind w:left="1417"/>
        <w:rPr>
          <w:rtl/>
          <w:lang w:bidi="he-IL"/>
        </w:rPr>
      </w:pPr>
      <w:r>
        <w:rPr>
          <w:rFonts w:hint="cs"/>
          <w:sz w:val="28"/>
          <w:szCs w:val="28"/>
          <w:vertAlign w:val="subscript"/>
          <w:rtl/>
          <w:lang w:bidi="he-IL"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y = –20x + 200</w:t>
      </w:r>
    </w:p>
    <w:p w:rsidR="0025528E" w:rsidRPr="00844390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y = –200x + 10</w:t>
      </w:r>
    </w:p>
    <w:p w:rsidR="0025528E" w:rsidRPr="00A017CA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y = 20x + 200</w:t>
      </w:r>
    </w:p>
    <w:p w:rsidR="0025528E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Style w:val="LTR"/>
          <w:rFonts w:hint="cs"/>
          <w:rtl/>
          <w:lang w:bidi="he-IL"/>
        </w:rPr>
        <w:tab/>
      </w:r>
      <w:r>
        <w:rPr>
          <w:rStyle w:val="LTR"/>
          <w:rFonts w:hint="cs"/>
          <w:rtl/>
          <w:lang w:bidi="he-IL"/>
        </w:rPr>
        <w:tab/>
      </w:r>
      <w:r>
        <w:rPr>
          <w:rStyle w:val="5-LTR15"/>
        </w:rPr>
        <w:t>y = 200x + 10</w:t>
      </w:r>
    </w:p>
    <w:p w:rsidR="00C244E3" w:rsidRPr="0025528E" w:rsidRDefault="00C244E3" w:rsidP="0025528E">
      <w:pPr>
        <w:pStyle w:val="sargel2-ravbrera"/>
        <w:tabs>
          <w:tab w:val="clear" w:pos="2551"/>
          <w:tab w:val="clear" w:pos="3402"/>
          <w:tab w:val="clear" w:pos="4535"/>
          <w:tab w:val="clear" w:pos="5386"/>
          <w:tab w:val="right" w:pos="1417"/>
          <w:tab w:val="right" w:pos="3288"/>
        </w:tabs>
        <w:rPr>
          <w:rStyle w:val="5-LTR15"/>
          <w:rFonts w:cs="Arial"/>
          <w:rtl/>
        </w:rPr>
      </w:pP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Default="00C244E3">
      <w:pPr>
        <w:pStyle w:val="Sargel2"/>
        <w:rPr>
          <w:rtl/>
        </w:rPr>
      </w:pPr>
    </w:p>
    <w:p w:rsidR="00C244E3" w:rsidRPr="0025528E" w:rsidRDefault="000D5A08" w:rsidP="000D5A08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د</w:t>
      </w:r>
      <w:r w:rsidRPr="00424180">
        <w:rPr>
          <w:rStyle w:val="geeza"/>
          <w:rFonts w:cs="Simplified Arabic"/>
          <w:rtl/>
        </w:rPr>
        <w:t>.</w:t>
      </w:r>
      <w:r w:rsidR="00C244E3" w:rsidRPr="0025528E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اللحظة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أصبحت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البركة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ascii="GeezaPro-Bold" w:cs="Simplified Arabic"/>
          <w:b/>
          <w:bCs/>
          <w:rtl/>
          <w:lang w:bidi="ar-SA"/>
        </w:rPr>
        <w:t>فارغة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بدؤوا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بتعبئتها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جديد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بوتيرة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rade5-15"/>
          <w:rFonts w:cs="Simplified Arabic"/>
        </w:rPr>
        <w:t>25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</w:t>
      </w:r>
      <w:r w:rsidRPr="00424180">
        <w:rPr>
          <w:rStyle w:val="Times"/>
          <w:rFonts w:cs="Simplified Arabic"/>
          <w:vertAlign w:val="superscript"/>
        </w:rPr>
        <w:t>3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الساعة،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لكنّهم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نسوا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إغلاق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مضخّة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تفريغ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البركة</w:t>
      </w:r>
      <w:r w:rsidRPr="00424180">
        <w:rPr>
          <w:rStyle w:val="geeza"/>
          <w:rFonts w:cs="Simplified Arabic"/>
          <w:rtl/>
        </w:rPr>
        <w:t xml:space="preserve">.  </w:t>
      </w:r>
    </w:p>
    <w:p w:rsidR="00C244E3" w:rsidRPr="0025528E" w:rsidRDefault="00C244E3" w:rsidP="000D5A08">
      <w:pPr>
        <w:pStyle w:val="Sargel2"/>
        <w:spacing w:before="283"/>
        <w:rPr>
          <w:rFonts w:cs="David"/>
          <w:rtl/>
        </w:rPr>
      </w:pPr>
      <w:r w:rsidRPr="0025528E">
        <w:rPr>
          <w:rFonts w:cs="David"/>
          <w:rtl/>
        </w:rPr>
        <w:tab/>
      </w:r>
      <w:r w:rsidR="000D5A08" w:rsidRPr="00424180">
        <w:rPr>
          <w:rStyle w:val="geeza"/>
          <w:rFonts w:cs="Simplified Arabic"/>
          <w:rtl/>
          <w:lang w:bidi="ar-SA"/>
        </w:rPr>
        <w:t>كم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أصبحت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كمّيّة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المياه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في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البركة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بعد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1A2605">
        <w:rPr>
          <w:rFonts w:cs="David"/>
        </w:rPr>
        <w:object w:dxaOrig="420" w:dyaOrig="639">
          <v:shape id="_x0000_i1033" type="#_x0000_t75" style="width:21pt;height:31.95pt" o:ole="">
            <v:imagedata r:id="rId41" o:title=""/>
          </v:shape>
          <o:OLEObject Type="Embed" ProgID="Equation.DSMT4" ShapeID="_x0000_i1033" DrawAspect="Content" ObjectID="_1433838755" r:id="rId42"/>
        </w:object>
      </w:r>
      <w:r w:rsidRPr="0025528E">
        <w:rPr>
          <w:rFonts w:cs="David" w:hint="cs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ساعة؟</w:t>
      </w:r>
    </w:p>
    <w:p w:rsidR="00C244E3" w:rsidRPr="0025528E" w:rsidRDefault="00C244E3" w:rsidP="000D5A08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="000D5A08" w:rsidRPr="00424180">
        <w:rPr>
          <w:rStyle w:val="geeza"/>
          <w:rFonts w:cs="Simplified Arabic"/>
          <w:rtl/>
          <w:lang w:bidi="ar-SA"/>
        </w:rPr>
        <w:t>بيِّن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طريقة</w:t>
      </w:r>
      <w:r w:rsidR="000D5A08" w:rsidRPr="00424180">
        <w:rPr>
          <w:rStyle w:val="geeza"/>
          <w:rFonts w:cs="Simplified Arabic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الحلّ</w:t>
      </w:r>
      <w:r w:rsidR="000D5A08" w:rsidRPr="00424180">
        <w:rPr>
          <w:rStyle w:val="geeza"/>
          <w:rFonts w:cs="Simplified Arabic"/>
          <w:rtl/>
        </w:rPr>
        <w:t>: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25528E" w:rsidRDefault="0025528E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Pr="0025528E" w:rsidRDefault="00C244E3" w:rsidP="000D5A08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="000D5A08" w:rsidRPr="00424180">
        <w:rPr>
          <w:rStyle w:val="geeza"/>
          <w:rFonts w:cs="Simplified Arabic"/>
          <w:rtl/>
          <w:lang w:bidi="ar-SA"/>
        </w:rPr>
        <w:t>الجواب</w:t>
      </w:r>
      <w:r w:rsidR="000D5A08" w:rsidRPr="00424180">
        <w:rPr>
          <w:rFonts w:cs="Simplified Arabic" w:hint="cs"/>
          <w:rtl/>
        </w:rPr>
        <w:t>:</w:t>
      </w:r>
      <w:r w:rsidR="000D5A08" w:rsidRPr="0025528E">
        <w:rPr>
          <w:rFonts w:cs="David" w:hint="cs"/>
          <w:rtl/>
        </w:rPr>
        <w:t xml:space="preserve"> </w:t>
      </w:r>
      <w:r w:rsidR="000D5A08"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="000D5A08" w:rsidRPr="00151C96">
        <w:rPr>
          <w:rFonts w:cs="David" w:hint="cs"/>
          <w:u w:val="single" w:color="BFBFBF" w:themeColor="background1" w:themeShade="BF"/>
          <w:rtl/>
        </w:rPr>
        <w:t xml:space="preserve"> </w:t>
      </w:r>
      <w:r w:rsidR="000D5A08">
        <w:rPr>
          <w:rFonts w:cs="David" w:hint="cs"/>
          <w:rtl/>
        </w:rPr>
        <w:t xml:space="preserve"> </w:t>
      </w:r>
      <w:r w:rsidR="000D5A08" w:rsidRPr="00424180">
        <w:rPr>
          <w:rStyle w:val="geeza"/>
          <w:rFonts w:cs="Simplified Arabic"/>
          <w:rtl/>
          <w:lang w:bidi="ar-SA"/>
        </w:rPr>
        <w:t>م</w:t>
      </w:r>
      <w:r w:rsidR="000D5A08" w:rsidRPr="00424180">
        <w:rPr>
          <w:rStyle w:val="Times"/>
          <w:rFonts w:cs="Simplified Arabic"/>
          <w:vertAlign w:val="superscript"/>
        </w:rPr>
        <w:t>3</w:t>
      </w:r>
    </w:p>
    <w:p w:rsidR="0025528E" w:rsidRDefault="0025528E">
      <w:pPr>
        <w:pStyle w:val="Sheela"/>
        <w:rPr>
          <w:rFonts w:cs="Times New Roman"/>
          <w:rtl/>
        </w:rPr>
      </w:pPr>
    </w:p>
    <w:p w:rsidR="0025528E" w:rsidRDefault="0025528E">
      <w:pPr>
        <w:pStyle w:val="Sheela"/>
        <w:rPr>
          <w:rFonts w:cs="Times New Roman"/>
          <w:rtl/>
        </w:rPr>
      </w:pPr>
    </w:p>
    <w:p w:rsidR="0025528E" w:rsidRDefault="0025528E">
      <w:pPr>
        <w:pStyle w:val="Sheela"/>
        <w:rPr>
          <w:rFonts w:cs="Times New Roman"/>
          <w:rtl/>
        </w:rPr>
      </w:pPr>
    </w:p>
    <w:p w:rsidR="0025528E" w:rsidRDefault="0025528E">
      <w:pPr>
        <w:pStyle w:val="Sheela"/>
        <w:rPr>
          <w:rFonts w:cs="Times New Roman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25528E" w:rsidRDefault="00E20E75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25528E">
        <w:rPr>
          <w:rFonts w:cs="David" w:hint="cs"/>
          <w:rtl/>
        </w:rPr>
        <w:t>20</w:t>
      </w:r>
    </w:p>
    <w:p w:rsidR="00C244E3" w:rsidRPr="0025528E" w:rsidRDefault="00E20E75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يبلغ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0"/>
          <w:rFonts w:cs="Simplified Arabic"/>
          <w:rtl/>
          <w:lang w:bidi="ar-SA"/>
        </w:rPr>
        <w:t>اليوم</w:t>
      </w:r>
      <w:r w:rsidRPr="00424180">
        <w:rPr>
          <w:rStyle w:val="geezabold0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عُمْر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أسعد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سنتَيْن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وعُمْر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والده</w:t>
      </w:r>
      <w:r w:rsidRPr="00424180">
        <w:rPr>
          <w:rStyle w:val="geeza"/>
          <w:rFonts w:cs="Simplified Arabic"/>
          <w:rtl/>
        </w:rPr>
        <w:t xml:space="preserve"> </w:t>
      </w:r>
      <w:r w:rsidR="00C244E3" w:rsidRPr="0025528E">
        <w:rPr>
          <w:rStyle w:val="5-LTR15"/>
          <w:rFonts w:cs="David"/>
        </w:rPr>
        <w:t>32</w:t>
      </w:r>
      <w:r>
        <w:rPr>
          <w:rFonts w:cs="David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سنة</w:t>
      </w:r>
      <w:r w:rsidRPr="00424180">
        <w:rPr>
          <w:rFonts w:cs="Simplified Arabic" w:hint="cs"/>
          <w:rtl/>
        </w:rPr>
        <w:t>.</w:t>
      </w: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E20E75" w:rsidP="00E20E75">
      <w:pPr>
        <w:pStyle w:val="Sargel2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="00C244E3" w:rsidRPr="0025528E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املأ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الفراغات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الجدول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التالي</w:t>
      </w:r>
      <w:r w:rsidRPr="00424180">
        <w:rPr>
          <w:rStyle w:val="geeza"/>
          <w:rFonts w:cs="Simplified Arabic"/>
          <w:rtl/>
        </w:rPr>
        <w:t>: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1"/>
        <w:gridCol w:w="1843"/>
        <w:gridCol w:w="1772"/>
        <w:gridCol w:w="2268"/>
      </w:tblGrid>
      <w:tr w:rsidR="00E20E75" w:rsidRPr="00AF6FAB" w:rsidTr="00B21B69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</w:tcPr>
          <w:p w:rsidR="00E20E75" w:rsidRPr="00424180" w:rsidRDefault="00E20E75" w:rsidP="00E20E75">
            <w:pPr>
              <w:pStyle w:val="Sargel1"/>
              <w:spacing w:before="0" w:after="0" w:line="36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عُمْر أسعد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</w:tcPr>
          <w:p w:rsidR="00E20E75" w:rsidRPr="00424180" w:rsidRDefault="00E20E75" w:rsidP="00E20E75">
            <w:pPr>
              <w:pStyle w:val="Sargel1"/>
              <w:spacing w:before="0" w:after="0" w:line="36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عُمْر والده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424180" w:rsidRDefault="00E20E75" w:rsidP="00E20E75">
            <w:pPr>
              <w:pStyle w:val="Sargel1"/>
              <w:spacing w:before="0" w:after="0" w:line="360" w:lineRule="exact"/>
              <w:jc w:val="center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 xml:space="preserve">النسبة بين عُمْر </w:t>
            </w:r>
            <w:r>
              <w:rPr>
                <w:rStyle w:val="Geezabold"/>
                <w:rFonts w:cstheme="minorBidi" w:hint="cs"/>
                <w:rtl/>
                <w:lang w:bidi="he-IL"/>
              </w:rPr>
              <w:br/>
            </w:r>
            <w:r w:rsidRPr="00424180">
              <w:rPr>
                <w:rStyle w:val="Geezabold"/>
                <w:rFonts w:cs="Simplified Arabic"/>
                <w:rtl/>
              </w:rPr>
              <w:t>أسعد وعُمْر والده</w:t>
            </w:r>
          </w:p>
        </w:tc>
      </w:tr>
      <w:tr w:rsidR="00E20E75" w:rsidRPr="00AF6FAB" w:rsidTr="0025528E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424180" w:rsidRDefault="00E20E75" w:rsidP="00B21B69">
            <w:pPr>
              <w:pStyle w:val="Sargel1"/>
              <w:spacing w:before="0" w:after="0" w:line="240" w:lineRule="auto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اليوم</w:t>
            </w:r>
            <w:r w:rsidRPr="00424180">
              <w:rPr>
                <w:rStyle w:val="DavidMFObold"/>
                <w:rFonts w:cs="Simplified Arabic" w:hint="cs"/>
                <w:rtl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</w:tr>
      <w:tr w:rsidR="00E20E75" w:rsidRPr="00AF6FAB" w:rsidTr="0025528E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424180" w:rsidRDefault="00E20E75" w:rsidP="00B21B69">
            <w:pPr>
              <w:pStyle w:val="Sargel1"/>
              <w:spacing w:before="0" w:after="0" w:line="240" w:lineRule="auto"/>
              <w:rPr>
                <w:rFonts w:cs="Simplified Arabic"/>
                <w:rtl/>
              </w:rPr>
            </w:pPr>
            <w:r w:rsidRPr="00424180">
              <w:rPr>
                <w:rStyle w:val="Geezabold"/>
                <w:rFonts w:cs="Simplified Arabic"/>
                <w:rtl/>
              </w:rPr>
              <w:t>بعد</w:t>
            </w:r>
            <w:r w:rsidRPr="00424180">
              <w:rPr>
                <w:rStyle w:val="DavidMFObold"/>
                <w:rFonts w:cs="Simplified Arabic" w:hint="cs"/>
              </w:rPr>
              <w:t xml:space="preserve"> </w:t>
            </w:r>
            <w:r w:rsidRPr="00424180">
              <w:rPr>
                <w:rStyle w:val="5-LTR15"/>
                <w:rFonts w:ascii="Times-Bold" w:hAnsi="Times-Bold" w:cs="Simplified Arabic"/>
                <w:b/>
                <w:bCs/>
                <w:sz w:val="26"/>
                <w:szCs w:val="26"/>
              </w:rPr>
              <w:t>4</w:t>
            </w:r>
            <w:r w:rsidRPr="00424180">
              <w:rPr>
                <w:rStyle w:val="DavidMFObold"/>
                <w:rFonts w:cs="Simplified Arabic" w:hint="cs"/>
              </w:rPr>
              <w:t xml:space="preserve"> </w:t>
            </w:r>
            <w:r w:rsidRPr="00424180">
              <w:rPr>
                <w:rStyle w:val="Geezabold"/>
                <w:rFonts w:cs="Simplified Arabic"/>
                <w:rtl/>
              </w:rPr>
              <w:t>سنوات</w:t>
            </w:r>
            <w:r w:rsidRPr="00424180">
              <w:rPr>
                <w:rStyle w:val="DavidMFObold"/>
                <w:rFonts w:cs="Simplified Arabic" w:hint="c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E20E75" w:rsidRPr="00AF6FAB" w:rsidRDefault="00E20E75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</w:tr>
    </w:tbl>
    <w:p w:rsidR="00C244E3" w:rsidRPr="0025528E" w:rsidRDefault="00C244E3">
      <w:pPr>
        <w:pStyle w:val="Sargel2"/>
        <w:rPr>
          <w:rFonts w:cs="Arial"/>
          <w:rtl/>
        </w:rPr>
      </w:pPr>
    </w:p>
    <w:p w:rsidR="00E20E75" w:rsidRPr="00424180" w:rsidRDefault="00E20E75" w:rsidP="00E20E75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ب</w:t>
      </w:r>
      <w:r w:rsidRPr="00424180">
        <w:rPr>
          <w:rStyle w:val="geeza"/>
          <w:rFonts w:cs="Simplified Arabic"/>
          <w:rtl/>
        </w:rPr>
        <w:t>.</w:t>
      </w: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أيّ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نسبة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النسب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التالية</w:t>
      </w:r>
      <w:r w:rsidRPr="00424180">
        <w:rPr>
          <w:rStyle w:val="Geezabold"/>
          <w:rFonts w:cs="Simplified Arabic"/>
          <w:rtl/>
        </w:rPr>
        <w:t xml:space="preserve"> يمكن أن تكون </w:t>
      </w:r>
      <w:r w:rsidRPr="00424180">
        <w:rPr>
          <w:rStyle w:val="geeza"/>
          <w:rFonts w:cs="Simplified Arabic"/>
          <w:rtl/>
          <w:lang w:bidi="ar-SA"/>
        </w:rPr>
        <w:t>النسبة</w:t>
      </w:r>
      <w:r w:rsidRPr="00424180">
        <w:rPr>
          <w:rFonts w:cs="Simplified Arabic" w:hint="cs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بين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عُمْر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أسعد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وعُمْر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والده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بعد</w:t>
      </w:r>
      <w:r w:rsidRPr="00424180">
        <w:rPr>
          <w:rStyle w:val="geeza"/>
          <w:rFonts w:cs="Simplified Arabic"/>
          <w:rtl/>
        </w:rPr>
        <w:t xml:space="preserve"> </w:t>
      </w:r>
      <w:r>
        <w:rPr>
          <w:rStyle w:val="geeza"/>
          <w:rFonts w:cstheme="minorBidi"/>
          <w:rtl/>
        </w:rPr>
        <w:br/>
      </w:r>
      <w:r w:rsidRPr="00424180">
        <w:rPr>
          <w:rStyle w:val="Geezabold"/>
          <w:rFonts w:cs="Simplified Arabic"/>
          <w:rtl/>
        </w:rPr>
        <w:t>أكثر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Times"/>
          <w:rFonts w:cs="Simplified Arabic"/>
        </w:rPr>
        <w:t>4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سنوات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اليوم؟</w:t>
      </w:r>
      <w:r w:rsidRPr="00424180">
        <w:rPr>
          <w:rFonts w:cs="Simplified Arabic" w:hint="cs"/>
          <w:rtl/>
        </w:rPr>
        <w:t xml:space="preserve">  </w:t>
      </w:r>
    </w:p>
    <w:p w:rsidR="0025528E" w:rsidRDefault="0025528E">
      <w:pPr>
        <w:pStyle w:val="Sargel2"/>
        <w:rPr>
          <w:rFonts w:cs="David"/>
          <w:rtl/>
        </w:rPr>
      </w:pPr>
    </w:p>
    <w:p w:rsidR="0025528E" w:rsidRPr="00A017CA" w:rsidRDefault="0025528E" w:rsidP="0025528E">
      <w:pPr>
        <w:pStyle w:val="a3"/>
        <w:tabs>
          <w:tab w:val="right" w:pos="1558"/>
        </w:tabs>
        <w:spacing w:before="0"/>
        <w:ind w:left="1417"/>
        <w:rPr>
          <w:rtl/>
          <w:lang w:bidi="he-IL"/>
        </w:rPr>
      </w:pPr>
      <w:r>
        <w:rPr>
          <w:rFonts w:hint="cs"/>
          <w:sz w:val="28"/>
          <w:szCs w:val="28"/>
          <w:vertAlign w:val="subscript"/>
          <w:rtl/>
          <w:lang w:bidi="he-IL"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1 : 16</w:t>
      </w:r>
    </w:p>
    <w:p w:rsidR="0025528E" w:rsidRPr="00844390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1 : 8</w:t>
      </w:r>
    </w:p>
    <w:p w:rsidR="0025528E" w:rsidRPr="00A017CA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1 : 4</w:t>
      </w:r>
    </w:p>
    <w:p w:rsidR="0025528E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Style w:val="LTR"/>
          <w:rFonts w:hint="cs"/>
          <w:rtl/>
          <w:lang w:bidi="he-IL"/>
        </w:rPr>
        <w:tab/>
      </w:r>
      <w:r>
        <w:rPr>
          <w:rStyle w:val="LTR"/>
          <w:rFonts w:hint="cs"/>
          <w:rtl/>
          <w:lang w:bidi="he-IL"/>
        </w:rPr>
        <w:tab/>
      </w:r>
      <w:r>
        <w:rPr>
          <w:rStyle w:val="5-LTR15"/>
        </w:rPr>
        <w:t>1 : 1</w:t>
      </w:r>
    </w:p>
    <w:p w:rsidR="0025528E" w:rsidRPr="0025528E" w:rsidRDefault="0025528E">
      <w:pPr>
        <w:pStyle w:val="Sargel2"/>
        <w:rPr>
          <w:rFonts w:cs="David"/>
          <w:rtl/>
        </w:rPr>
      </w:pPr>
    </w:p>
    <w:p w:rsidR="00C244E3" w:rsidRDefault="00C244E3">
      <w:pPr>
        <w:pStyle w:val="Sargel1"/>
        <w:rPr>
          <w:rtl/>
        </w:rPr>
      </w:pPr>
    </w:p>
    <w:p w:rsidR="00E20E75" w:rsidRPr="00424180" w:rsidRDefault="00E20E75" w:rsidP="00E20E75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ج</w:t>
      </w:r>
      <w:r w:rsidRPr="00424180">
        <w:rPr>
          <w:rStyle w:val="geeza"/>
          <w:rFonts w:cs="Simplified Arabic"/>
          <w:rtl/>
        </w:rPr>
        <w:t>.</w:t>
      </w: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بعد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سنة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اليوم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يكون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عُمْر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الأب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أكبر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5-LTR15"/>
          <w:rFonts w:ascii="Times-Bold" w:hAnsi="Times-Bold" w:cs="Simplified Arabic"/>
          <w:b/>
          <w:bCs/>
        </w:rPr>
        <w:t>3</w:t>
      </w:r>
      <w:r w:rsidRPr="00424180">
        <w:rPr>
          <w:rStyle w:val="Geezabold"/>
          <w:rFonts w:cs="Simplified Arabic"/>
          <w:rtl/>
        </w:rPr>
        <w:t xml:space="preserve"> مرّات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عُمْر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أسعد؟</w:t>
      </w:r>
      <w:r w:rsidRPr="00424180">
        <w:rPr>
          <w:rStyle w:val="geeza"/>
          <w:rFonts w:cs="Simplified Arabic"/>
          <w:rtl/>
        </w:rPr>
        <w:t xml:space="preserve"> </w:t>
      </w:r>
    </w:p>
    <w:p w:rsidR="00E20E75" w:rsidRPr="00424180" w:rsidRDefault="00E20E75" w:rsidP="00E20E75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بيِّن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طريقة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الحلّ</w:t>
      </w:r>
      <w:r w:rsidRPr="00424180">
        <w:rPr>
          <w:rStyle w:val="geeza"/>
          <w:rFonts w:cs="Simplified Arabic"/>
          <w:rtl/>
        </w:rPr>
        <w:t>:</w:t>
      </w:r>
      <w:r w:rsidRPr="00424180">
        <w:rPr>
          <w:rFonts w:cs="Simplified Arabic" w:hint="cs"/>
          <w:rtl/>
        </w:rPr>
        <w:t xml:space="preserve"> </w:t>
      </w: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 w:rsidP="00E20E75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="00E20E75" w:rsidRPr="00424180">
        <w:rPr>
          <w:rStyle w:val="geeza"/>
          <w:rFonts w:cs="Simplified Arabic"/>
          <w:rtl/>
          <w:lang w:bidi="ar-SA"/>
        </w:rPr>
        <w:t>الجواب</w:t>
      </w:r>
      <w:r w:rsidR="00E20E75" w:rsidRPr="00424180">
        <w:rPr>
          <w:rFonts w:ascii="GeezaPro" w:cs="Simplified Arabic"/>
          <w:rtl/>
        </w:rPr>
        <w:t>:</w:t>
      </w:r>
      <w:r w:rsidR="00E20E75" w:rsidRPr="00424180">
        <w:rPr>
          <w:rFonts w:cs="Simplified Arabic" w:hint="cs"/>
          <w:rtl/>
        </w:rPr>
        <w:t xml:space="preserve"> </w:t>
      </w:r>
      <w:r w:rsidR="00E20E75" w:rsidRPr="00424180">
        <w:rPr>
          <w:rStyle w:val="geeza"/>
          <w:rFonts w:cs="Simplified Arabic"/>
          <w:rtl/>
          <w:lang w:bidi="ar-SA"/>
        </w:rPr>
        <w:t>بعد</w:t>
      </w:r>
      <w:r w:rsidR="00151C96">
        <w:rPr>
          <w:rFonts w:cs="David" w:hint="cs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Pr="0025528E">
        <w:rPr>
          <w:rFonts w:cs="David" w:hint="cs"/>
          <w:rtl/>
        </w:rPr>
        <w:t xml:space="preserve"> </w:t>
      </w:r>
      <w:r w:rsidR="00E20E75" w:rsidRPr="00424180">
        <w:rPr>
          <w:rStyle w:val="geeza"/>
          <w:rFonts w:cs="Simplified Arabic"/>
          <w:rtl/>
          <w:lang w:bidi="ar-SA"/>
        </w:rPr>
        <w:t>سنة</w:t>
      </w: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5A3C26" w:rsidRDefault="00E20E75">
      <w:pPr>
        <w:pStyle w:val="Sheela"/>
        <w:rPr>
          <w:rFonts w:cs="David"/>
          <w:rtl/>
        </w:rPr>
      </w:pPr>
      <w:r w:rsidRPr="00424180">
        <w:rPr>
          <w:rStyle w:val="geezaproStylesforWordRTFImportedLists"/>
          <w:rFonts w:cs="Simplified Arabic"/>
          <w:b/>
          <w:bCs/>
          <w:rtl/>
          <w:lang w:bidi="ar-SA"/>
        </w:rPr>
        <w:lastRenderedPageBreak/>
        <w:t>السؤال</w:t>
      </w:r>
      <w:r w:rsidRPr="00C244E3">
        <w:rPr>
          <w:rFonts w:cs="David" w:hint="cs"/>
          <w:rtl/>
        </w:rPr>
        <w:t xml:space="preserve"> </w:t>
      </w:r>
      <w:r w:rsidR="00C244E3" w:rsidRPr="005A3C26">
        <w:rPr>
          <w:rFonts w:cs="David" w:hint="cs"/>
          <w:rtl/>
        </w:rPr>
        <w:t>21</w:t>
      </w:r>
    </w:p>
    <w:p w:rsidR="00E20E75" w:rsidRPr="00424180" w:rsidRDefault="00E20E75" w:rsidP="00E20E75">
      <w:pPr>
        <w:pStyle w:val="Sargel1"/>
        <w:spacing w:before="0" w:after="0" w:line="240" w:lineRule="auto"/>
        <w:rPr>
          <w:rFonts w:ascii="GeezaPro"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عند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أميرة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صندوق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مربّع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القاعدة</w:t>
      </w:r>
      <w:r w:rsidRPr="00424180">
        <w:rPr>
          <w:rFonts w:ascii="GeezaPro" w:cs="Simplified Arabic"/>
          <w:rtl/>
        </w:rPr>
        <w:t>.</w:t>
      </w:r>
    </w:p>
    <w:p w:rsidR="00C244E3" w:rsidRPr="005A3C26" w:rsidRDefault="00E20E75" w:rsidP="00E20E75">
      <w:pPr>
        <w:pStyle w:val="Sargel1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قياسات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الصندوق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مُعطاة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التالي</w:t>
      </w:r>
      <w:r w:rsidRPr="00424180">
        <w:rPr>
          <w:rStyle w:val="geeza"/>
          <w:rFonts w:cs="Simplified Arabic"/>
          <w:rtl/>
        </w:rPr>
        <w:t>:</w:t>
      </w:r>
    </w:p>
    <w:p w:rsidR="00C244E3" w:rsidRPr="005A3C26" w:rsidRDefault="00C244E3">
      <w:pPr>
        <w:pStyle w:val="Sargel1"/>
        <w:rPr>
          <w:rFonts w:cs="David"/>
          <w:rtl/>
        </w:rPr>
      </w:pPr>
    </w:p>
    <w:p w:rsidR="00C244E3" w:rsidRPr="005A3C26" w:rsidRDefault="0010734D">
      <w:pPr>
        <w:pStyle w:val="Sargel1"/>
        <w:jc w:val="center"/>
        <w:rPr>
          <w:rFonts w:cs="David"/>
          <w:rtl/>
        </w:rPr>
      </w:pPr>
      <w:r>
        <w:rPr>
          <w:noProof/>
        </w:rPr>
        <w:drawing>
          <wp:inline distT="0" distB="0" distL="0" distR="0" wp14:anchorId="63D28CD8" wp14:editId="76A74AB0">
            <wp:extent cx="1608082" cy="1457325"/>
            <wp:effectExtent l="0" t="0" r="0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0727" cy="14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5A3C26" w:rsidRDefault="00C244E3">
      <w:pPr>
        <w:pStyle w:val="Sargel1"/>
        <w:jc w:val="center"/>
        <w:rPr>
          <w:rFonts w:cs="David"/>
          <w:rtl/>
        </w:rPr>
      </w:pPr>
    </w:p>
    <w:p w:rsidR="00E20E75" w:rsidRPr="00424180" w:rsidRDefault="00E20E75" w:rsidP="00E20E75">
      <w:pPr>
        <w:pStyle w:val="Sargel1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تريد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أميرة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إدخال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مكعّبات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خشبيّة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داخل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الصندوق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وتغطيته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بغطاء</w:t>
      </w:r>
      <w:r w:rsidRPr="00424180">
        <w:rPr>
          <w:rStyle w:val="geeza"/>
          <w:rFonts w:cs="Simplified Arabic"/>
          <w:rtl/>
        </w:rPr>
        <w:t xml:space="preserve">. </w:t>
      </w:r>
    </w:p>
    <w:p w:rsidR="00C244E3" w:rsidRPr="005A3C26" w:rsidRDefault="00E20E75" w:rsidP="00E20E75">
      <w:pPr>
        <w:pStyle w:val="Sargel1"/>
        <w:spacing w:before="340"/>
        <w:rPr>
          <w:rFonts w:cs="David"/>
          <w:rtl/>
        </w:rPr>
      </w:pPr>
      <w:r w:rsidRPr="00424180">
        <w:rPr>
          <w:rStyle w:val="geeza"/>
          <w:rFonts w:cs="Simplified Arabic"/>
          <w:rtl/>
          <w:lang w:bidi="ar-SA"/>
        </w:rPr>
        <w:t>طول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ضلع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كلّ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واحد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المكعّبات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مُعطى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</w:t>
      </w:r>
      <w:r w:rsidRPr="00424180">
        <w:rPr>
          <w:rFonts w:cs="Simplified Arabic" w:hint="cs"/>
          <w:rtl/>
        </w:rPr>
        <w:t>:</w:t>
      </w:r>
      <w:r w:rsidR="00C244E3" w:rsidRPr="005A3C26">
        <w:rPr>
          <w:rFonts w:cs="David" w:hint="cs"/>
          <w:rtl/>
        </w:rPr>
        <w:t xml:space="preserve">       </w:t>
      </w:r>
      <w:r w:rsidR="0010734D">
        <w:rPr>
          <w:noProof/>
        </w:rPr>
        <w:drawing>
          <wp:inline distT="0" distB="0" distL="0" distR="0" wp14:anchorId="63E7634A" wp14:editId="27577B2B">
            <wp:extent cx="486734" cy="609600"/>
            <wp:effectExtent l="0" t="0" r="889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8381" cy="6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E20E75" w:rsidRPr="00424180" w:rsidRDefault="00E20E75" w:rsidP="00E20E75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أ</w:t>
      </w:r>
      <w:r w:rsidRPr="00424180">
        <w:rPr>
          <w:rStyle w:val="geeza"/>
          <w:rFonts w:cs="Simplified Arabic"/>
          <w:rtl/>
        </w:rPr>
        <w:t>.</w:t>
      </w: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ما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هو</w:t>
      </w:r>
      <w:r w:rsidRPr="00424180">
        <w:rPr>
          <w:rStyle w:val="Geezabold"/>
          <w:rFonts w:cs="Simplified Arabic"/>
          <w:rtl/>
        </w:rPr>
        <w:t xml:space="preserve"> أكبر عدد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المكعّبات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التي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تستطيع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أميرة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إدخالها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الصندوق؟</w:t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spacing w:before="0" w:after="0"/>
        <w:rPr>
          <w:rFonts w:cs="David"/>
          <w:rtl/>
        </w:rPr>
      </w:pPr>
    </w:p>
    <w:p w:rsidR="00C244E3" w:rsidRPr="005A3C26" w:rsidRDefault="00C244E3" w:rsidP="00E20E75">
      <w:pPr>
        <w:pStyle w:val="Sargel2"/>
        <w:rPr>
          <w:rFonts w:cs="David"/>
          <w:rtl/>
        </w:rPr>
      </w:pPr>
      <w:r w:rsidRPr="005A3C26">
        <w:rPr>
          <w:rFonts w:cs="David"/>
          <w:rtl/>
        </w:rPr>
        <w:tab/>
      </w:r>
      <w:r w:rsidR="00E20E75" w:rsidRPr="00424180">
        <w:rPr>
          <w:rStyle w:val="geeza"/>
          <w:rFonts w:cs="Simplified Arabic"/>
          <w:rtl/>
          <w:lang w:bidi="ar-SA"/>
        </w:rPr>
        <w:t>الجواب</w:t>
      </w:r>
      <w:r w:rsidR="00E20E75" w:rsidRPr="00424180">
        <w:rPr>
          <w:rFonts w:cs="Simplified Arabic" w:hint="cs"/>
          <w:rtl/>
        </w:rPr>
        <w:t>:</w:t>
      </w:r>
      <w:r w:rsidRPr="005A3C26">
        <w:rPr>
          <w:rFonts w:cs="David" w:hint="cs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       </w:t>
      </w:r>
      <w:r w:rsidRPr="005A3C26">
        <w:rPr>
          <w:rFonts w:cs="David" w:hint="cs"/>
          <w:rtl/>
        </w:rPr>
        <w:t xml:space="preserve"> </w:t>
      </w:r>
      <w:r w:rsidR="00E20E75" w:rsidRPr="00424180">
        <w:rPr>
          <w:rStyle w:val="geeza"/>
          <w:rFonts w:cs="Simplified Arabic"/>
          <w:rtl/>
          <w:lang w:bidi="ar-SA"/>
        </w:rPr>
        <w:t>مكعّبًا</w:t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E20E75" w:rsidRPr="00424180" w:rsidRDefault="00E20E75" w:rsidP="00E20E75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Style w:val="geeza"/>
          <w:rFonts w:cs="Simplified Arabic"/>
          <w:rtl/>
          <w:lang w:bidi="ar-SA"/>
        </w:rPr>
        <w:t>ب</w:t>
      </w:r>
      <w:r w:rsidRPr="00424180">
        <w:rPr>
          <w:rStyle w:val="geeza"/>
          <w:rFonts w:cs="Simplified Arabic"/>
          <w:rtl/>
        </w:rPr>
        <w:t>.</w:t>
      </w:r>
      <w:r w:rsidR="00C244E3" w:rsidRPr="005A3C26">
        <w:rPr>
          <w:rFonts w:cs="David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عند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أميرة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صندوق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آخر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حجمه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يساوي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حجم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الصندوق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الذي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في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الرسم</w:t>
      </w:r>
      <w:r w:rsidRPr="00424180">
        <w:rPr>
          <w:rStyle w:val="geeza"/>
          <w:rFonts w:cs="Simplified Arabic"/>
          <w:rtl/>
        </w:rPr>
        <w:t xml:space="preserve">.  </w:t>
      </w:r>
    </w:p>
    <w:p w:rsidR="00E20E75" w:rsidRPr="00424180" w:rsidRDefault="00E20E75" w:rsidP="00E20E75">
      <w:pPr>
        <w:pStyle w:val="Sargel2"/>
        <w:spacing w:before="0" w:after="0" w:line="240" w:lineRule="auto"/>
        <w:rPr>
          <w:rFonts w:cs="Simplified Arabic"/>
          <w:rtl/>
        </w:rPr>
      </w:pP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إلى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داخل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هذا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الصندوق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bold"/>
          <w:rFonts w:cs="Simplified Arabic"/>
          <w:rtl/>
        </w:rPr>
        <w:t>لا يمكن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إدخال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أيّ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مكعّب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من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مكعّبات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أميرة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الخشبيّة</w:t>
      </w:r>
      <w:r w:rsidRPr="00424180">
        <w:rPr>
          <w:rStyle w:val="geeza"/>
          <w:rFonts w:cs="Simplified Arabic"/>
          <w:rtl/>
        </w:rPr>
        <w:t xml:space="preserve">. </w:t>
      </w:r>
      <w:r w:rsidRPr="00424180">
        <w:rPr>
          <w:rFonts w:cs="Simplified Arabic" w:hint="cs"/>
          <w:rtl/>
        </w:rPr>
        <w:t xml:space="preserve"> </w:t>
      </w:r>
    </w:p>
    <w:p w:rsidR="00E20E75" w:rsidRPr="00424180" w:rsidRDefault="00E20E75" w:rsidP="00E20E75">
      <w:pPr>
        <w:pStyle w:val="Sargel2-shuratsheela"/>
        <w:spacing w:before="0" w:after="0" w:line="240" w:lineRule="auto"/>
        <w:rPr>
          <w:rStyle w:val="geeza"/>
          <w:rFonts w:cs="Simplified Arabic"/>
          <w:rtl/>
        </w:rPr>
      </w:pPr>
      <w:r w:rsidRPr="00424180">
        <w:rPr>
          <w:rFonts w:cs="Simplified Arabic"/>
          <w:rtl/>
        </w:rPr>
        <w:tab/>
      </w:r>
      <w:r w:rsidRPr="00424180">
        <w:rPr>
          <w:rStyle w:val="geeza"/>
          <w:rFonts w:cs="Simplified Arabic"/>
          <w:rtl/>
          <w:lang w:bidi="ar-SA"/>
        </w:rPr>
        <w:t>اكتبْ</w:t>
      </w:r>
      <w:r w:rsidRPr="00424180">
        <w:rPr>
          <w:rStyle w:val="geeza"/>
          <w:rFonts w:cs="Simplified Arabic"/>
          <w:rtl/>
        </w:rPr>
        <w:t xml:space="preserve"> </w:t>
      </w:r>
      <w:r w:rsidR="00151C96">
        <w:rPr>
          <w:rStyle w:val="geeza"/>
          <w:rFonts w:cs="Simplified Arabic"/>
          <w:rtl/>
          <w:lang w:bidi="ar-SA"/>
        </w:rPr>
        <w:t>مثال</w:t>
      </w:r>
      <w:r w:rsidRPr="00424180">
        <w:rPr>
          <w:rStyle w:val="geeza"/>
          <w:rFonts w:cs="Simplified Arabic"/>
          <w:rtl/>
          <w:lang w:bidi="ar-SA"/>
        </w:rPr>
        <w:t>ا</w:t>
      </w:r>
      <w:r w:rsidR="00151C96">
        <w:rPr>
          <w:rStyle w:val="geeza"/>
          <w:rFonts w:cs="Simplified Arabic" w:hint="cs"/>
          <w:rtl/>
          <w:lang w:bidi="ar-SA"/>
        </w:rPr>
        <w:t>ً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لقياسات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ممكنة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لهذا</w:t>
      </w:r>
      <w:r w:rsidRPr="00424180">
        <w:rPr>
          <w:rStyle w:val="geeza"/>
          <w:rFonts w:cs="Simplified Arabic"/>
          <w:rtl/>
        </w:rPr>
        <w:t xml:space="preserve"> </w:t>
      </w:r>
      <w:r w:rsidRPr="00424180">
        <w:rPr>
          <w:rStyle w:val="geeza"/>
          <w:rFonts w:cs="Simplified Arabic"/>
          <w:rtl/>
          <w:lang w:bidi="ar-SA"/>
        </w:rPr>
        <w:t>الصندوق</w:t>
      </w:r>
      <w:r w:rsidRPr="00424180">
        <w:rPr>
          <w:rStyle w:val="geeza"/>
          <w:rFonts w:cs="Simplified Arabic"/>
          <w:rtl/>
        </w:rPr>
        <w:t xml:space="preserve">. </w:t>
      </w:r>
    </w:p>
    <w:p w:rsidR="00C244E3" w:rsidRPr="005A3C26" w:rsidRDefault="00C244E3" w:rsidP="00E20E75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 w:rsidP="00E20E75">
      <w:pPr>
        <w:pStyle w:val="Sargel2"/>
        <w:rPr>
          <w:rFonts w:cs="David"/>
          <w:rtl/>
        </w:rPr>
      </w:pPr>
      <w:r w:rsidRPr="005A3C26">
        <w:rPr>
          <w:rFonts w:cs="David"/>
          <w:rtl/>
        </w:rPr>
        <w:tab/>
      </w:r>
      <w:r w:rsidR="00E20E75" w:rsidRPr="00424180">
        <w:rPr>
          <w:rStyle w:val="geeza"/>
          <w:rFonts w:cs="Simplified Arabic"/>
          <w:rtl/>
          <w:lang w:bidi="ar-SA"/>
        </w:rPr>
        <w:t>الجواب</w:t>
      </w:r>
      <w:r w:rsidR="00E20E75" w:rsidRPr="00424180">
        <w:rPr>
          <w:rFonts w:ascii="GeezaPro" w:cs="Simplified Arabic"/>
          <w:rtl/>
        </w:rPr>
        <w:t>:</w:t>
      </w:r>
      <w:r w:rsidRPr="005A3C26">
        <w:rPr>
          <w:rFonts w:cs="David" w:hint="cs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</w:t>
      </w:r>
      <w:r w:rsidRPr="00151C96">
        <w:rPr>
          <w:rFonts w:cs="David" w:hint="cs"/>
          <w:u w:val="single" w:color="BFBFBF" w:themeColor="background1" w:themeShade="BF"/>
          <w:rtl/>
        </w:rPr>
        <w:t xml:space="preserve"> </w:t>
      </w:r>
      <w:r w:rsidR="00E20E75">
        <w:rPr>
          <w:rStyle w:val="geeza"/>
          <w:rFonts w:cs="Simplified Arabic" w:hint="cs"/>
          <w:rtl/>
          <w:lang w:bidi="ar-SA"/>
        </w:rPr>
        <w:t xml:space="preserve"> </w:t>
      </w:r>
      <w:r w:rsidR="00E20E75" w:rsidRPr="00424180">
        <w:rPr>
          <w:rStyle w:val="geeza"/>
          <w:rFonts w:cs="Simplified Arabic"/>
          <w:rtl/>
          <w:lang w:bidi="ar-SA"/>
        </w:rPr>
        <w:t>سم</w:t>
      </w:r>
      <w:r w:rsidR="00E20E75" w:rsidRPr="00424180">
        <w:rPr>
          <w:rFonts w:ascii="GeezaPro" w:cs="Simplified Arabic"/>
          <w:rtl/>
          <w:lang w:bidi="ar-SA"/>
        </w:rPr>
        <w:t>،</w:t>
      </w:r>
      <w:r w:rsidRPr="005A3C26">
        <w:rPr>
          <w:rFonts w:cs="David" w:hint="cs"/>
          <w:rtl/>
        </w:rPr>
        <w:t xml:space="preserve"> </w:t>
      </w:r>
      <w:r w:rsidRPr="00151C96">
        <w:rPr>
          <w:rFonts w:cs="David" w:hint="cs"/>
          <w:u w:val="single" w:color="BFBFBF" w:themeColor="background1" w:themeShade="BF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</w:t>
      </w:r>
      <w:r w:rsidRPr="00151C96">
        <w:rPr>
          <w:rFonts w:cs="David" w:hint="cs"/>
          <w:u w:val="single" w:color="BFBFBF" w:themeColor="background1" w:themeShade="BF"/>
          <w:rtl/>
        </w:rPr>
        <w:t xml:space="preserve"> </w:t>
      </w:r>
      <w:r w:rsidR="00E20E75">
        <w:rPr>
          <w:rStyle w:val="geeza"/>
          <w:rFonts w:cs="Simplified Arabic" w:hint="cs"/>
          <w:rtl/>
          <w:lang w:bidi="ar-SA"/>
        </w:rPr>
        <w:t xml:space="preserve"> </w:t>
      </w:r>
      <w:r w:rsidR="00E20E75" w:rsidRPr="00424180">
        <w:rPr>
          <w:rStyle w:val="geeza"/>
          <w:rFonts w:cs="Simplified Arabic"/>
          <w:rtl/>
          <w:lang w:bidi="ar-SA"/>
        </w:rPr>
        <w:t>سم</w:t>
      </w:r>
      <w:r w:rsidR="00E20E75" w:rsidRPr="00424180">
        <w:rPr>
          <w:rFonts w:ascii="GeezaPro" w:cs="Simplified Arabic"/>
          <w:rtl/>
          <w:lang w:bidi="ar-SA"/>
        </w:rPr>
        <w:t>،</w:t>
      </w:r>
      <w:r w:rsidR="00151C96">
        <w:rPr>
          <w:rFonts w:cs="David" w:hint="cs"/>
          <w:rtl/>
        </w:rPr>
        <w:t xml:space="preserve"> </w:t>
      </w:r>
      <w:r w:rsidRPr="00151C96">
        <w:rPr>
          <w:rFonts w:cs="David" w:hint="cs"/>
          <w:u w:val="single" w:color="BFBFBF" w:themeColor="background1" w:themeShade="BF"/>
          <w:rtl/>
        </w:rPr>
        <w:t xml:space="preserve"> </w:t>
      </w:r>
      <w:r w:rsidRPr="00151C96">
        <w:rPr>
          <w:rStyle w:val="underline-30gray"/>
          <w:rFonts w:cs="David" w:hint="cs"/>
          <w:u w:val="single" w:color="BFBFBF" w:themeColor="background1" w:themeShade="BF"/>
          <w:rtl/>
        </w:rPr>
        <w:t xml:space="preserve">          </w:t>
      </w:r>
      <w:r w:rsidRPr="005A3C26">
        <w:rPr>
          <w:rFonts w:cs="David" w:hint="cs"/>
          <w:rtl/>
        </w:rPr>
        <w:t xml:space="preserve"> </w:t>
      </w:r>
      <w:r w:rsidR="00E20E75" w:rsidRPr="00424180">
        <w:rPr>
          <w:rStyle w:val="geeza"/>
          <w:rFonts w:cs="Simplified Arabic"/>
          <w:rtl/>
          <w:lang w:bidi="ar-SA"/>
        </w:rPr>
        <w:t>سم</w:t>
      </w:r>
    </w:p>
    <w:p w:rsidR="00C244E3" w:rsidRDefault="00C244E3">
      <w:pPr>
        <w:pStyle w:val="Sargel1"/>
        <w:jc w:val="center"/>
        <w:rPr>
          <w:rStyle w:val="DavidMFORegular"/>
          <w:rFonts w:ascii="DavidMFOBold" w:hAnsi="DavidMFOBold" w:cs="DavidMFOBold"/>
          <w:b/>
          <w:bCs/>
          <w:sz w:val="48"/>
          <w:szCs w:val="48"/>
          <w:rtl/>
        </w:rPr>
      </w:pPr>
    </w:p>
    <w:p w:rsidR="00C244E3" w:rsidRDefault="00E20E75">
      <w:pPr>
        <w:pStyle w:val="Sargel1"/>
        <w:jc w:val="center"/>
        <w:rPr>
          <w:rFonts w:ascii="DavidMFOBold" w:hAnsi="DavidMFOBold" w:cs="Arial"/>
          <w:b/>
          <w:bCs/>
          <w:sz w:val="48"/>
          <w:szCs w:val="48"/>
          <w:rtl/>
          <w:lang w:bidi="ar-SA"/>
        </w:rPr>
      </w:pPr>
      <w:r w:rsidRPr="00424180">
        <w:rPr>
          <w:rStyle w:val="DavidMFORegular"/>
          <w:rFonts w:ascii="GeezaPro-Bold" w:cs="Simplified Arabic"/>
          <w:b/>
          <w:bCs/>
          <w:sz w:val="48"/>
          <w:szCs w:val="48"/>
          <w:rtl/>
        </w:rPr>
        <w:t>نتمنّى لك النجاح!</w:t>
      </w:r>
    </w:p>
    <w:p w:rsidR="005A3C26" w:rsidRPr="000327CF" w:rsidRDefault="00E20E75" w:rsidP="005A3C26">
      <w:pPr>
        <w:pStyle w:val="Sargel1"/>
        <w:spacing w:before="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 w:rsidRPr="00E20E75">
        <w:rPr>
          <w:rStyle w:val="DavidMFORegular"/>
          <w:rFonts w:ascii="GeezaPro-Bold" w:cs="Simplified Arabic" w:hint="cs"/>
          <w:b/>
          <w:bCs/>
          <w:sz w:val="44"/>
          <w:szCs w:val="40"/>
          <w:rtl/>
        </w:rPr>
        <w:lastRenderedPageBreak/>
        <w:t>مسوّدة</w:t>
      </w:r>
      <w:r w:rsidRPr="00E20E75">
        <w:rPr>
          <w:rStyle w:val="DavidMFORegular"/>
          <w:rFonts w:ascii="GeezaPro-Bold" w:cs="Simplified Arabic"/>
          <w:b/>
          <w:bCs/>
          <w:sz w:val="44"/>
          <w:szCs w:val="40"/>
          <w:rtl/>
        </w:rPr>
        <w:t xml:space="preserve"> </w:t>
      </w:r>
      <w:r w:rsidR="00BC71E8">
        <w:rPr>
          <w:rFonts w:ascii="DavidMFOBold" w:hAnsi="DavidMFOBold" w:cs="David" w:hint="cs"/>
          <w:b/>
          <w:bCs/>
          <w:noProof/>
          <w:sz w:val="36"/>
          <w:szCs w:val="36"/>
        </w:rPr>
        <w:drawing>
          <wp:inline distT="0" distB="0" distL="0" distR="0">
            <wp:extent cx="5191125" cy="8429625"/>
            <wp:effectExtent l="0" t="0" r="9525" b="9525"/>
            <wp:docPr id="21" name="תמונה 21" descr="98-MAT-010-8A1-SOF-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8-MAT-010-8A1-SOF-res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6" w:rsidRPr="000327CF" w:rsidRDefault="00E20E75" w:rsidP="005A3C26">
      <w:pPr>
        <w:pStyle w:val="Sargel1"/>
        <w:spacing w:before="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 w:rsidRPr="00E20E75">
        <w:rPr>
          <w:rStyle w:val="DavidMFORegular"/>
          <w:rFonts w:ascii="GeezaPro-Bold" w:cs="Simplified Arabic" w:hint="cs"/>
          <w:b/>
          <w:bCs/>
          <w:sz w:val="44"/>
          <w:szCs w:val="40"/>
          <w:rtl/>
        </w:rPr>
        <w:lastRenderedPageBreak/>
        <w:t>مسوّدة</w:t>
      </w:r>
      <w:r w:rsidRPr="00E20E75">
        <w:rPr>
          <w:rStyle w:val="DavidMFORegular"/>
          <w:rFonts w:ascii="GeezaPro-Bold" w:cs="Simplified Arabic"/>
          <w:b/>
          <w:bCs/>
          <w:sz w:val="44"/>
          <w:szCs w:val="40"/>
          <w:rtl/>
        </w:rPr>
        <w:t xml:space="preserve"> </w:t>
      </w:r>
      <w:r w:rsidR="00BC71E8">
        <w:rPr>
          <w:rFonts w:ascii="DavidMFOBold" w:hAnsi="DavidMFOBold" w:cs="David" w:hint="cs"/>
          <w:b/>
          <w:bCs/>
          <w:noProof/>
          <w:sz w:val="36"/>
          <w:szCs w:val="36"/>
        </w:rPr>
        <w:drawing>
          <wp:inline distT="0" distB="0" distL="0" distR="0">
            <wp:extent cx="5191125" cy="8429625"/>
            <wp:effectExtent l="0" t="0" r="9525" b="9525"/>
            <wp:docPr id="22" name="תמונה 22" descr="98-MAT-010-8A1-SOF-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8-MAT-010-8A1-SOF-res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6" w:rsidRPr="000327CF" w:rsidRDefault="00E20E75" w:rsidP="005A3C26">
      <w:pPr>
        <w:pStyle w:val="Sargel1"/>
        <w:spacing w:before="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 w:rsidRPr="00E20E75">
        <w:rPr>
          <w:rStyle w:val="DavidMFORegular"/>
          <w:rFonts w:ascii="GeezaPro-Bold" w:cs="Simplified Arabic" w:hint="cs"/>
          <w:b/>
          <w:bCs/>
          <w:sz w:val="44"/>
          <w:szCs w:val="40"/>
          <w:rtl/>
        </w:rPr>
        <w:lastRenderedPageBreak/>
        <w:t>مسوّدة</w:t>
      </w:r>
      <w:r w:rsidRPr="00E20E75">
        <w:rPr>
          <w:rStyle w:val="DavidMFORegular"/>
          <w:rFonts w:ascii="GeezaPro-Bold" w:cs="Simplified Arabic"/>
          <w:b/>
          <w:bCs/>
          <w:sz w:val="44"/>
          <w:szCs w:val="40"/>
          <w:rtl/>
        </w:rPr>
        <w:t xml:space="preserve"> </w:t>
      </w:r>
      <w:r w:rsidR="00BC71E8">
        <w:rPr>
          <w:rFonts w:ascii="DavidMFOBold" w:hAnsi="DavidMFOBold" w:cs="David" w:hint="cs"/>
          <w:b/>
          <w:bCs/>
          <w:noProof/>
          <w:sz w:val="36"/>
          <w:szCs w:val="36"/>
        </w:rPr>
        <w:drawing>
          <wp:inline distT="0" distB="0" distL="0" distR="0">
            <wp:extent cx="5191125" cy="8429625"/>
            <wp:effectExtent l="0" t="0" r="9525" b="9525"/>
            <wp:docPr id="23" name="תמונה 23" descr="98-MAT-010-8A1-SOF-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8-MAT-010-8A1-SOF-res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6" w:rsidRDefault="005A3C26">
      <w:pPr>
        <w:pStyle w:val="Sargel1"/>
        <w:jc w:val="center"/>
        <w:rPr>
          <w:rFonts w:ascii="DavidMFOBold" w:hAnsi="DavidMFOBold" w:cs="Arial"/>
          <w:b/>
          <w:bCs/>
          <w:sz w:val="48"/>
          <w:szCs w:val="48"/>
          <w:rtl/>
          <w:lang w:bidi="ar-SA"/>
        </w:rPr>
      </w:pPr>
    </w:p>
    <w:p w:rsidR="005A3C26" w:rsidRPr="005A3C26" w:rsidRDefault="005A3C26">
      <w:pPr>
        <w:pStyle w:val="Sargel1"/>
        <w:jc w:val="center"/>
        <w:rPr>
          <w:rFonts w:ascii="DavidMFOBold" w:hAnsi="DavidMFOBold" w:cs="Arial"/>
          <w:b/>
          <w:bCs/>
          <w:sz w:val="48"/>
          <w:szCs w:val="48"/>
          <w:rtl/>
          <w:lang w:bidi="ar-SA"/>
        </w:rPr>
      </w:pPr>
      <w:r>
        <w:rPr>
          <w:rFonts w:ascii="DavidMFOBold" w:hAnsi="DavidMFOBold" w:cs="Arial"/>
          <w:b/>
          <w:bCs/>
          <w:sz w:val="48"/>
          <w:szCs w:val="48"/>
          <w:rtl/>
          <w:lang w:bidi="ar-SA"/>
        </w:rPr>
        <w:br w:type="page"/>
      </w:r>
      <w:r>
        <w:rPr>
          <w:rFonts w:ascii="DavidMFOBold" w:hAnsi="DavidMFOBold" w:cs="Arial"/>
          <w:b/>
          <w:bCs/>
          <w:sz w:val="48"/>
          <w:szCs w:val="48"/>
          <w:rtl/>
          <w:lang w:bidi="ar-SA"/>
        </w:rPr>
        <w:lastRenderedPageBreak/>
        <w:br w:type="page"/>
      </w:r>
      <w:r>
        <w:rPr>
          <w:rFonts w:ascii="DavidMFOBold" w:hAnsi="DavidMFOBold" w:cs="Arial"/>
          <w:b/>
          <w:bCs/>
          <w:sz w:val="48"/>
          <w:szCs w:val="48"/>
          <w:rtl/>
          <w:lang w:bidi="ar-SA"/>
        </w:rPr>
        <w:lastRenderedPageBreak/>
        <w:br w:type="page"/>
      </w:r>
      <w:r w:rsidR="00E20E75">
        <w:rPr>
          <w:rFonts w:ascii="DavidMFOBold" w:hAnsi="DavidMFOBold" w:cs="Arial"/>
          <w:b/>
          <w:bCs/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68992" behindDoc="0" locked="0" layoutInCell="1" allowOverlap="1" wp14:anchorId="0B2681F1" wp14:editId="5F53A615">
            <wp:simplePos x="0" y="0"/>
            <wp:positionH relativeFrom="margin">
              <wp:posOffset>-899795</wp:posOffset>
            </wp:positionH>
            <wp:positionV relativeFrom="margin">
              <wp:posOffset>-871220</wp:posOffset>
            </wp:positionV>
            <wp:extent cx="7533005" cy="10565130"/>
            <wp:effectExtent l="0" t="0" r="0" b="7620"/>
            <wp:wrapSquare wrapText="bothSides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MAT-013-8A-SOF-arab-net 3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C26" w:rsidRPr="005A3C26">
      <w:footerReference w:type="default" r:id="rId47"/>
      <w:pgSz w:w="11906" w:h="16838"/>
      <w:pgMar w:top="1417" w:right="1701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D85" w:rsidRDefault="00AD0D85" w:rsidP="005A3C26">
      <w:pPr>
        <w:spacing w:after="0" w:line="240" w:lineRule="auto"/>
      </w:pPr>
      <w:r>
        <w:separator/>
      </w:r>
    </w:p>
  </w:endnote>
  <w:endnote w:type="continuationSeparator" w:id="0">
    <w:p w:rsidR="00AD0D85" w:rsidRDefault="00AD0D85" w:rsidP="005A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ezaPro-Bold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GeezaPro">
    <w:panose1 w:val="00000000000000000000"/>
    <w:charset w:val="B4"/>
    <w:family w:val="auto"/>
    <w:notTrueType/>
    <w:pitch w:val="default"/>
    <w:sig w:usb0="000000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-Regular">
    <w:panose1 w:val="00000000000000000000"/>
    <w:charset w:val="02"/>
    <w:family w:val="auto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-Extra">
    <w:panose1 w:val="00000000000000000000"/>
    <w:charset w:val="02"/>
    <w:family w:val="auto"/>
    <w:notTrueType/>
    <w:pitch w:val="default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D85" w:rsidRPr="00207354" w:rsidRDefault="00AD0D85" w:rsidP="00E20E75">
    <w:pPr>
      <w:pStyle w:val="a6"/>
      <w:pBdr>
        <w:top w:val="single" w:sz="6" w:space="1" w:color="000000"/>
      </w:pBdr>
      <w:tabs>
        <w:tab w:val="clear" w:pos="8306"/>
        <w:tab w:val="right" w:pos="8788"/>
      </w:tabs>
      <w:spacing w:after="0" w:line="240" w:lineRule="auto"/>
      <w:rPr>
        <w:rFonts w:cs="David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71C7FE" wp14:editId="741230D7">
              <wp:simplePos x="0" y="0"/>
              <wp:positionH relativeFrom="column">
                <wp:posOffset>519430</wp:posOffset>
              </wp:positionH>
              <wp:positionV relativeFrom="paragraph">
                <wp:posOffset>123825</wp:posOffset>
              </wp:positionV>
              <wp:extent cx="5153660" cy="419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36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0D85" w:rsidRDefault="00AD0D85" w:rsidP="005A3C26">
                          <w:r>
                            <w:sym w:font="Symbol" w:char="0020"/>
                          </w:r>
                          <w:r>
                            <w:sym w:font="Symbol" w:char="00D3"/>
                          </w:r>
                          <w:r>
                            <w:rPr>
                              <w:rFonts w:cs="David" w:hint="cs"/>
                              <w:rtl/>
                            </w:rPr>
                            <w:t>כל הזכויות שמורות לראמ"ה – הרשות הארצית למדידה והערכה בחינוך, משרד החינוך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40.9pt;margin-top:9.75pt;width:405.8pt;height:33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DeswIAALk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" filled="f" stroked="f">
              <v:textbox style="mso-fit-shape-to-text:t">
                <w:txbxContent>
                  <w:p w:rsidR="00AD0D85" w:rsidRDefault="00AD0D85" w:rsidP="005A3C26">
                    <w:r>
                      <w:sym w:font="Symbol" w:char="0020"/>
                    </w:r>
                    <w:r>
                      <w:sym w:font="Symbol" w:char="00D3"/>
                    </w:r>
                    <w:r>
                      <w:rPr>
                        <w:rFonts w:cs="David" w:hint="cs"/>
                        <w:rtl/>
                      </w:rPr>
                      <w:t xml:space="preserve">כל הזכויות שמורות </w:t>
                    </w:r>
                    <w:proofErr w:type="spellStart"/>
                    <w:r>
                      <w:rPr>
                        <w:rFonts w:cs="David" w:hint="cs"/>
                        <w:rtl/>
                      </w:rPr>
                      <w:t>לראמ"ה</w:t>
                    </w:r>
                    <w:proofErr w:type="spellEnd"/>
                    <w:r>
                      <w:rPr>
                        <w:rFonts w:cs="David" w:hint="cs"/>
                        <w:rtl/>
                      </w:rPr>
                      <w:t xml:space="preserve"> – הרשות הארצית למדידה והערכה בחינוך, משרד החינוך</w:t>
                    </w:r>
                  </w:p>
                </w:txbxContent>
              </v:textbox>
            </v:shape>
          </w:pict>
        </mc:Fallback>
      </mc:AlternateContent>
    </w:r>
    <w:r w:rsidRPr="001972D8">
      <w:rPr>
        <w:rFonts w:cs="David" w:hint="cs"/>
        <w:rtl/>
      </w:rPr>
      <w:t xml:space="preserve">מבחן </w:t>
    </w:r>
    <w:r>
      <w:rPr>
        <w:rFonts w:cs="David" w:hint="cs"/>
        <w:rtl/>
      </w:rPr>
      <w:t>52</w:t>
    </w:r>
    <w:r w:rsidRPr="001972D8">
      <w:rPr>
        <w:rFonts w:cs="David" w:hint="cs"/>
        <w:rtl/>
      </w:rPr>
      <w:t xml:space="preserve"> ב</w:t>
    </w:r>
    <w:r>
      <w:rPr>
        <w:rFonts w:cs="David" w:hint="cs"/>
        <w:rtl/>
      </w:rPr>
      <w:t>מתמטיקה לכיתה ח' (8</w:t>
    </w:r>
    <w:r w:rsidRPr="001972D8">
      <w:rPr>
        <w:rFonts w:cs="David" w:hint="cs"/>
        <w:rtl/>
      </w:rPr>
      <w:t xml:space="preserve">) – נוסח </w:t>
    </w:r>
    <w:r>
      <w:rPr>
        <w:rFonts w:cs="David" w:hint="cs"/>
        <w:rtl/>
      </w:rPr>
      <w:t>א</w:t>
    </w:r>
    <w:r w:rsidRPr="001972D8">
      <w:rPr>
        <w:rFonts w:cs="David" w:hint="cs"/>
        <w:rtl/>
      </w:rPr>
      <w:t>'</w:t>
    </w:r>
    <w:r>
      <w:rPr>
        <w:rFonts w:cs="David" w:hint="cs"/>
        <w:rtl/>
      </w:rPr>
      <w:t xml:space="preserve">        </w:t>
    </w:r>
    <w:r w:rsidRPr="001972D8">
      <w:rPr>
        <w:rFonts w:cs="David" w:hint="cs"/>
        <w:rtl/>
      </w:rPr>
      <w:tab/>
    </w:r>
    <w:r>
      <w:rPr>
        <w:rFonts w:cs="David" w:hint="eastAsia"/>
        <w:rtl/>
      </w:rPr>
      <w:t>‏</w:t>
    </w:r>
    <w:r>
      <w:rPr>
        <w:rFonts w:cs="David" w:hint="cs"/>
        <w:rtl/>
      </w:rPr>
      <w:t xml:space="preserve"> </w:t>
    </w:r>
    <w:r>
      <w:rPr>
        <w:rFonts w:cs="David"/>
        <w:rtl/>
      </w:rPr>
      <w:fldChar w:fldCharType="begin"/>
    </w:r>
    <w:r>
      <w:rPr>
        <w:rFonts w:cs="David"/>
        <w:rtl/>
      </w:rPr>
      <w:instrText xml:space="preserve"> </w:instrText>
    </w:r>
    <w:r>
      <w:rPr>
        <w:rFonts w:cs="David" w:hint="cs"/>
      </w:rPr>
      <w:instrText>DATE</w:instrText>
    </w:r>
    <w:r>
      <w:rPr>
        <w:rFonts w:cs="David" w:hint="cs"/>
        <w:rtl/>
      </w:rPr>
      <w:instrText xml:space="preserve"> \@ "</w:instrText>
    </w:r>
    <w:r>
      <w:rPr>
        <w:rFonts w:cs="David" w:hint="cs"/>
      </w:rPr>
      <w:instrText>dd/MM/yyyy HH:mm</w:instrText>
    </w:r>
    <w:r>
      <w:rPr>
        <w:rFonts w:cs="David" w:hint="cs"/>
        <w:rtl/>
      </w:rPr>
      <w:instrText>"</w:instrText>
    </w:r>
    <w:r>
      <w:rPr>
        <w:rFonts w:cs="David"/>
        <w:rtl/>
      </w:rPr>
      <w:instrText xml:space="preserve"> </w:instrText>
    </w:r>
    <w:r>
      <w:rPr>
        <w:rFonts w:cs="David"/>
        <w:rtl/>
      </w:rPr>
      <w:fldChar w:fldCharType="separate"/>
    </w:r>
    <w:r w:rsidR="00D52798">
      <w:rPr>
        <w:rFonts w:cs="David" w:hint="eastAsia"/>
        <w:noProof/>
        <w:rtl/>
      </w:rPr>
      <w:t>‏</w:t>
    </w:r>
    <w:r w:rsidR="00D52798">
      <w:rPr>
        <w:rFonts w:cs="David"/>
        <w:noProof/>
        <w:rtl/>
      </w:rPr>
      <w:t>27/06/2013 11:07</w:t>
    </w:r>
    <w:r>
      <w:rPr>
        <w:rFonts w:cs="David"/>
        <w:rtl/>
      </w:rPr>
      <w:fldChar w:fldCharType="end"/>
    </w:r>
    <w:r>
      <w:rPr>
        <w:rFonts w:cs="David" w:hint="cs"/>
        <w:rtl/>
      </w:rPr>
      <w:tab/>
    </w:r>
    <w:r w:rsidRPr="001972D8">
      <w:rPr>
        <w:rFonts w:cs="David"/>
        <w:rtl/>
      </w:rPr>
      <w:fldChar w:fldCharType="begin"/>
    </w:r>
    <w:r w:rsidRPr="001972D8">
      <w:rPr>
        <w:rFonts w:cs="David"/>
        <w:rtl/>
      </w:rPr>
      <w:instrText xml:space="preserve"> </w:instrText>
    </w:r>
    <w:r w:rsidRPr="001972D8">
      <w:rPr>
        <w:rFonts w:cs="David"/>
      </w:rPr>
      <w:instrText xml:space="preserve">PAGE   \* MERGEFORMAT </w:instrText>
    </w:r>
    <w:r w:rsidRPr="001972D8">
      <w:rPr>
        <w:rFonts w:cs="David"/>
        <w:rtl/>
      </w:rPr>
      <w:fldChar w:fldCharType="separate"/>
    </w:r>
    <w:r w:rsidR="00D52798" w:rsidRPr="00D52798">
      <w:rPr>
        <w:rFonts w:cs="David"/>
        <w:noProof/>
        <w:rtl/>
        <w:lang w:val="he-IL"/>
      </w:rPr>
      <w:t>2</w:t>
    </w:r>
    <w:r w:rsidRPr="001972D8">
      <w:rPr>
        <w:rFonts w:cs="David"/>
        <w:rtl/>
      </w:rPr>
      <w:fldChar w:fldCharType="end"/>
    </w:r>
  </w:p>
  <w:p w:rsidR="00AD0D85" w:rsidRPr="005A3C26" w:rsidRDefault="00AD0D85" w:rsidP="005A3C26">
    <w:pPr>
      <w:pStyle w:val="a6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D85" w:rsidRDefault="00AD0D85" w:rsidP="005A3C26">
      <w:pPr>
        <w:spacing w:after="0" w:line="240" w:lineRule="auto"/>
      </w:pPr>
      <w:r>
        <w:separator/>
      </w:r>
    </w:p>
  </w:footnote>
  <w:footnote w:type="continuationSeparator" w:id="0">
    <w:p w:rsidR="00AD0D85" w:rsidRDefault="00AD0D85" w:rsidP="005A3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ttachedTemplate r:id="rId1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1E8"/>
    <w:rsid w:val="000D5A08"/>
    <w:rsid w:val="0010734D"/>
    <w:rsid w:val="00151C96"/>
    <w:rsid w:val="001A2605"/>
    <w:rsid w:val="001E7279"/>
    <w:rsid w:val="00214377"/>
    <w:rsid w:val="0025528E"/>
    <w:rsid w:val="0027020B"/>
    <w:rsid w:val="00276AD3"/>
    <w:rsid w:val="002907A6"/>
    <w:rsid w:val="002A5279"/>
    <w:rsid w:val="00346F1F"/>
    <w:rsid w:val="00384437"/>
    <w:rsid w:val="00402474"/>
    <w:rsid w:val="004C02ED"/>
    <w:rsid w:val="004F567D"/>
    <w:rsid w:val="00502B4E"/>
    <w:rsid w:val="005A3C26"/>
    <w:rsid w:val="005A3FE5"/>
    <w:rsid w:val="005F6794"/>
    <w:rsid w:val="006311E5"/>
    <w:rsid w:val="00637C76"/>
    <w:rsid w:val="00671606"/>
    <w:rsid w:val="006910C6"/>
    <w:rsid w:val="00833BC5"/>
    <w:rsid w:val="008374F6"/>
    <w:rsid w:val="00896DDC"/>
    <w:rsid w:val="00907E93"/>
    <w:rsid w:val="0097453A"/>
    <w:rsid w:val="009A0A27"/>
    <w:rsid w:val="009E2DD0"/>
    <w:rsid w:val="00AB02ED"/>
    <w:rsid w:val="00AD0D85"/>
    <w:rsid w:val="00AD3157"/>
    <w:rsid w:val="00AE4565"/>
    <w:rsid w:val="00AF6FAB"/>
    <w:rsid w:val="00B011E3"/>
    <w:rsid w:val="00B21B69"/>
    <w:rsid w:val="00B91E54"/>
    <w:rsid w:val="00BC71E8"/>
    <w:rsid w:val="00BF3977"/>
    <w:rsid w:val="00C00B6A"/>
    <w:rsid w:val="00C244E3"/>
    <w:rsid w:val="00C44613"/>
    <w:rsid w:val="00D52798"/>
    <w:rsid w:val="00DA74C9"/>
    <w:rsid w:val="00DD3B6F"/>
    <w:rsid w:val="00E20E75"/>
    <w:rsid w:val="00EE7C7F"/>
    <w:rsid w:val="00F540E2"/>
    <w:rsid w:val="00FE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ela">
    <w:name w:val="Sheela"/>
    <w:basedOn w:val="NoParagraphStyle"/>
    <w:uiPriority w:val="99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MFOBold"/>
      <w:b/>
      <w:bCs/>
      <w:sz w:val="30"/>
      <w:szCs w:val="30"/>
    </w:rPr>
  </w:style>
  <w:style w:type="paragraph" w:customStyle="1" w:styleId="Sargel1">
    <w:name w:val="Sargel 1"/>
    <w:basedOn w:val="NoParagraphStyle"/>
    <w:uiPriority w:val="99"/>
    <w:pPr>
      <w:suppressAutoHyphens/>
      <w:spacing w:before="57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2">
    <w:name w:val="Sargel 2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shuratsheela">
    <w:name w:val="Sargel 1 - shurat sheela"/>
    <w:basedOn w:val="NoParagraphStyle"/>
    <w:uiPriority w:val="99"/>
    <w:pPr>
      <w:suppressAutoHyphens/>
      <w:spacing w:before="283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MFO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paragraph" w:customStyle="1" w:styleId="sargel4">
    <w:name w:val="sargel 4"/>
    <w:basedOn w:val="NoParagraphStyle"/>
    <w:uiPriority w:val="99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paragraph" w:customStyle="1" w:styleId="Sargel2-kavktiva">
    <w:name w:val="Sargel 2 - kav_ktiva"/>
    <w:basedOn w:val="Sargel2"/>
    <w:uiPriority w:val="99"/>
    <w:pPr>
      <w:pBdr>
        <w:bottom w:val="single" w:sz="4" w:space="0" w:color="000000"/>
      </w:pBdr>
      <w:tabs>
        <w:tab w:val="right" w:pos="8107"/>
      </w:tabs>
      <w:spacing w:before="283"/>
    </w:pPr>
  </w:style>
  <w:style w:type="paragraph" w:customStyle="1" w:styleId="Sargel2-shuratsheela">
    <w:name w:val="Sargel 2 - shurat sheela"/>
    <w:basedOn w:val="NoParagraphStyle"/>
    <w:uiPriority w:val="99"/>
    <w:pPr>
      <w:tabs>
        <w:tab w:val="left" w:pos="510"/>
      </w:tabs>
      <w:suppressAutoHyphens/>
      <w:spacing w:before="283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character" w:customStyle="1" w:styleId="5-LTR15">
    <w:name w:val="5 - LTR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Underline">
    <w:name w:val="Underline"/>
    <w:uiPriority w:val="99"/>
    <w:rPr>
      <w:u w:val="thick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DavidMFORegular">
    <w:name w:val="David MFO Regular"/>
    <w:uiPriority w:val="99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DavidMFObold">
    <w:name w:val="David MFO bold"/>
    <w:uiPriority w:val="99"/>
    <w:rPr>
      <w:rFonts w:ascii="DavidMFOBold" w:hAnsi="DavidMFOBold" w:cs="DavidMFOBold"/>
      <w:b/>
      <w:bCs/>
      <w:sz w:val="30"/>
      <w:szCs w:val="30"/>
      <w:lang w:bidi="ar-SA"/>
    </w:rPr>
  </w:style>
  <w:style w:type="character" w:customStyle="1" w:styleId="Underline-0530gray">
    <w:name w:val="Underline-0.5_30%gray"/>
    <w:uiPriority w:val="99"/>
    <w:rPr>
      <w:u w:val="thick" w:color="000000"/>
    </w:rPr>
  </w:style>
  <w:style w:type="character" w:customStyle="1" w:styleId="grade5-15">
    <w:name w:val="grade 5 -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grade8-Characters13">
    <w:name w:val="grade 8 - Characters 13"/>
    <w:uiPriority w:val="99"/>
    <w:rPr>
      <w:rFonts w:ascii="Times-Roman" w:hAnsi="Times-Roman" w:cs="Times-Roman"/>
      <w:sz w:val="26"/>
      <w:szCs w:val="26"/>
      <w:lang w:val="en-GB"/>
    </w:rPr>
  </w:style>
  <w:style w:type="paragraph" w:customStyle="1" w:styleId="HanchyutClaliyut-dafshaar">
    <w:name w:val="Hanchyut Claliyut-daf shaar"/>
    <w:basedOn w:val="NoParagraphStyle"/>
    <w:uiPriority w:val="99"/>
    <w:rsid w:val="00C244E3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</w:rPr>
  </w:style>
  <w:style w:type="character" w:customStyle="1" w:styleId="grade8-Num15">
    <w:name w:val="grade 8 - Num 15"/>
    <w:uiPriority w:val="99"/>
    <w:rsid w:val="00C244E3"/>
    <w:rPr>
      <w:rFonts w:ascii="Times-Roman" w:hAnsi="Times-Roman" w:cs="Times-Roman"/>
      <w:sz w:val="30"/>
      <w:szCs w:val="30"/>
      <w:lang w:val="en-GB"/>
    </w:rPr>
  </w:style>
  <w:style w:type="character" w:customStyle="1" w:styleId="davidMFregular">
    <w:name w:val="david MF regular"/>
    <w:uiPriority w:val="99"/>
    <w:rsid w:val="00C244E3"/>
    <w:rPr>
      <w:rFonts w:ascii="DavidMFO" w:hAnsi="DavidMFO"/>
      <w:lang w:bidi="ar-SA"/>
    </w:rPr>
  </w:style>
  <w:style w:type="character" w:customStyle="1" w:styleId="misparshlili">
    <w:name w:val="mispar shlili"/>
    <w:uiPriority w:val="99"/>
    <w:rsid w:val="00C244E3"/>
    <w:rPr>
      <w:rFonts w:ascii="Times-Roman" w:hAnsi="Times-Roman" w:cs="Times-Roman"/>
      <w:spacing w:val="15"/>
      <w:sz w:val="30"/>
      <w:szCs w:val="30"/>
      <w:lang w:val="en-GB"/>
    </w:rPr>
  </w:style>
  <w:style w:type="paragraph" w:customStyle="1" w:styleId="a3">
    <w:name w:val="רב ברירה"/>
    <w:basedOn w:val="a"/>
    <w:qFormat/>
    <w:rsid w:val="0025528E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25528E"/>
    <w:rPr>
      <w:rFonts w:ascii="Times-Roman" w:hAnsi="Times-Roman" w:cs="Times-Roman"/>
      <w:sz w:val="26"/>
      <w:szCs w:val="26"/>
      <w:lang w:val="en-GB"/>
    </w:rPr>
  </w:style>
  <w:style w:type="paragraph" w:styleId="a4">
    <w:name w:val="header"/>
    <w:basedOn w:val="a"/>
    <w:link w:val="a5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A3C26"/>
  </w:style>
  <w:style w:type="paragraph" w:styleId="a6">
    <w:name w:val="footer"/>
    <w:basedOn w:val="a"/>
    <w:link w:val="a7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A3C26"/>
  </w:style>
  <w:style w:type="paragraph" w:styleId="a8">
    <w:name w:val="Balloon Text"/>
    <w:basedOn w:val="a"/>
    <w:link w:val="a9"/>
    <w:uiPriority w:val="99"/>
    <w:semiHidden/>
    <w:unhideWhenUsed/>
    <w:rsid w:val="005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5A3C26"/>
    <w:rPr>
      <w:rFonts w:ascii="Tahoma" w:hAnsi="Tahoma" w:cs="Tahoma"/>
      <w:sz w:val="16"/>
      <w:szCs w:val="16"/>
    </w:rPr>
  </w:style>
  <w:style w:type="character" w:customStyle="1" w:styleId="Geezabold">
    <w:name w:val="Geeza bold"/>
    <w:uiPriority w:val="99"/>
    <w:rsid w:val="00214377"/>
    <w:rPr>
      <w:rFonts w:ascii="GeezaPro-Bold" w:cs="GeezaPro-Bold"/>
      <w:b/>
      <w:bCs/>
      <w:color w:val="000000"/>
      <w:lang w:bidi="ar-YE"/>
    </w:rPr>
  </w:style>
  <w:style w:type="paragraph" w:customStyle="1" w:styleId="BasicParagraph">
    <w:name w:val="[Basic Paragraph]"/>
    <w:basedOn w:val="NoParagraphStyle"/>
    <w:uiPriority w:val="99"/>
    <w:rsid w:val="00214377"/>
    <w:rPr>
      <w:rFonts w:eastAsiaTheme="minorEastAsia"/>
    </w:rPr>
  </w:style>
  <w:style w:type="character" w:customStyle="1" w:styleId="geezaproStylesforWordRTFImportedLists">
    <w:name w:val="geeza pro (Styles for Word/RTF Imported Lists)"/>
    <w:uiPriority w:val="99"/>
    <w:rsid w:val="00AD3157"/>
    <w:rPr>
      <w:rFonts w:ascii="GeezaPro-Bold" w:cs="GeezaPro-Bold"/>
      <w:b/>
      <w:bCs/>
      <w:sz w:val="30"/>
      <w:szCs w:val="30"/>
      <w:lang w:bidi="he-IL"/>
    </w:rPr>
  </w:style>
  <w:style w:type="character" w:customStyle="1" w:styleId="geeza">
    <w:name w:val="geeza"/>
    <w:uiPriority w:val="99"/>
    <w:rsid w:val="00AD3157"/>
    <w:rPr>
      <w:rFonts w:ascii="GeezaPro" w:cs="GeezaPro"/>
      <w:w w:val="95"/>
      <w:lang w:bidi="he-IL"/>
    </w:rPr>
  </w:style>
  <w:style w:type="character" w:customStyle="1" w:styleId="Times">
    <w:name w:val="Times"/>
    <w:uiPriority w:val="99"/>
    <w:rsid w:val="00346F1F"/>
    <w:rPr>
      <w:rFonts w:ascii="Times-Roman" w:hAnsi="Times-Roman" w:cs="Times-Roman"/>
      <w:w w:val="100"/>
      <w:sz w:val="30"/>
      <w:szCs w:val="30"/>
      <w:lang w:val="en-GB"/>
    </w:rPr>
  </w:style>
  <w:style w:type="character" w:customStyle="1" w:styleId="geezabold0">
    <w:name w:val="geeza bold"/>
    <w:basedOn w:val="a0"/>
    <w:uiPriority w:val="99"/>
    <w:rsid w:val="00276AD3"/>
    <w:rPr>
      <w:rFonts w:ascii="GeezaPro-Bold" w:cs="GeezaPro-Bold"/>
      <w:b/>
      <w:bCs/>
      <w:color w:val="000000"/>
      <w:sz w:val="30"/>
      <w:szCs w:val="3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ela">
    <w:name w:val="Sheela"/>
    <w:basedOn w:val="NoParagraphStyle"/>
    <w:uiPriority w:val="99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MFOBold"/>
      <w:b/>
      <w:bCs/>
      <w:sz w:val="30"/>
      <w:szCs w:val="30"/>
    </w:rPr>
  </w:style>
  <w:style w:type="paragraph" w:customStyle="1" w:styleId="Sargel1">
    <w:name w:val="Sargel 1"/>
    <w:basedOn w:val="NoParagraphStyle"/>
    <w:uiPriority w:val="99"/>
    <w:pPr>
      <w:suppressAutoHyphens/>
      <w:spacing w:before="57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2">
    <w:name w:val="Sargel 2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shuratsheela">
    <w:name w:val="Sargel 1 - shurat sheela"/>
    <w:basedOn w:val="NoParagraphStyle"/>
    <w:uiPriority w:val="99"/>
    <w:pPr>
      <w:suppressAutoHyphens/>
      <w:spacing w:before="283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MFO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paragraph" w:customStyle="1" w:styleId="sargel4">
    <w:name w:val="sargel 4"/>
    <w:basedOn w:val="NoParagraphStyle"/>
    <w:uiPriority w:val="99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paragraph" w:customStyle="1" w:styleId="Sargel2-kavktiva">
    <w:name w:val="Sargel 2 - kav_ktiva"/>
    <w:basedOn w:val="Sargel2"/>
    <w:uiPriority w:val="99"/>
    <w:pPr>
      <w:pBdr>
        <w:bottom w:val="single" w:sz="4" w:space="0" w:color="000000"/>
      </w:pBdr>
      <w:tabs>
        <w:tab w:val="right" w:pos="8107"/>
      </w:tabs>
      <w:spacing w:before="283"/>
    </w:pPr>
  </w:style>
  <w:style w:type="paragraph" w:customStyle="1" w:styleId="Sargel2-shuratsheela">
    <w:name w:val="Sargel 2 - shurat sheela"/>
    <w:basedOn w:val="NoParagraphStyle"/>
    <w:uiPriority w:val="99"/>
    <w:pPr>
      <w:tabs>
        <w:tab w:val="left" w:pos="510"/>
      </w:tabs>
      <w:suppressAutoHyphens/>
      <w:spacing w:before="283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character" w:customStyle="1" w:styleId="5-LTR15">
    <w:name w:val="5 - LTR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Underline">
    <w:name w:val="Underline"/>
    <w:uiPriority w:val="99"/>
    <w:rPr>
      <w:u w:val="thick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DavidMFORegular">
    <w:name w:val="David MFO Regular"/>
    <w:uiPriority w:val="99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DavidMFObold">
    <w:name w:val="David MFO bold"/>
    <w:uiPriority w:val="99"/>
    <w:rPr>
      <w:rFonts w:ascii="DavidMFOBold" w:hAnsi="DavidMFOBold" w:cs="DavidMFOBold"/>
      <w:b/>
      <w:bCs/>
      <w:sz w:val="30"/>
      <w:szCs w:val="30"/>
      <w:lang w:bidi="ar-SA"/>
    </w:rPr>
  </w:style>
  <w:style w:type="character" w:customStyle="1" w:styleId="Underline-0530gray">
    <w:name w:val="Underline-0.5_30%gray"/>
    <w:uiPriority w:val="99"/>
    <w:rPr>
      <w:u w:val="thick" w:color="000000"/>
    </w:rPr>
  </w:style>
  <w:style w:type="character" w:customStyle="1" w:styleId="grade5-15">
    <w:name w:val="grade 5 -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grade8-Characters13">
    <w:name w:val="grade 8 - Characters 13"/>
    <w:uiPriority w:val="99"/>
    <w:rPr>
      <w:rFonts w:ascii="Times-Roman" w:hAnsi="Times-Roman" w:cs="Times-Roman"/>
      <w:sz w:val="26"/>
      <w:szCs w:val="26"/>
      <w:lang w:val="en-GB"/>
    </w:rPr>
  </w:style>
  <w:style w:type="paragraph" w:customStyle="1" w:styleId="HanchyutClaliyut-dafshaar">
    <w:name w:val="Hanchyut Claliyut-daf shaar"/>
    <w:basedOn w:val="NoParagraphStyle"/>
    <w:uiPriority w:val="99"/>
    <w:rsid w:val="00C244E3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</w:rPr>
  </w:style>
  <w:style w:type="character" w:customStyle="1" w:styleId="grade8-Num15">
    <w:name w:val="grade 8 - Num 15"/>
    <w:uiPriority w:val="99"/>
    <w:rsid w:val="00C244E3"/>
    <w:rPr>
      <w:rFonts w:ascii="Times-Roman" w:hAnsi="Times-Roman" w:cs="Times-Roman"/>
      <w:sz w:val="30"/>
      <w:szCs w:val="30"/>
      <w:lang w:val="en-GB"/>
    </w:rPr>
  </w:style>
  <w:style w:type="character" w:customStyle="1" w:styleId="davidMFregular">
    <w:name w:val="david MF regular"/>
    <w:uiPriority w:val="99"/>
    <w:rsid w:val="00C244E3"/>
    <w:rPr>
      <w:rFonts w:ascii="DavidMFO" w:hAnsi="DavidMFO"/>
      <w:lang w:bidi="ar-SA"/>
    </w:rPr>
  </w:style>
  <w:style w:type="character" w:customStyle="1" w:styleId="misparshlili">
    <w:name w:val="mispar shlili"/>
    <w:uiPriority w:val="99"/>
    <w:rsid w:val="00C244E3"/>
    <w:rPr>
      <w:rFonts w:ascii="Times-Roman" w:hAnsi="Times-Roman" w:cs="Times-Roman"/>
      <w:spacing w:val="15"/>
      <w:sz w:val="30"/>
      <w:szCs w:val="30"/>
      <w:lang w:val="en-GB"/>
    </w:rPr>
  </w:style>
  <w:style w:type="paragraph" w:customStyle="1" w:styleId="a3">
    <w:name w:val="רב ברירה"/>
    <w:basedOn w:val="a"/>
    <w:qFormat/>
    <w:rsid w:val="0025528E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25528E"/>
    <w:rPr>
      <w:rFonts w:ascii="Times-Roman" w:hAnsi="Times-Roman" w:cs="Times-Roman"/>
      <w:sz w:val="26"/>
      <w:szCs w:val="26"/>
      <w:lang w:val="en-GB"/>
    </w:rPr>
  </w:style>
  <w:style w:type="paragraph" w:styleId="a4">
    <w:name w:val="header"/>
    <w:basedOn w:val="a"/>
    <w:link w:val="a5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A3C26"/>
  </w:style>
  <w:style w:type="paragraph" w:styleId="a6">
    <w:name w:val="footer"/>
    <w:basedOn w:val="a"/>
    <w:link w:val="a7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A3C26"/>
  </w:style>
  <w:style w:type="paragraph" w:styleId="a8">
    <w:name w:val="Balloon Text"/>
    <w:basedOn w:val="a"/>
    <w:link w:val="a9"/>
    <w:uiPriority w:val="99"/>
    <w:semiHidden/>
    <w:unhideWhenUsed/>
    <w:rsid w:val="005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5A3C26"/>
    <w:rPr>
      <w:rFonts w:ascii="Tahoma" w:hAnsi="Tahoma" w:cs="Tahoma"/>
      <w:sz w:val="16"/>
      <w:szCs w:val="16"/>
    </w:rPr>
  </w:style>
  <w:style w:type="character" w:customStyle="1" w:styleId="Geezabold">
    <w:name w:val="Geeza bold"/>
    <w:uiPriority w:val="99"/>
    <w:rsid w:val="00214377"/>
    <w:rPr>
      <w:rFonts w:ascii="GeezaPro-Bold" w:cs="GeezaPro-Bold"/>
      <w:b/>
      <w:bCs/>
      <w:color w:val="000000"/>
      <w:lang w:bidi="ar-YE"/>
    </w:rPr>
  </w:style>
  <w:style w:type="paragraph" w:customStyle="1" w:styleId="BasicParagraph">
    <w:name w:val="[Basic Paragraph]"/>
    <w:basedOn w:val="NoParagraphStyle"/>
    <w:uiPriority w:val="99"/>
    <w:rsid w:val="00214377"/>
    <w:rPr>
      <w:rFonts w:eastAsiaTheme="minorEastAsia"/>
    </w:rPr>
  </w:style>
  <w:style w:type="character" w:customStyle="1" w:styleId="geezaproStylesforWordRTFImportedLists">
    <w:name w:val="geeza pro (Styles for Word/RTF Imported Lists)"/>
    <w:uiPriority w:val="99"/>
    <w:rsid w:val="00AD3157"/>
    <w:rPr>
      <w:rFonts w:ascii="GeezaPro-Bold" w:cs="GeezaPro-Bold"/>
      <w:b/>
      <w:bCs/>
      <w:sz w:val="30"/>
      <w:szCs w:val="30"/>
      <w:lang w:bidi="he-IL"/>
    </w:rPr>
  </w:style>
  <w:style w:type="character" w:customStyle="1" w:styleId="geeza">
    <w:name w:val="geeza"/>
    <w:uiPriority w:val="99"/>
    <w:rsid w:val="00AD3157"/>
    <w:rPr>
      <w:rFonts w:ascii="GeezaPro" w:cs="GeezaPro"/>
      <w:w w:val="95"/>
      <w:lang w:bidi="he-IL"/>
    </w:rPr>
  </w:style>
  <w:style w:type="character" w:customStyle="1" w:styleId="Times">
    <w:name w:val="Times"/>
    <w:uiPriority w:val="99"/>
    <w:rsid w:val="00346F1F"/>
    <w:rPr>
      <w:rFonts w:ascii="Times-Roman" w:hAnsi="Times-Roman" w:cs="Times-Roman"/>
      <w:w w:val="100"/>
      <w:sz w:val="30"/>
      <w:szCs w:val="30"/>
      <w:lang w:val="en-GB"/>
    </w:rPr>
  </w:style>
  <w:style w:type="character" w:customStyle="1" w:styleId="geezabold0">
    <w:name w:val="geeza bold"/>
    <w:basedOn w:val="a0"/>
    <w:uiPriority w:val="99"/>
    <w:rsid w:val="00276AD3"/>
    <w:rPr>
      <w:rFonts w:ascii="GeezaPro-Bold" w:cs="GeezaPro-Bold"/>
      <w:b/>
      <w:bCs/>
      <w:color w:val="000000"/>
      <w:sz w:val="30"/>
      <w:szCs w:val="3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34" Type="http://schemas.openxmlformats.org/officeDocument/2006/relationships/image" Target="media/image21.wmf"/><Relationship Id="rId42" Type="http://schemas.openxmlformats.org/officeDocument/2006/relationships/oleObject" Target="embeddings/oleObject9.bin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8.wmf"/><Relationship Id="rId41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wmf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40" Type="http://schemas.openxmlformats.org/officeDocument/2006/relationships/image" Target="media/image25.wmf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image" Target="media/image17.png"/><Relationship Id="rId36" Type="http://schemas.openxmlformats.org/officeDocument/2006/relationships/oleObject" Target="embeddings/oleObject7.bin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19.jp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wmf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30\meitzav\Meitzav%202013\EXAMS\MATH\CLASS%208\VERSION%20A\SOF\INTERNET\WORD\32-MAT-013-8A-SOF-net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717B8-3966-4480-99D1-0ED557B64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32-MAT-013-8A-SOF-net.dot</Template>
  <TotalTime>301</TotalTime>
  <Pages>32</Pages>
  <Words>1296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Shanig</dc:creator>
  <cp:keywords/>
  <dc:description/>
  <cp:lastModifiedBy>Shanig</cp:lastModifiedBy>
  <cp:revision>21</cp:revision>
  <cp:lastPrinted>2013-06-09T06:41:00Z</cp:lastPrinted>
  <dcterms:created xsi:type="dcterms:W3CDTF">2013-04-22T08:24:00Z</dcterms:created>
  <dcterms:modified xsi:type="dcterms:W3CDTF">2013-06-27T08:46:00Z</dcterms:modified>
</cp:coreProperties>
</file>