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17698" w14:textId="11BAF802" w:rsidR="00636728" w:rsidRDefault="00A4588E" w:rsidP="000E1A12">
      <w:pPr>
        <w:rPr>
          <w:rFonts w:cs="Arial"/>
          <w:rtl/>
        </w:rPr>
      </w:pPr>
      <w:r>
        <w:rPr>
          <w:b/>
          <w:bCs/>
          <w:noProof/>
          <w:rtl/>
          <w:lang w:val="he-IL"/>
        </w:rPr>
        <w:drawing>
          <wp:anchor distT="0" distB="0" distL="114300" distR="114300" simplePos="0" relativeHeight="251658240" behindDoc="0" locked="0" layoutInCell="1" allowOverlap="1" wp14:anchorId="017B8B6E" wp14:editId="4A461AA3">
            <wp:simplePos x="0" y="0"/>
            <wp:positionH relativeFrom="margin">
              <wp:posOffset>-914400</wp:posOffset>
            </wp:positionH>
            <wp:positionV relativeFrom="paragraph">
              <wp:posOffset>683895</wp:posOffset>
            </wp:positionV>
            <wp:extent cx="7286625" cy="2505075"/>
            <wp:effectExtent l="0" t="0" r="9525" b="0"/>
            <wp:wrapTopAndBottom/>
            <wp:docPr id="1474557203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5EDD8" w14:textId="1A58A945" w:rsidR="00636728" w:rsidRPr="00524A47" w:rsidRDefault="007C2ECA" w:rsidP="00524A47">
      <w:pPr>
        <w:jc w:val="center"/>
        <w:rPr>
          <w:rFonts w:cs="Arial"/>
          <w:b/>
          <w:bCs/>
          <w:sz w:val="32"/>
          <w:szCs w:val="32"/>
          <w:u w:val="single"/>
        </w:rPr>
      </w:pPr>
      <w:r>
        <w:rPr>
          <w:rFonts w:cs="Arial" w:hint="cs"/>
          <w:b/>
          <w:bCs/>
          <w:sz w:val="32"/>
          <w:szCs w:val="32"/>
          <w:u w:val="single"/>
          <w:rtl/>
        </w:rPr>
        <w:t xml:space="preserve">תרגיל: </w:t>
      </w:r>
      <w:r w:rsidR="007E494B">
        <w:rPr>
          <w:rFonts w:cs="Arial" w:hint="cs"/>
          <w:b/>
          <w:bCs/>
          <w:sz w:val="32"/>
          <w:szCs w:val="32"/>
          <w:u w:val="single"/>
          <w:rtl/>
        </w:rPr>
        <w:t xml:space="preserve">לוח מחוונים לממצאי ניתוח פיצריות </w:t>
      </w:r>
    </w:p>
    <w:p w14:paraId="306848A8" w14:textId="77777777" w:rsidR="00A4588E" w:rsidRPr="00A4588E" w:rsidRDefault="00A4588E" w:rsidP="00A4588E">
      <w:pPr>
        <w:pStyle w:val="ListParagraph"/>
        <w:rPr>
          <w:rFonts w:cs="Arial"/>
          <w:sz w:val="28"/>
          <w:szCs w:val="28"/>
        </w:rPr>
      </w:pPr>
    </w:p>
    <w:p w14:paraId="34C3F5EB" w14:textId="6938502A" w:rsidR="00A62B38" w:rsidRDefault="00A62B38" w:rsidP="00524A47">
      <w:pPr>
        <w:pStyle w:val="ListParagraph"/>
        <w:numPr>
          <w:ilvl w:val="0"/>
          <w:numId w:val="16"/>
        </w:numPr>
        <w:rPr>
          <w:rFonts w:cs="Arial"/>
          <w:sz w:val="28"/>
          <w:szCs w:val="28"/>
        </w:rPr>
      </w:pPr>
      <w:r w:rsidRPr="00524A47">
        <w:rPr>
          <w:rFonts w:cs="Arial"/>
          <w:b/>
          <w:bCs/>
          <w:sz w:val="28"/>
          <w:szCs w:val="28"/>
          <w:rtl/>
        </w:rPr>
        <w:t>בסיס הנתונים</w:t>
      </w:r>
      <w:r w:rsidRPr="00524A47">
        <w:rPr>
          <w:rFonts w:cs="Arial"/>
          <w:sz w:val="28"/>
          <w:szCs w:val="28"/>
          <w:rtl/>
        </w:rPr>
        <w:t xml:space="preserve"> שלנו הוא תפריטים של פיצריות בארה"ב, שנלקחו מתוך אתר הזמנות אמריקאי. הדאטה עצמו </w:t>
      </w:r>
      <w:r w:rsidRPr="00524A47">
        <w:rPr>
          <w:rFonts w:cs="Arial" w:hint="cs"/>
          <w:sz w:val="28"/>
          <w:szCs w:val="28"/>
          <w:rtl/>
        </w:rPr>
        <w:t>לקוח מ</w:t>
      </w:r>
      <w:r w:rsidRPr="00524A47">
        <w:rPr>
          <w:rFonts w:cs="Arial"/>
          <w:sz w:val="28"/>
          <w:szCs w:val="28"/>
          <w:rtl/>
        </w:rPr>
        <w:t>אתר </w:t>
      </w:r>
      <w:r w:rsidRPr="00524A47">
        <w:rPr>
          <w:rFonts w:cs="Arial"/>
          <w:sz w:val="28"/>
          <w:szCs w:val="28"/>
        </w:rPr>
        <w:t>KAGGLE</w:t>
      </w:r>
      <w:r w:rsidRPr="00524A47">
        <w:rPr>
          <w:rFonts w:cs="Arial"/>
          <w:sz w:val="28"/>
          <w:szCs w:val="28"/>
          <w:rtl/>
        </w:rPr>
        <w:t>.</w:t>
      </w:r>
    </w:p>
    <w:p w14:paraId="7837E191" w14:textId="77777777" w:rsidR="00A4588E" w:rsidRPr="00524A47" w:rsidRDefault="00A4588E" w:rsidP="00A4588E">
      <w:pPr>
        <w:pStyle w:val="ListParagraph"/>
        <w:rPr>
          <w:rFonts w:cs="Arial"/>
          <w:sz w:val="28"/>
          <w:szCs w:val="28"/>
          <w:rtl/>
        </w:rPr>
      </w:pPr>
    </w:p>
    <w:p w14:paraId="0A8BFD84" w14:textId="40F3B486" w:rsidR="004F160B" w:rsidRDefault="00362510" w:rsidP="004F160B">
      <w:pPr>
        <w:shd w:val="clear" w:color="auto" w:fill="FFFFFF"/>
        <w:spacing w:line="240" w:lineRule="auto"/>
        <w:ind w:left="-7" w:firstLine="7"/>
        <w:rPr>
          <w:rFonts w:cs="Arial"/>
          <w:sz w:val="28"/>
          <w:szCs w:val="28"/>
          <w:rtl/>
        </w:rPr>
      </w:pPr>
      <w:r>
        <w:rPr>
          <w:rFonts w:cs="Arial"/>
          <w:sz w:val="28"/>
          <w:szCs w:val="28"/>
        </w:rPr>
        <w:object w:dxaOrig="1541" w:dyaOrig="993" w14:anchorId="60615E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2" o:title=""/>
          </v:shape>
          <o:OLEObject Type="Embed" ProgID="Excel.Sheet.12" ShapeID="_x0000_i1025" DrawAspect="Icon" ObjectID="_1818166669" r:id="rId13"/>
        </w:object>
      </w:r>
    </w:p>
    <w:p w14:paraId="5CBE1B20" w14:textId="77777777" w:rsidR="00A62B38" w:rsidRPr="00A62B38" w:rsidRDefault="00A62B38" w:rsidP="00A62B38">
      <w:p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בדאטה יש נתונים מסוגים מגוונים, המעניינים שבהם:</w:t>
      </w:r>
    </w:p>
    <w:p w14:paraId="042383E7" w14:textId="6EEFF7FF" w:rsidR="00A62B38" w:rsidRPr="00A62B38" w:rsidRDefault="00A62B38" w:rsidP="00524A47">
      <w:pPr>
        <w:numPr>
          <w:ilvl w:val="0"/>
          <w:numId w:val="17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 xml:space="preserve">שם </w:t>
      </w:r>
      <w:r w:rsidR="004F160B" w:rsidRPr="00A62B38">
        <w:rPr>
          <w:rFonts w:cs="Arial" w:hint="cs"/>
          <w:sz w:val="28"/>
          <w:szCs w:val="28"/>
          <w:rtl/>
        </w:rPr>
        <w:t>הפיצריי</w:t>
      </w:r>
      <w:r w:rsidR="004F160B" w:rsidRPr="00A62B38">
        <w:rPr>
          <w:rFonts w:cs="Arial" w:hint="eastAsia"/>
          <w:sz w:val="28"/>
          <w:szCs w:val="28"/>
          <w:rtl/>
        </w:rPr>
        <w:t>ה</w:t>
      </w:r>
    </w:p>
    <w:p w14:paraId="6187F042" w14:textId="77777777" w:rsidR="00A62B38" w:rsidRPr="00A62B38" w:rsidRDefault="00A62B38" w:rsidP="00524A47">
      <w:pPr>
        <w:numPr>
          <w:ilvl w:val="0"/>
          <w:numId w:val="17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כתובת מדויקת ונתוני מיקום, כולל שם עיר ומדינה</w:t>
      </w:r>
    </w:p>
    <w:p w14:paraId="37190EC9" w14:textId="77777777" w:rsidR="00A62B38" w:rsidRPr="00A62B38" w:rsidRDefault="00A62B38" w:rsidP="00524A47">
      <w:pPr>
        <w:numPr>
          <w:ilvl w:val="0"/>
          <w:numId w:val="17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פירוט תפריט (חלקי)</w:t>
      </w:r>
    </w:p>
    <w:p w14:paraId="575903B1" w14:textId="77777777" w:rsidR="00A62B38" w:rsidRPr="00A62B38" w:rsidRDefault="00A62B38" w:rsidP="00524A47">
      <w:pPr>
        <w:numPr>
          <w:ilvl w:val="0"/>
          <w:numId w:val="17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טווח מחירים</w:t>
      </w:r>
    </w:p>
    <w:p w14:paraId="0CEF92DE" w14:textId="77777777" w:rsidR="00A62B38" w:rsidRPr="00A62B38" w:rsidRDefault="00A62B38" w:rsidP="00A62B38">
      <w:p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 </w:t>
      </w:r>
    </w:p>
    <w:p w14:paraId="5DE201E6" w14:textId="55D30F12" w:rsidR="00A62B38" w:rsidRPr="00524A47" w:rsidRDefault="00A62B38" w:rsidP="00524A47">
      <w:pPr>
        <w:pStyle w:val="ListParagraph"/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  <w:rtl/>
        </w:rPr>
      </w:pPr>
      <w:r w:rsidRPr="00524A47">
        <w:rPr>
          <w:rFonts w:cs="Arial"/>
          <w:b/>
          <w:bCs/>
          <w:sz w:val="28"/>
          <w:szCs w:val="28"/>
          <w:rtl/>
        </w:rPr>
        <w:t>מטרת הניתוח</w:t>
      </w:r>
      <w:r w:rsidRPr="00524A47">
        <w:rPr>
          <w:rFonts w:cs="Arial"/>
          <w:sz w:val="28"/>
          <w:szCs w:val="28"/>
          <w:rtl/>
        </w:rPr>
        <w:t xml:space="preserve">: לתת כלים למשקיע פוטנציאלי </w:t>
      </w:r>
      <w:r w:rsidR="004F160B" w:rsidRPr="00524A47">
        <w:rPr>
          <w:rFonts w:cs="Arial" w:hint="cs"/>
          <w:sz w:val="28"/>
          <w:szCs w:val="28"/>
          <w:rtl/>
        </w:rPr>
        <w:t>המעוניי</w:t>
      </w:r>
      <w:r w:rsidR="004F160B" w:rsidRPr="00524A47">
        <w:rPr>
          <w:rFonts w:cs="Arial" w:hint="eastAsia"/>
          <w:sz w:val="28"/>
          <w:szCs w:val="28"/>
          <w:rtl/>
        </w:rPr>
        <w:t>ן</w:t>
      </w:r>
      <w:r w:rsidRPr="00524A47">
        <w:rPr>
          <w:rFonts w:cs="Arial"/>
          <w:sz w:val="28"/>
          <w:szCs w:val="28"/>
          <w:rtl/>
        </w:rPr>
        <w:t xml:space="preserve"> לפתוח </w:t>
      </w:r>
      <w:r w:rsidR="004F160B" w:rsidRPr="00524A47">
        <w:rPr>
          <w:rFonts w:cs="Arial" w:hint="cs"/>
          <w:sz w:val="28"/>
          <w:szCs w:val="28"/>
          <w:rtl/>
        </w:rPr>
        <w:t>פיצריי</w:t>
      </w:r>
      <w:r w:rsidR="004F160B" w:rsidRPr="00524A47">
        <w:rPr>
          <w:rFonts w:cs="Arial" w:hint="eastAsia"/>
          <w:sz w:val="28"/>
          <w:szCs w:val="28"/>
          <w:rtl/>
        </w:rPr>
        <w:t>ה</w:t>
      </w:r>
      <w:r w:rsidRPr="00524A47">
        <w:rPr>
          <w:rFonts w:cs="Arial"/>
          <w:sz w:val="28"/>
          <w:szCs w:val="28"/>
          <w:rtl/>
        </w:rPr>
        <w:t xml:space="preserve"> בארה"ב. לדוגמא:</w:t>
      </w:r>
    </w:p>
    <w:p w14:paraId="426FB7AF" w14:textId="77777777" w:rsidR="00A62B38" w:rsidRPr="00A62B38" w:rsidRDefault="00A62B38" w:rsidP="00A62B38">
      <w:pPr>
        <w:numPr>
          <w:ilvl w:val="0"/>
          <w:numId w:val="13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מבחינת מיקום – איפה מומלץ</w:t>
      </w:r>
    </w:p>
    <w:p w14:paraId="52E69A53" w14:textId="77777777" w:rsidR="00A62B38" w:rsidRPr="00A62B38" w:rsidRDefault="00A62B38" w:rsidP="00A62B38">
      <w:pPr>
        <w:numPr>
          <w:ilvl w:val="0"/>
          <w:numId w:val="13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טעמים ומנות: מה מומלץ שיהיה בתפריט</w:t>
      </w:r>
    </w:p>
    <w:p w14:paraId="73BB559D" w14:textId="77777777" w:rsidR="00A62B38" w:rsidRPr="00A62B38" w:rsidRDefault="00A62B38" w:rsidP="00A62B38">
      <w:pPr>
        <w:numPr>
          <w:ilvl w:val="0"/>
          <w:numId w:val="13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רמות מחירים והתאמתן למיקום הנבחר</w:t>
      </w:r>
    </w:p>
    <w:p w14:paraId="74D064B7" w14:textId="77777777" w:rsidR="00A62B38" w:rsidRPr="00A62B38" w:rsidRDefault="00A62B38" w:rsidP="00A62B38">
      <w:pPr>
        <w:numPr>
          <w:ilvl w:val="0"/>
          <w:numId w:val="13"/>
        </w:num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שמות מומלצים לפיצריות</w:t>
      </w:r>
    </w:p>
    <w:p w14:paraId="79B4A3E8" w14:textId="77777777" w:rsidR="00A62B38" w:rsidRPr="00A62B38" w:rsidRDefault="00A62B38" w:rsidP="00A62B38">
      <w:pPr>
        <w:shd w:val="clear" w:color="auto" w:fill="FFFFFF"/>
        <w:spacing w:line="240" w:lineRule="auto"/>
        <w:rPr>
          <w:rFonts w:cs="Arial"/>
          <w:sz w:val="28"/>
          <w:szCs w:val="28"/>
          <w:rtl/>
        </w:rPr>
      </w:pPr>
      <w:r w:rsidRPr="00A62B38">
        <w:rPr>
          <w:rFonts w:cs="Arial"/>
          <w:sz w:val="28"/>
          <w:szCs w:val="28"/>
          <w:rtl/>
        </w:rPr>
        <w:t> </w:t>
      </w:r>
    </w:p>
    <w:p w14:paraId="6D4BB2EA" w14:textId="3B76237A" w:rsidR="00A62B38" w:rsidRPr="00524A47" w:rsidRDefault="00A62B38" w:rsidP="00524A47">
      <w:pPr>
        <w:pStyle w:val="ListParagraph"/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  <w:rtl/>
        </w:rPr>
      </w:pPr>
      <w:r w:rsidRPr="00524A47">
        <w:rPr>
          <w:rFonts w:cs="Arial"/>
          <w:b/>
          <w:bCs/>
          <w:sz w:val="28"/>
          <w:szCs w:val="28"/>
          <w:rtl/>
        </w:rPr>
        <w:t>התוצר</w:t>
      </w:r>
      <w:r w:rsidRPr="00524A47">
        <w:rPr>
          <w:rFonts w:cs="Arial"/>
          <w:sz w:val="28"/>
          <w:szCs w:val="28"/>
          <w:rtl/>
        </w:rPr>
        <w:t>:</w:t>
      </w:r>
      <w:r w:rsidRPr="00524A47">
        <w:rPr>
          <w:rFonts w:cs="Arial" w:hint="cs"/>
          <w:sz w:val="28"/>
          <w:szCs w:val="28"/>
          <w:rtl/>
        </w:rPr>
        <w:t xml:space="preserve"> </w:t>
      </w:r>
      <w:r w:rsidR="007E494B">
        <w:rPr>
          <w:rFonts w:cs="Arial" w:hint="cs"/>
          <w:sz w:val="28"/>
          <w:szCs w:val="28"/>
          <w:rtl/>
        </w:rPr>
        <w:t xml:space="preserve">לוח מחוונים עם ממצאים </w:t>
      </w:r>
      <w:r w:rsidR="00C82456" w:rsidRPr="00524A47">
        <w:rPr>
          <w:rFonts w:cs="Arial" w:hint="cs"/>
          <w:sz w:val="28"/>
          <w:szCs w:val="28"/>
          <w:rtl/>
        </w:rPr>
        <w:t xml:space="preserve">ללקוח המעוניין לפתוח </w:t>
      </w:r>
      <w:r w:rsidR="004F160B" w:rsidRPr="00524A47">
        <w:rPr>
          <w:rFonts w:cs="Arial" w:hint="cs"/>
          <w:sz w:val="28"/>
          <w:szCs w:val="28"/>
          <w:rtl/>
        </w:rPr>
        <w:t>פיצריי</w:t>
      </w:r>
      <w:r w:rsidR="004F160B" w:rsidRPr="00524A47">
        <w:rPr>
          <w:rFonts w:cs="Arial" w:hint="eastAsia"/>
          <w:sz w:val="28"/>
          <w:szCs w:val="28"/>
          <w:rtl/>
        </w:rPr>
        <w:t>ה</w:t>
      </w:r>
      <w:r w:rsidRPr="00524A47">
        <w:rPr>
          <w:rFonts w:cs="Arial" w:hint="cs"/>
          <w:sz w:val="28"/>
          <w:szCs w:val="28"/>
          <w:rtl/>
        </w:rPr>
        <w:t xml:space="preserve"> בארה"ב</w:t>
      </w:r>
    </w:p>
    <w:p w14:paraId="02CC0622" w14:textId="77777777" w:rsidR="004F160B" w:rsidRDefault="004F160B" w:rsidP="004F160B">
      <w:pPr>
        <w:rPr>
          <w:rFonts w:cs="Arial"/>
          <w:sz w:val="28"/>
          <w:szCs w:val="28"/>
          <w:rtl/>
        </w:rPr>
      </w:pPr>
    </w:p>
    <w:p w14:paraId="114485A2" w14:textId="04D995B8" w:rsidR="004F160B" w:rsidRPr="002968A6" w:rsidRDefault="004F160B" w:rsidP="004F160B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בכותרת לוח המחוונים </w:t>
      </w:r>
      <w:r w:rsidRPr="002968A6">
        <w:rPr>
          <w:rFonts w:cs="Arial" w:hint="cs"/>
          <w:sz w:val="28"/>
          <w:szCs w:val="28"/>
          <w:rtl/>
        </w:rPr>
        <w:t xml:space="preserve">רשום את שמך </w:t>
      </w:r>
      <w:r>
        <w:rPr>
          <w:rFonts w:cs="Arial" w:hint="cs"/>
          <w:sz w:val="28"/>
          <w:szCs w:val="28"/>
          <w:rtl/>
        </w:rPr>
        <w:t>המלא.</w:t>
      </w:r>
    </w:p>
    <w:p w14:paraId="264F2DA1" w14:textId="77777777" w:rsidR="00AB143D" w:rsidRPr="00AB143D" w:rsidRDefault="00AB143D" w:rsidP="00AB143D">
      <w:pPr>
        <w:spacing w:line="360" w:lineRule="auto"/>
        <w:jc w:val="both"/>
        <w:rPr>
          <w:rFonts w:cs="Arial"/>
          <w:sz w:val="28"/>
          <w:szCs w:val="28"/>
          <w:rtl/>
        </w:rPr>
      </w:pPr>
    </w:p>
    <w:sectPr w:rsidR="00AB143D" w:rsidRPr="00AB143D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012F4" w14:textId="77777777" w:rsidR="00A115B0" w:rsidRDefault="00A115B0" w:rsidP="008B24C2">
      <w:pPr>
        <w:spacing w:line="240" w:lineRule="auto"/>
      </w:pPr>
      <w:r>
        <w:separator/>
      </w:r>
    </w:p>
  </w:endnote>
  <w:endnote w:type="continuationSeparator" w:id="0">
    <w:p w14:paraId="26BE7041" w14:textId="77777777" w:rsidR="00A115B0" w:rsidRDefault="00A115B0" w:rsidP="008B24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ABA08" w14:textId="77777777" w:rsidR="00A115B0" w:rsidRDefault="00A115B0" w:rsidP="008B24C2">
      <w:pPr>
        <w:spacing w:line="240" w:lineRule="auto"/>
      </w:pPr>
      <w:r>
        <w:separator/>
      </w:r>
    </w:p>
  </w:footnote>
  <w:footnote w:type="continuationSeparator" w:id="0">
    <w:p w14:paraId="18F11217" w14:textId="77777777" w:rsidR="00A115B0" w:rsidRDefault="00A115B0" w:rsidP="008B24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5BE7F" w14:textId="77777777" w:rsidR="008B24C2" w:rsidRDefault="00C11E75" w:rsidP="008B24C2">
    <w:pPr>
      <w:pStyle w:val="Header"/>
      <w:rPr>
        <w:rtl/>
      </w:rPr>
    </w:pP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0DC11506" wp14:editId="43503EDA">
          <wp:simplePos x="0" y="0"/>
          <wp:positionH relativeFrom="column">
            <wp:posOffset>-165100</wp:posOffset>
          </wp:positionH>
          <wp:positionV relativeFrom="paragraph">
            <wp:posOffset>-279400</wp:posOffset>
          </wp:positionV>
          <wp:extent cx="1085850" cy="615950"/>
          <wp:effectExtent l="0" t="0" r="0" b="0"/>
          <wp:wrapSquare wrapText="bothSides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68" b="22807"/>
                  <a:stretch/>
                </pic:blipFill>
                <pic:spPr bwMode="auto">
                  <a:xfrm>
                    <a:off x="0" y="0"/>
                    <a:ext cx="1085850" cy="615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4F23">
      <w:rPr>
        <w:noProof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880975" wp14:editId="15DFCCA9">
              <wp:simplePos x="0" y="0"/>
              <wp:positionH relativeFrom="column">
                <wp:posOffset>1485900</wp:posOffset>
              </wp:positionH>
              <wp:positionV relativeFrom="paragraph">
                <wp:posOffset>-304800</wp:posOffset>
              </wp:positionV>
              <wp:extent cx="3267075" cy="768350"/>
              <wp:effectExtent l="0" t="0" r="0" b="0"/>
              <wp:wrapNone/>
              <wp:docPr id="1" name="קבוצה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075" cy="768350"/>
                        <a:chOff x="0" y="0"/>
                        <a:chExt cx="3267075" cy="768350"/>
                      </a:xfrm>
                    </wpg:grpSpPr>
                    <pic:pic xmlns:pic="http://schemas.openxmlformats.org/drawingml/2006/picture">
                      <pic:nvPicPr>
                        <pic:cNvPr id="7" name="Picture 2" descr="C:\Users\hnu3952\AppData\Local\Microsoft\Windows\Temporary Internet Files\Content.Outlook\1W562ZA5\Log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3171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מלבן 6"/>
                      <wps:cNvSpPr/>
                      <wps:spPr>
                        <a:xfrm>
                          <a:off x="0" y="527050"/>
                          <a:ext cx="285115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B2C50" w14:textId="77777777" w:rsidR="008B24C2" w:rsidRPr="00B76BF4" w:rsidRDefault="008B24C2" w:rsidP="008B24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B76BF4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הפיקוח על מגמת מידע ונתונים </w:t>
                            </w:r>
                            <w:r w:rsidRPr="00B76BF4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Data Analysis</w:t>
                            </w:r>
                          </w:p>
                          <w:p w14:paraId="389FC664" w14:textId="77777777" w:rsidR="008B24C2" w:rsidRPr="00B76BF4" w:rsidRDefault="008B24C2" w:rsidP="008B24C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880975" id="קבוצה 1" o:spid="_x0000_s1026" style="position:absolute;left:0;text-align:left;margin-left:117pt;margin-top:-24pt;width:257.25pt;height:60.5pt;z-index:251660288" coordsize="32670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2;width:3171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">
                <v:imagedata r:id="rId3" o:title="Logo"/>
              </v:shape>
              <v:rect id="מלבן 6" o:spid="_x0000_s1028" style="position:absolute;top:5270;width:2851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45BB2C50" w14:textId="77777777" w:rsidR="008B24C2" w:rsidRPr="00B76BF4" w:rsidRDefault="008B24C2" w:rsidP="008B24C2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B76BF4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 xml:space="preserve">הפיקוח על מגמת מידע ונתונים </w:t>
                      </w:r>
                      <w:r w:rsidRPr="00B76BF4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Data Analysis</w:t>
                      </w:r>
                    </w:p>
                    <w:p w14:paraId="389FC664" w14:textId="77777777" w:rsidR="008B24C2" w:rsidRPr="00B76BF4" w:rsidRDefault="008B24C2" w:rsidP="008B24C2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059F2EA" w14:textId="77777777" w:rsidR="008B24C2" w:rsidRDefault="008B24C2" w:rsidP="008B24C2">
    <w:pPr>
      <w:pStyle w:val="Header"/>
      <w:rPr>
        <w:rtl/>
      </w:rPr>
    </w:pPr>
  </w:p>
  <w:p w14:paraId="25C8E09D" w14:textId="77777777" w:rsidR="008B24C2" w:rsidRPr="00CB54FC" w:rsidRDefault="008B24C2" w:rsidP="008B24C2">
    <w:pPr>
      <w:pStyle w:val="Header"/>
      <w:jc w:val="right"/>
      <w:rPr>
        <w:rFonts w:cs="David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664C"/>
    <w:multiLevelType w:val="hybridMultilevel"/>
    <w:tmpl w:val="75F22050"/>
    <w:lvl w:ilvl="0" w:tplc="F6B29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FC4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B2E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56F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62B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03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A64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52D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32F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463688"/>
    <w:multiLevelType w:val="multilevel"/>
    <w:tmpl w:val="96A6F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B51179"/>
    <w:multiLevelType w:val="multilevel"/>
    <w:tmpl w:val="2420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015ED4"/>
    <w:multiLevelType w:val="hybridMultilevel"/>
    <w:tmpl w:val="7F58B744"/>
    <w:lvl w:ilvl="0" w:tplc="20C45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EAF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CA7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1E0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A6A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F48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8C9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C2E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C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C227C20"/>
    <w:multiLevelType w:val="multilevel"/>
    <w:tmpl w:val="D212AA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05E6E70"/>
    <w:multiLevelType w:val="multilevel"/>
    <w:tmpl w:val="1354C1E0"/>
    <w:lvl w:ilvl="0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160F89"/>
    <w:multiLevelType w:val="hybridMultilevel"/>
    <w:tmpl w:val="96B40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55D70"/>
    <w:multiLevelType w:val="multilevel"/>
    <w:tmpl w:val="BE58D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D8353D"/>
    <w:multiLevelType w:val="hybridMultilevel"/>
    <w:tmpl w:val="2C2278D0"/>
    <w:lvl w:ilvl="0" w:tplc="4678B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AC9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221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4A0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761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EE3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0CD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86E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CF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0746711"/>
    <w:multiLevelType w:val="hybridMultilevel"/>
    <w:tmpl w:val="96D2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A6454"/>
    <w:multiLevelType w:val="multilevel"/>
    <w:tmpl w:val="5996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117D93"/>
    <w:multiLevelType w:val="hybridMultilevel"/>
    <w:tmpl w:val="AE384914"/>
    <w:lvl w:ilvl="0" w:tplc="162E6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984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98D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984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A63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C2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EE7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AA9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347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334B9E"/>
    <w:multiLevelType w:val="hybridMultilevel"/>
    <w:tmpl w:val="5A4ED4DC"/>
    <w:lvl w:ilvl="0" w:tplc="AA9A4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6D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E84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F05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26E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0CB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D8F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52A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B8F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E481642"/>
    <w:multiLevelType w:val="hybridMultilevel"/>
    <w:tmpl w:val="9CE22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20DCA"/>
    <w:multiLevelType w:val="multilevel"/>
    <w:tmpl w:val="49FE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417482"/>
    <w:multiLevelType w:val="hybridMultilevel"/>
    <w:tmpl w:val="E6C82CCA"/>
    <w:lvl w:ilvl="0" w:tplc="B608F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14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EAC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B83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4CB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C2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2AB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0D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0C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C3E3B0E"/>
    <w:multiLevelType w:val="hybridMultilevel"/>
    <w:tmpl w:val="7BE20CCA"/>
    <w:lvl w:ilvl="0" w:tplc="1EA60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4CB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B83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4A0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61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90A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141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C6E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03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879469394">
    <w:abstractNumId w:val="4"/>
  </w:num>
  <w:num w:numId="2" w16cid:durableId="356665171">
    <w:abstractNumId w:val="2"/>
  </w:num>
  <w:num w:numId="3" w16cid:durableId="1100642863">
    <w:abstractNumId w:val="10"/>
  </w:num>
  <w:num w:numId="4" w16cid:durableId="960184972">
    <w:abstractNumId w:val="9"/>
  </w:num>
  <w:num w:numId="5" w16cid:durableId="1644694762">
    <w:abstractNumId w:val="3"/>
  </w:num>
  <w:num w:numId="6" w16cid:durableId="1892499346">
    <w:abstractNumId w:val="8"/>
  </w:num>
  <w:num w:numId="7" w16cid:durableId="2007436504">
    <w:abstractNumId w:val="15"/>
  </w:num>
  <w:num w:numId="8" w16cid:durableId="610938611">
    <w:abstractNumId w:val="12"/>
  </w:num>
  <w:num w:numId="9" w16cid:durableId="711808029">
    <w:abstractNumId w:val="11"/>
  </w:num>
  <w:num w:numId="10" w16cid:durableId="693307402">
    <w:abstractNumId w:val="0"/>
  </w:num>
  <w:num w:numId="11" w16cid:durableId="1328245352">
    <w:abstractNumId w:val="16"/>
  </w:num>
  <w:num w:numId="12" w16cid:durableId="1441996970">
    <w:abstractNumId w:val="1"/>
  </w:num>
  <w:num w:numId="13" w16cid:durableId="1517160586">
    <w:abstractNumId w:val="7"/>
  </w:num>
  <w:num w:numId="14" w16cid:durableId="869418438">
    <w:abstractNumId w:val="14"/>
  </w:num>
  <w:num w:numId="15" w16cid:durableId="249656118">
    <w:abstractNumId w:val="6"/>
  </w:num>
  <w:num w:numId="16" w16cid:durableId="216354003">
    <w:abstractNumId w:val="13"/>
  </w:num>
  <w:num w:numId="17" w16cid:durableId="248545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728"/>
    <w:rsid w:val="000E1A12"/>
    <w:rsid w:val="00133C8F"/>
    <w:rsid w:val="001460EB"/>
    <w:rsid w:val="001C6FAC"/>
    <w:rsid w:val="002968A6"/>
    <w:rsid w:val="002B472D"/>
    <w:rsid w:val="002D52B4"/>
    <w:rsid w:val="00362510"/>
    <w:rsid w:val="003736D1"/>
    <w:rsid w:val="003A321A"/>
    <w:rsid w:val="003B4F23"/>
    <w:rsid w:val="00400577"/>
    <w:rsid w:val="004C6737"/>
    <w:rsid w:val="004F160B"/>
    <w:rsid w:val="00511887"/>
    <w:rsid w:val="00524A47"/>
    <w:rsid w:val="00526752"/>
    <w:rsid w:val="005512CB"/>
    <w:rsid w:val="00636728"/>
    <w:rsid w:val="006F3FA2"/>
    <w:rsid w:val="007C2ECA"/>
    <w:rsid w:val="007E494B"/>
    <w:rsid w:val="008224A0"/>
    <w:rsid w:val="008B24C2"/>
    <w:rsid w:val="008B351E"/>
    <w:rsid w:val="008D1346"/>
    <w:rsid w:val="008E45D7"/>
    <w:rsid w:val="0093381D"/>
    <w:rsid w:val="009C5BCB"/>
    <w:rsid w:val="00A04C33"/>
    <w:rsid w:val="00A115B0"/>
    <w:rsid w:val="00A4588E"/>
    <w:rsid w:val="00A62B38"/>
    <w:rsid w:val="00A700E5"/>
    <w:rsid w:val="00A915B6"/>
    <w:rsid w:val="00AB143D"/>
    <w:rsid w:val="00AE29D4"/>
    <w:rsid w:val="00B015D5"/>
    <w:rsid w:val="00C11E75"/>
    <w:rsid w:val="00C20628"/>
    <w:rsid w:val="00C234E2"/>
    <w:rsid w:val="00C25F18"/>
    <w:rsid w:val="00C72975"/>
    <w:rsid w:val="00C82456"/>
    <w:rsid w:val="00C96E14"/>
    <w:rsid w:val="00D21C05"/>
    <w:rsid w:val="00D4140F"/>
    <w:rsid w:val="00D60553"/>
    <w:rsid w:val="00ED1F3D"/>
    <w:rsid w:val="00F7031D"/>
    <w:rsid w:val="00FD53A7"/>
    <w:rsid w:val="00FE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DEFAA"/>
  <w15:chartTrackingRefBased/>
  <w15:docId w15:val="{D58761EE-1A2B-467F-931B-EF40057C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line="276" w:lineRule="auto"/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975"/>
    <w:pPr>
      <w:keepNext/>
      <w:keepLines/>
      <w:bidi w:val="0"/>
      <w:spacing w:before="240" w:line="240" w:lineRule="auto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24C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4C2"/>
  </w:style>
  <w:style w:type="paragraph" w:styleId="Footer">
    <w:name w:val="footer"/>
    <w:basedOn w:val="Normal"/>
    <w:link w:val="FooterChar"/>
    <w:uiPriority w:val="99"/>
    <w:unhideWhenUsed/>
    <w:rsid w:val="008B24C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4C2"/>
  </w:style>
  <w:style w:type="paragraph" w:styleId="NormalWeb">
    <w:name w:val="Normal (Web)"/>
    <w:basedOn w:val="Normal"/>
    <w:uiPriority w:val="99"/>
    <w:semiHidden/>
    <w:unhideWhenUsed/>
    <w:rsid w:val="008B24C2"/>
    <w:pPr>
      <w:bidi w:val="0"/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0628"/>
    <w:pPr>
      <w:spacing w:line="240" w:lineRule="auto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0628"/>
    <w:rPr>
      <w:b/>
      <w:bCs/>
    </w:rPr>
  </w:style>
  <w:style w:type="character" w:styleId="Hyperlink">
    <w:name w:val="Hyperlink"/>
    <w:basedOn w:val="DefaultParagraphFont"/>
    <w:uiPriority w:val="99"/>
    <w:unhideWhenUsed/>
    <w:rsid w:val="00C2062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9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6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68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66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293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12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34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9820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952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4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62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8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3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6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73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46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le\OneDrive\&#1502;&#1505;&#1502;&#1499;&#1497;&#1501;\&#8235;&#1514;&#1489;&#1504;&#1497;&#1493;&#1514;%20&#1502;&#1493;&#1514;&#1488;&#1502;&#1493;&#1514;%20&#1488;&#1497;&#1513;&#1497;&#1514;%20&#1513;&#1500;%20Office&#8236;\&#1491;&#1507;%20&#1500;&#1493;&#1490;&#1493;%20&#1502;&#1490;&#1502;&#1492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AA69C9-EEB0-4870-8082-E0B8CB50E309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</dgm:pt>
    <dgm:pt modelId="{1DDB0410-3329-4971-9957-78FDC73D2860}">
      <dgm:prSet phldrT="[טקסט]"/>
      <dgm:spPr/>
      <dgm:t>
        <a:bodyPr/>
        <a:lstStyle/>
        <a:p>
          <a:pPr rtl="1"/>
          <a:r>
            <a:rPr lang="he-IL" b="1"/>
            <a:t>הבנת הבעיה העסקית</a:t>
          </a:r>
        </a:p>
      </dgm:t>
    </dgm:pt>
    <dgm:pt modelId="{E05D5893-BC84-4186-AC0A-D8FE6079BDDC}" type="parTrans" cxnId="{3AB8C6AF-92EE-40DE-84EC-5F2EBE119A5B}">
      <dgm:prSet/>
      <dgm:spPr/>
      <dgm:t>
        <a:bodyPr/>
        <a:lstStyle/>
        <a:p>
          <a:pPr rtl="1"/>
          <a:endParaRPr lang="he-IL" b="1"/>
        </a:p>
      </dgm:t>
    </dgm:pt>
    <dgm:pt modelId="{0BACB71A-7FF6-4780-A14A-6102FCC79D60}" type="sibTrans" cxnId="{3AB8C6AF-92EE-40DE-84EC-5F2EBE119A5B}">
      <dgm:prSet/>
      <dgm:spPr/>
      <dgm:t>
        <a:bodyPr/>
        <a:lstStyle/>
        <a:p>
          <a:pPr rtl="1"/>
          <a:endParaRPr lang="he-IL" b="1"/>
        </a:p>
      </dgm:t>
    </dgm:pt>
    <dgm:pt modelId="{C7F26326-61FB-4D98-A95A-C01A4003C93E}">
      <dgm:prSet phldrT="[טקסט]"/>
      <dgm:spPr/>
      <dgm:t>
        <a:bodyPr/>
        <a:lstStyle/>
        <a:p>
          <a:pPr rtl="1"/>
          <a:r>
            <a:rPr lang="en-US" b="1"/>
            <a:t>הכנת נתונים</a:t>
          </a:r>
          <a:endParaRPr lang="he-IL" b="1"/>
        </a:p>
      </dgm:t>
    </dgm:pt>
    <dgm:pt modelId="{0D96C30C-F476-42DD-A377-33116AB21B09}" type="parTrans" cxnId="{AD39D45B-644F-4B04-93EF-34E94687FEC1}">
      <dgm:prSet/>
      <dgm:spPr/>
      <dgm:t>
        <a:bodyPr/>
        <a:lstStyle/>
        <a:p>
          <a:pPr rtl="1"/>
          <a:endParaRPr lang="he-IL" b="1"/>
        </a:p>
      </dgm:t>
    </dgm:pt>
    <dgm:pt modelId="{ED286B16-F1A8-4F47-80EB-DAF14A11378B}" type="sibTrans" cxnId="{AD39D45B-644F-4B04-93EF-34E94687FEC1}">
      <dgm:prSet/>
      <dgm:spPr/>
      <dgm:t>
        <a:bodyPr/>
        <a:lstStyle/>
        <a:p>
          <a:pPr rtl="1"/>
          <a:endParaRPr lang="he-IL" b="1"/>
        </a:p>
      </dgm:t>
    </dgm:pt>
    <dgm:pt modelId="{EBFAD91A-5A92-4724-8346-C46757404132}">
      <dgm:prSet phldrT="[טקסט]"/>
      <dgm:spPr/>
      <dgm:t>
        <a:bodyPr/>
        <a:lstStyle/>
        <a:p>
          <a:pPr rtl="1"/>
          <a:r>
            <a:rPr lang="he-IL" b="1"/>
            <a:t>מידול נתונים</a:t>
          </a:r>
        </a:p>
      </dgm:t>
    </dgm:pt>
    <dgm:pt modelId="{4016CCD8-AC1F-43F4-93AC-800D8000A404}" type="parTrans" cxnId="{B85BA045-CD3D-4058-A55F-96A2FDFE59E3}">
      <dgm:prSet/>
      <dgm:spPr/>
      <dgm:t>
        <a:bodyPr/>
        <a:lstStyle/>
        <a:p>
          <a:pPr rtl="1"/>
          <a:endParaRPr lang="he-IL" b="1"/>
        </a:p>
      </dgm:t>
    </dgm:pt>
    <dgm:pt modelId="{2E3D9311-AAF5-4D04-BAC9-5AFE18313C80}" type="sibTrans" cxnId="{B85BA045-CD3D-4058-A55F-96A2FDFE59E3}">
      <dgm:prSet/>
      <dgm:spPr/>
      <dgm:t>
        <a:bodyPr/>
        <a:lstStyle/>
        <a:p>
          <a:pPr rtl="1"/>
          <a:endParaRPr lang="he-IL" b="1"/>
        </a:p>
      </dgm:t>
    </dgm:pt>
    <dgm:pt modelId="{EB045A8D-6AFD-4802-8EDC-11BF4D8181F2}">
      <dgm:prSet phldrT="[טקסט]"/>
      <dgm:spPr/>
      <dgm:t>
        <a:bodyPr/>
        <a:lstStyle/>
        <a:p>
          <a:pPr rtl="1"/>
          <a:r>
            <a:rPr lang="en-US" b="1"/>
            <a:t>תצוגה חזותית של נתונים</a:t>
          </a:r>
          <a:endParaRPr lang="he-IL" b="1"/>
        </a:p>
      </dgm:t>
    </dgm:pt>
    <dgm:pt modelId="{94D89308-B152-40BC-B630-74471909EA26}" type="parTrans" cxnId="{62290095-6B0B-4535-92E4-016ED33F36E0}">
      <dgm:prSet/>
      <dgm:spPr/>
      <dgm:t>
        <a:bodyPr/>
        <a:lstStyle/>
        <a:p>
          <a:pPr rtl="1"/>
          <a:endParaRPr lang="he-IL" b="1"/>
        </a:p>
      </dgm:t>
    </dgm:pt>
    <dgm:pt modelId="{0EAADD7D-529E-4F54-BF85-EA85602C2453}" type="sibTrans" cxnId="{62290095-6B0B-4535-92E4-016ED33F36E0}">
      <dgm:prSet/>
      <dgm:spPr/>
      <dgm:t>
        <a:bodyPr/>
        <a:lstStyle/>
        <a:p>
          <a:pPr rtl="1"/>
          <a:endParaRPr lang="he-IL" b="1"/>
        </a:p>
      </dgm:t>
    </dgm:pt>
    <dgm:pt modelId="{7407C5F1-A260-45E0-A5E4-EC5C8DB210B5}">
      <dgm:prSet phldrT="[טקסט]"/>
      <dgm:spPr/>
      <dgm:t>
        <a:bodyPr/>
        <a:lstStyle/>
        <a:p>
          <a:pPr rtl="1"/>
          <a:r>
            <a:rPr lang="en-US" b="1"/>
            <a:t>ניתוח נתונים</a:t>
          </a:r>
          <a:endParaRPr lang="he-IL" b="1"/>
        </a:p>
      </dgm:t>
    </dgm:pt>
    <dgm:pt modelId="{E61BF638-F78C-4423-A618-C8A9603E5FF5}" type="parTrans" cxnId="{B1CCBD7E-A4F4-41AB-92F4-203DEDCC2B21}">
      <dgm:prSet/>
      <dgm:spPr/>
      <dgm:t>
        <a:bodyPr/>
        <a:lstStyle/>
        <a:p>
          <a:pPr rtl="1"/>
          <a:endParaRPr lang="he-IL" b="1"/>
        </a:p>
      </dgm:t>
    </dgm:pt>
    <dgm:pt modelId="{FCBC450A-2DE5-4C59-BEE6-D9884D7EACE4}" type="sibTrans" cxnId="{B1CCBD7E-A4F4-41AB-92F4-203DEDCC2B21}">
      <dgm:prSet/>
      <dgm:spPr/>
      <dgm:t>
        <a:bodyPr/>
        <a:lstStyle/>
        <a:p>
          <a:pPr rtl="1"/>
          <a:endParaRPr lang="he-IL" b="1"/>
        </a:p>
      </dgm:t>
    </dgm:pt>
    <dgm:pt modelId="{7C1C6670-FD68-4E10-B7F6-3303324F969B}">
      <dgm:prSet/>
      <dgm:spPr/>
      <dgm:t>
        <a:bodyPr/>
        <a:lstStyle/>
        <a:p>
          <a:pPr rtl="1"/>
          <a:r>
            <a:rPr lang="he-IL" b="1"/>
            <a:t>הגדרה מול הלקוח מהן התשובות שהוא מחפש</a:t>
          </a:r>
        </a:p>
      </dgm:t>
    </dgm:pt>
    <dgm:pt modelId="{A89E91C8-A0DA-46E1-8BFB-557178F410B5}" type="parTrans" cxnId="{654DDC30-5F42-4061-BA83-0064593E749D}">
      <dgm:prSet/>
      <dgm:spPr/>
      <dgm:t>
        <a:bodyPr/>
        <a:lstStyle/>
        <a:p>
          <a:pPr rtl="1"/>
          <a:endParaRPr lang="he-IL" b="1"/>
        </a:p>
      </dgm:t>
    </dgm:pt>
    <dgm:pt modelId="{D48EC01D-274F-4AED-8330-0E4781AD1F50}" type="sibTrans" cxnId="{654DDC30-5F42-4061-BA83-0064593E749D}">
      <dgm:prSet/>
      <dgm:spPr/>
      <dgm:t>
        <a:bodyPr/>
        <a:lstStyle/>
        <a:p>
          <a:pPr rtl="1"/>
          <a:endParaRPr lang="he-IL" b="1"/>
        </a:p>
      </dgm:t>
    </dgm:pt>
    <dgm:pt modelId="{18EA0EB0-7375-4914-996F-DF507342397E}">
      <dgm:prSet phldrT="[טקסט]"/>
      <dgm:spPr/>
      <dgm:t>
        <a:bodyPr/>
        <a:lstStyle/>
        <a:p>
          <a:pPr rtl="1"/>
          <a:r>
            <a:rPr lang="he-IL" b="1"/>
            <a:t>בחירת מקורות הנתונים</a:t>
          </a:r>
        </a:p>
      </dgm:t>
    </dgm:pt>
    <dgm:pt modelId="{E4061855-D90E-446A-8D9D-05F705C0E882}" type="sibTrans" cxnId="{14A60005-BA3A-4959-ADEF-6955E3A82FD4}">
      <dgm:prSet/>
      <dgm:spPr/>
      <dgm:t>
        <a:bodyPr/>
        <a:lstStyle/>
        <a:p>
          <a:pPr rtl="1"/>
          <a:endParaRPr lang="he-IL" b="1"/>
        </a:p>
      </dgm:t>
    </dgm:pt>
    <dgm:pt modelId="{D6C67388-7454-4681-88C6-E43BF32A8537}" type="parTrans" cxnId="{14A60005-BA3A-4959-ADEF-6955E3A82FD4}">
      <dgm:prSet/>
      <dgm:spPr/>
      <dgm:t>
        <a:bodyPr/>
        <a:lstStyle/>
        <a:p>
          <a:pPr rtl="1"/>
          <a:endParaRPr lang="he-IL" b="1"/>
        </a:p>
      </dgm:t>
    </dgm:pt>
    <dgm:pt modelId="{FFC42BD1-44CA-49B3-91DF-A7936A96527D}">
      <dgm:prSet/>
      <dgm:spPr/>
      <dgm:t>
        <a:bodyPr/>
        <a:lstStyle/>
        <a:p>
          <a:pPr rtl="1"/>
          <a:r>
            <a:rPr lang="he-IL" b="1"/>
            <a:t>מהם המקורות שיוכלו לספק את התשובות המבוקשות</a:t>
          </a:r>
        </a:p>
      </dgm:t>
    </dgm:pt>
    <dgm:pt modelId="{B5636A31-1C9C-4434-B1FA-CE09C49CFF70}" type="parTrans" cxnId="{EAA81800-EDE9-4169-835A-5439F7FBF743}">
      <dgm:prSet/>
      <dgm:spPr/>
      <dgm:t>
        <a:bodyPr/>
        <a:lstStyle/>
        <a:p>
          <a:pPr rtl="1"/>
          <a:endParaRPr lang="he-IL" b="1"/>
        </a:p>
      </dgm:t>
    </dgm:pt>
    <dgm:pt modelId="{331316A1-A961-4189-A0BF-545B4CB7EAAC}" type="sibTrans" cxnId="{EAA81800-EDE9-4169-835A-5439F7FBF743}">
      <dgm:prSet/>
      <dgm:spPr/>
      <dgm:t>
        <a:bodyPr/>
        <a:lstStyle/>
        <a:p>
          <a:pPr rtl="1"/>
          <a:endParaRPr lang="he-IL" b="1"/>
        </a:p>
      </dgm:t>
    </dgm:pt>
    <dgm:pt modelId="{721F8648-4C3C-4C52-8C65-A75D76F74E19}">
      <dgm:prSet/>
      <dgm:spPr/>
      <dgm:t>
        <a:bodyPr/>
        <a:lstStyle/>
        <a:p>
          <a:pPr rtl="1"/>
          <a:endParaRPr lang="he-IL" b="1"/>
        </a:p>
      </dgm:t>
    </dgm:pt>
    <dgm:pt modelId="{340317B8-5797-40CD-878A-264697C3BD41}" type="parTrans" cxnId="{96D82673-5AF2-4E87-91FA-97115186B4DB}">
      <dgm:prSet/>
      <dgm:spPr/>
      <dgm:t>
        <a:bodyPr/>
        <a:lstStyle/>
        <a:p>
          <a:pPr rtl="1"/>
          <a:endParaRPr lang="he-IL" b="1"/>
        </a:p>
      </dgm:t>
    </dgm:pt>
    <dgm:pt modelId="{7A47AD87-C164-4704-BE16-A0FCA61FD439}" type="sibTrans" cxnId="{96D82673-5AF2-4E87-91FA-97115186B4DB}">
      <dgm:prSet/>
      <dgm:spPr/>
      <dgm:t>
        <a:bodyPr/>
        <a:lstStyle/>
        <a:p>
          <a:pPr rtl="1"/>
          <a:endParaRPr lang="he-IL" b="1"/>
        </a:p>
      </dgm:t>
    </dgm:pt>
    <dgm:pt modelId="{118818F7-5B79-4C18-99CE-38500B9EE9F4}">
      <dgm:prSet/>
      <dgm:spPr/>
      <dgm:t>
        <a:bodyPr/>
        <a:lstStyle/>
        <a:p>
          <a:pPr rtl="1"/>
          <a:r>
            <a:rPr lang="he-IL" b="1"/>
            <a:t>ניקוי וטיוב הנתונים</a:t>
          </a:r>
        </a:p>
      </dgm:t>
    </dgm:pt>
    <dgm:pt modelId="{9C095C8B-E410-41BE-B0F4-C51C0FBE083C}" type="parTrans" cxnId="{71F0E2F2-2A5E-4B08-9860-E6DA8CC91782}">
      <dgm:prSet/>
      <dgm:spPr/>
      <dgm:t>
        <a:bodyPr/>
        <a:lstStyle/>
        <a:p>
          <a:pPr rtl="1"/>
          <a:endParaRPr lang="he-IL" b="1"/>
        </a:p>
      </dgm:t>
    </dgm:pt>
    <dgm:pt modelId="{54B83BDA-AA3C-4966-BF66-11E3A81A5C83}" type="sibTrans" cxnId="{71F0E2F2-2A5E-4B08-9860-E6DA8CC91782}">
      <dgm:prSet/>
      <dgm:spPr/>
      <dgm:t>
        <a:bodyPr/>
        <a:lstStyle/>
        <a:p>
          <a:pPr rtl="1"/>
          <a:endParaRPr lang="he-IL" b="1"/>
        </a:p>
      </dgm:t>
    </dgm:pt>
    <dgm:pt modelId="{4AE555A5-BDF8-4D72-A162-F7E9982F92FB}">
      <dgm:prSet/>
      <dgm:spPr/>
      <dgm:t>
        <a:bodyPr/>
        <a:lstStyle/>
        <a:p>
          <a:pPr rtl="1"/>
          <a:r>
            <a:rPr lang="he-IL" b="1"/>
            <a:t>איסוף הנתונים ממקורות נתונים</a:t>
          </a:r>
        </a:p>
      </dgm:t>
    </dgm:pt>
    <dgm:pt modelId="{8A434217-5919-4D4A-B2A2-82A623BB5E23}" type="parTrans" cxnId="{311F0B91-5C24-49A1-BC8F-36F4D0BE3DBB}">
      <dgm:prSet/>
      <dgm:spPr/>
      <dgm:t>
        <a:bodyPr/>
        <a:lstStyle/>
        <a:p>
          <a:pPr rtl="1"/>
          <a:endParaRPr lang="he-IL" b="1"/>
        </a:p>
      </dgm:t>
    </dgm:pt>
    <dgm:pt modelId="{75C9C368-F8B5-4CB8-9DA9-263391D5DC77}" type="sibTrans" cxnId="{311F0B91-5C24-49A1-BC8F-36F4D0BE3DBB}">
      <dgm:prSet/>
      <dgm:spPr/>
      <dgm:t>
        <a:bodyPr/>
        <a:lstStyle/>
        <a:p>
          <a:pPr rtl="1"/>
          <a:endParaRPr lang="he-IL" b="1"/>
        </a:p>
      </dgm:t>
    </dgm:pt>
    <dgm:pt modelId="{A57277C7-709B-4228-8A10-00DA68DF8752}">
      <dgm:prSet/>
      <dgm:spPr/>
      <dgm:t>
        <a:bodyPr/>
        <a:lstStyle/>
        <a:p>
          <a:pPr rtl="1"/>
          <a:r>
            <a:rPr lang="he-IL" b="1"/>
            <a:t>העברת הנתונים למודל הנתונים</a:t>
          </a:r>
        </a:p>
      </dgm:t>
    </dgm:pt>
    <dgm:pt modelId="{27801ED9-CAEC-471A-A4AE-46D38301F376}" type="parTrans" cxnId="{99A06D26-CB61-439C-82F4-D3823DAECFB2}">
      <dgm:prSet/>
      <dgm:spPr/>
      <dgm:t>
        <a:bodyPr/>
        <a:lstStyle/>
        <a:p>
          <a:pPr rtl="1"/>
          <a:endParaRPr lang="he-IL" b="1"/>
        </a:p>
      </dgm:t>
    </dgm:pt>
    <dgm:pt modelId="{E156389D-D4F3-443D-B336-2FA4FF6F8765}" type="sibTrans" cxnId="{99A06D26-CB61-439C-82F4-D3823DAECFB2}">
      <dgm:prSet/>
      <dgm:spPr/>
      <dgm:t>
        <a:bodyPr/>
        <a:lstStyle/>
        <a:p>
          <a:pPr rtl="1"/>
          <a:endParaRPr lang="he-IL" b="1"/>
        </a:p>
      </dgm:t>
    </dgm:pt>
    <dgm:pt modelId="{6DA343E3-3FC4-4CA2-9284-44CCEFDED0E5}">
      <dgm:prSet/>
      <dgm:spPr/>
      <dgm:t>
        <a:bodyPr/>
        <a:lstStyle/>
        <a:p>
          <a:pPr rtl="1"/>
          <a:r>
            <a:rPr lang="he-IL" b="1"/>
            <a:t>בניית מודל הנתונים – הגדרת הקשרים בין הנתונים וביצוע חישובים אנליטיים</a:t>
          </a:r>
        </a:p>
      </dgm:t>
    </dgm:pt>
    <dgm:pt modelId="{C3C71F15-0B91-4255-8782-998AB741D09F}" type="parTrans" cxnId="{7B7AC609-29CB-4869-8757-006DFD134BE7}">
      <dgm:prSet/>
      <dgm:spPr/>
      <dgm:t>
        <a:bodyPr/>
        <a:lstStyle/>
        <a:p>
          <a:pPr rtl="1"/>
          <a:endParaRPr lang="he-IL" b="1"/>
        </a:p>
      </dgm:t>
    </dgm:pt>
    <dgm:pt modelId="{86D976C3-BDFD-4133-A8C2-19FEA6BB2F0C}" type="sibTrans" cxnId="{7B7AC609-29CB-4869-8757-006DFD134BE7}">
      <dgm:prSet/>
      <dgm:spPr/>
      <dgm:t>
        <a:bodyPr/>
        <a:lstStyle/>
        <a:p>
          <a:pPr rtl="1"/>
          <a:endParaRPr lang="he-IL" b="1"/>
        </a:p>
      </dgm:t>
    </dgm:pt>
    <dgm:pt modelId="{41D2D6D9-CF8A-4DAB-A4FF-203631C4AD1B}">
      <dgm:prSet/>
      <dgm:spPr/>
      <dgm:t>
        <a:bodyPr/>
        <a:lstStyle/>
        <a:p>
          <a:pPr rtl="1"/>
          <a:r>
            <a:rPr lang="he-IL" b="1"/>
            <a:t>סוגי ניתוחים שניתן יהיה להציג ואיך הם יענו על השאלות שלנו</a:t>
          </a:r>
        </a:p>
      </dgm:t>
    </dgm:pt>
    <dgm:pt modelId="{DD5662AF-1FBD-4916-B26E-9F99659BCFF9}" type="parTrans" cxnId="{3F7761BF-53B5-48E8-8D45-EC809A36F9F8}">
      <dgm:prSet/>
      <dgm:spPr/>
      <dgm:t>
        <a:bodyPr/>
        <a:lstStyle/>
        <a:p>
          <a:pPr rtl="1"/>
          <a:endParaRPr lang="he-IL" b="1"/>
        </a:p>
      </dgm:t>
    </dgm:pt>
    <dgm:pt modelId="{38B10718-A3AB-4534-B178-D5CA9B3610C6}" type="sibTrans" cxnId="{3F7761BF-53B5-48E8-8D45-EC809A36F9F8}">
      <dgm:prSet/>
      <dgm:spPr/>
      <dgm:t>
        <a:bodyPr/>
        <a:lstStyle/>
        <a:p>
          <a:pPr rtl="1"/>
          <a:endParaRPr lang="he-IL" b="1"/>
        </a:p>
      </dgm:t>
    </dgm:pt>
    <dgm:pt modelId="{53A6506C-CE49-4E7D-9124-26C843D5C7F5}">
      <dgm:prSet/>
      <dgm:spPr/>
      <dgm:t>
        <a:bodyPr/>
        <a:lstStyle/>
        <a:p>
          <a:pPr rtl="1"/>
          <a:r>
            <a:rPr lang="he-IL" b="1"/>
            <a:t>איתור קשרים בין המקורות </a:t>
          </a:r>
        </a:p>
      </dgm:t>
    </dgm:pt>
    <dgm:pt modelId="{9F64E7DC-F893-4836-908D-959354094E06}" type="parTrans" cxnId="{292FD0C1-F435-4C89-B785-FC7B527F06D3}">
      <dgm:prSet/>
      <dgm:spPr/>
      <dgm:t>
        <a:bodyPr/>
        <a:lstStyle/>
        <a:p>
          <a:pPr rtl="1"/>
          <a:endParaRPr lang="he-IL" b="1"/>
        </a:p>
      </dgm:t>
    </dgm:pt>
    <dgm:pt modelId="{DE6D2B8E-A4DB-4951-89DB-2132F9440A31}" type="sibTrans" cxnId="{292FD0C1-F435-4C89-B785-FC7B527F06D3}">
      <dgm:prSet/>
      <dgm:spPr/>
      <dgm:t>
        <a:bodyPr/>
        <a:lstStyle/>
        <a:p>
          <a:pPr rtl="1"/>
          <a:endParaRPr lang="he-IL" b="1"/>
        </a:p>
      </dgm:t>
    </dgm:pt>
    <dgm:pt modelId="{C084A9EA-83C0-45E3-A303-6BFA5738DE85}">
      <dgm:prSet/>
      <dgm:spPr/>
      <dgm:t>
        <a:bodyPr/>
        <a:lstStyle/>
        <a:p>
          <a:pPr rtl="1"/>
          <a:endParaRPr lang="he-IL" b="1"/>
        </a:p>
      </dgm:t>
    </dgm:pt>
    <dgm:pt modelId="{439A68A5-B51D-4AE2-9557-14234EF4E289}" type="parTrans" cxnId="{6FE705B3-63EC-4281-BE02-3630EE526066}">
      <dgm:prSet/>
      <dgm:spPr/>
      <dgm:t>
        <a:bodyPr/>
        <a:lstStyle/>
        <a:p>
          <a:pPr rtl="1"/>
          <a:endParaRPr lang="he-IL" b="1"/>
        </a:p>
      </dgm:t>
    </dgm:pt>
    <dgm:pt modelId="{9E09C944-9761-4892-94B3-F3CBB2BE1721}" type="sibTrans" cxnId="{6FE705B3-63EC-4281-BE02-3630EE526066}">
      <dgm:prSet/>
      <dgm:spPr/>
      <dgm:t>
        <a:bodyPr/>
        <a:lstStyle/>
        <a:p>
          <a:pPr rtl="1"/>
          <a:endParaRPr lang="he-IL" b="1"/>
        </a:p>
      </dgm:t>
    </dgm:pt>
    <dgm:pt modelId="{E492AEA9-D815-4D61-9EF8-686258DD70F6}">
      <dgm:prSet/>
      <dgm:spPr/>
      <dgm:t>
        <a:bodyPr/>
        <a:lstStyle/>
        <a:p>
          <a:pPr rtl="1"/>
          <a:r>
            <a:rPr lang="he-IL" b="1"/>
            <a:t>יצירת הדוח – הצגת הניתוח האנליטי</a:t>
          </a:r>
        </a:p>
      </dgm:t>
    </dgm:pt>
    <dgm:pt modelId="{EC17A1B4-8B7B-4ABC-AD45-C98C2A855494}" type="parTrans" cxnId="{803244C0-7E05-4C60-BD87-34BA202D9EC2}">
      <dgm:prSet/>
      <dgm:spPr/>
      <dgm:t>
        <a:bodyPr/>
        <a:lstStyle/>
        <a:p>
          <a:pPr rtl="1"/>
          <a:endParaRPr lang="he-IL" b="1"/>
        </a:p>
      </dgm:t>
    </dgm:pt>
    <dgm:pt modelId="{DC2CD318-B27E-4608-B541-B0528B5750BE}" type="sibTrans" cxnId="{803244C0-7E05-4C60-BD87-34BA202D9EC2}">
      <dgm:prSet/>
      <dgm:spPr/>
      <dgm:t>
        <a:bodyPr/>
        <a:lstStyle/>
        <a:p>
          <a:pPr rtl="1"/>
          <a:endParaRPr lang="he-IL" b="1"/>
        </a:p>
      </dgm:t>
    </dgm:pt>
    <dgm:pt modelId="{5F70BC4A-AA99-448C-A390-DF6ACA7D10B7}">
      <dgm:prSet/>
      <dgm:spPr/>
      <dgm:t>
        <a:bodyPr/>
        <a:lstStyle/>
        <a:p>
          <a:pPr rtl="1"/>
          <a:r>
            <a:rPr lang="he-IL" b="1"/>
            <a:t>נסתכל על השאלות  ונראה איך ענינו עליהן באמצעות הפרמטרים השונים</a:t>
          </a:r>
        </a:p>
      </dgm:t>
    </dgm:pt>
    <dgm:pt modelId="{9CAA2C11-537B-4749-BFF8-14E7A14B717E}" type="parTrans" cxnId="{548EBE53-D1B9-4815-93FE-10563BD32D73}">
      <dgm:prSet/>
      <dgm:spPr/>
      <dgm:t>
        <a:bodyPr/>
        <a:lstStyle/>
        <a:p>
          <a:pPr rtl="1"/>
          <a:endParaRPr lang="he-IL" b="1"/>
        </a:p>
      </dgm:t>
    </dgm:pt>
    <dgm:pt modelId="{FCB616C3-45FC-47D1-BA8D-CDB76DF46D7A}" type="sibTrans" cxnId="{548EBE53-D1B9-4815-93FE-10563BD32D73}">
      <dgm:prSet/>
      <dgm:spPr/>
      <dgm:t>
        <a:bodyPr/>
        <a:lstStyle/>
        <a:p>
          <a:pPr rtl="1"/>
          <a:endParaRPr lang="he-IL" b="1"/>
        </a:p>
      </dgm:t>
    </dgm:pt>
    <dgm:pt modelId="{36A5EC2B-8A83-4482-A090-E0E37557531C}">
      <dgm:prSet/>
      <dgm:spPr/>
      <dgm:t>
        <a:bodyPr/>
        <a:lstStyle/>
        <a:p>
          <a:pPr rtl="1"/>
          <a:endParaRPr lang="he-IL" b="1"/>
        </a:p>
      </dgm:t>
    </dgm:pt>
    <dgm:pt modelId="{91BA8F22-184C-463F-B367-65A717621A57}" type="parTrans" cxnId="{31E5848D-94BE-497A-A41D-4355AC73BD0F}">
      <dgm:prSet/>
      <dgm:spPr/>
      <dgm:t>
        <a:bodyPr/>
        <a:lstStyle/>
        <a:p>
          <a:pPr rtl="1"/>
          <a:endParaRPr lang="he-IL" b="1"/>
        </a:p>
      </dgm:t>
    </dgm:pt>
    <dgm:pt modelId="{B84575A5-4028-4279-AA9C-D02BAA0D6DD6}" type="sibTrans" cxnId="{31E5848D-94BE-497A-A41D-4355AC73BD0F}">
      <dgm:prSet/>
      <dgm:spPr/>
      <dgm:t>
        <a:bodyPr/>
        <a:lstStyle/>
        <a:p>
          <a:pPr rtl="1"/>
          <a:endParaRPr lang="he-IL" b="1"/>
        </a:p>
      </dgm:t>
    </dgm:pt>
    <dgm:pt modelId="{2A9B2809-BFD6-4BAF-89E4-724AFB5B8351}" type="pres">
      <dgm:prSet presAssocID="{AEAA69C9-EEB0-4870-8082-E0B8CB50E309}" presName="linearFlow" presStyleCnt="0">
        <dgm:presLayoutVars>
          <dgm:dir val="rev"/>
          <dgm:animLvl val="lvl"/>
          <dgm:resizeHandles val="exact"/>
        </dgm:presLayoutVars>
      </dgm:prSet>
      <dgm:spPr/>
    </dgm:pt>
    <dgm:pt modelId="{38A714C5-5C88-404A-AC01-FD17F681D91C}" type="pres">
      <dgm:prSet presAssocID="{1DDB0410-3329-4971-9957-78FDC73D2860}" presName="composite" presStyleCnt="0"/>
      <dgm:spPr/>
    </dgm:pt>
    <dgm:pt modelId="{003DADB3-49DD-4F0A-9D30-B7534F26E3A2}" type="pres">
      <dgm:prSet presAssocID="{1DDB0410-3329-4971-9957-78FDC73D2860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AAD2BD0E-940F-4A05-9DD9-4F0CE7D355FD}" type="pres">
      <dgm:prSet presAssocID="{1DDB0410-3329-4971-9957-78FDC73D2860}" presName="parSh" presStyleLbl="node1" presStyleIdx="0" presStyleCnt="6"/>
      <dgm:spPr/>
    </dgm:pt>
    <dgm:pt modelId="{7A73F6D7-2018-45C4-B510-65504FB4B875}" type="pres">
      <dgm:prSet presAssocID="{1DDB0410-3329-4971-9957-78FDC73D2860}" presName="desTx" presStyleLbl="fgAcc1" presStyleIdx="0" presStyleCnt="6">
        <dgm:presLayoutVars>
          <dgm:bulletEnabled val="1"/>
        </dgm:presLayoutVars>
      </dgm:prSet>
      <dgm:spPr/>
    </dgm:pt>
    <dgm:pt modelId="{D4E155D0-8103-42E3-8D25-1D5F9C9932C9}" type="pres">
      <dgm:prSet presAssocID="{0BACB71A-7FF6-4780-A14A-6102FCC79D60}" presName="sibTrans" presStyleLbl="sibTrans2D1" presStyleIdx="0" presStyleCnt="5"/>
      <dgm:spPr/>
    </dgm:pt>
    <dgm:pt modelId="{DF54AC11-90EF-49B5-BE6B-86B6A45A4BAA}" type="pres">
      <dgm:prSet presAssocID="{0BACB71A-7FF6-4780-A14A-6102FCC79D60}" presName="connTx" presStyleLbl="sibTrans2D1" presStyleIdx="0" presStyleCnt="5"/>
      <dgm:spPr/>
    </dgm:pt>
    <dgm:pt modelId="{F7155313-B8E0-4DB4-A300-9695AED4DF8B}" type="pres">
      <dgm:prSet presAssocID="{18EA0EB0-7375-4914-996F-DF507342397E}" presName="composite" presStyleCnt="0"/>
      <dgm:spPr/>
    </dgm:pt>
    <dgm:pt modelId="{F479D776-A01C-4C82-B16B-5876F40B6344}" type="pres">
      <dgm:prSet presAssocID="{18EA0EB0-7375-4914-996F-DF507342397E}" presName="par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E9C17552-EF6B-4FCA-BF34-86C7594EB3E0}" type="pres">
      <dgm:prSet presAssocID="{18EA0EB0-7375-4914-996F-DF507342397E}" presName="parSh" presStyleLbl="node1" presStyleIdx="1" presStyleCnt="6"/>
      <dgm:spPr/>
    </dgm:pt>
    <dgm:pt modelId="{D76B8310-136A-4F4A-9423-82FB7C286770}" type="pres">
      <dgm:prSet presAssocID="{18EA0EB0-7375-4914-996F-DF507342397E}" presName="desTx" presStyleLbl="fgAcc1" presStyleIdx="1" presStyleCnt="6">
        <dgm:presLayoutVars>
          <dgm:bulletEnabled val="1"/>
        </dgm:presLayoutVars>
      </dgm:prSet>
      <dgm:spPr/>
    </dgm:pt>
    <dgm:pt modelId="{1ABC28F9-4113-4E55-9173-297F0DACC587}" type="pres">
      <dgm:prSet presAssocID="{E4061855-D90E-446A-8D9D-05F705C0E882}" presName="sibTrans" presStyleLbl="sibTrans2D1" presStyleIdx="1" presStyleCnt="5"/>
      <dgm:spPr/>
    </dgm:pt>
    <dgm:pt modelId="{90B8B8D8-5AC9-44C1-A103-BAFCD6D0DEDA}" type="pres">
      <dgm:prSet presAssocID="{E4061855-D90E-446A-8D9D-05F705C0E882}" presName="connTx" presStyleLbl="sibTrans2D1" presStyleIdx="1" presStyleCnt="5"/>
      <dgm:spPr/>
    </dgm:pt>
    <dgm:pt modelId="{2367229E-30DD-42CA-BBCA-951AF4C36C09}" type="pres">
      <dgm:prSet presAssocID="{C7F26326-61FB-4D98-A95A-C01A4003C93E}" presName="composite" presStyleCnt="0"/>
      <dgm:spPr/>
    </dgm:pt>
    <dgm:pt modelId="{47853B38-A47C-4294-837D-B3173C7B87E4}" type="pres">
      <dgm:prSet presAssocID="{C7F26326-61FB-4D98-A95A-C01A4003C93E}" presName="parTx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CA3EE420-7D72-45BA-804C-A19CB843E6ED}" type="pres">
      <dgm:prSet presAssocID="{C7F26326-61FB-4D98-A95A-C01A4003C93E}" presName="parSh" presStyleLbl="node1" presStyleIdx="2" presStyleCnt="6"/>
      <dgm:spPr/>
    </dgm:pt>
    <dgm:pt modelId="{2839F690-D0BB-4680-895A-9BE2DDEC0A63}" type="pres">
      <dgm:prSet presAssocID="{C7F26326-61FB-4D98-A95A-C01A4003C93E}" presName="desTx" presStyleLbl="fgAcc1" presStyleIdx="2" presStyleCnt="6">
        <dgm:presLayoutVars>
          <dgm:bulletEnabled val="1"/>
        </dgm:presLayoutVars>
      </dgm:prSet>
      <dgm:spPr/>
    </dgm:pt>
    <dgm:pt modelId="{1ACF47BE-6EA4-41A8-B2FB-C80A4EB113A9}" type="pres">
      <dgm:prSet presAssocID="{ED286B16-F1A8-4F47-80EB-DAF14A11378B}" presName="sibTrans" presStyleLbl="sibTrans2D1" presStyleIdx="2" presStyleCnt="5"/>
      <dgm:spPr/>
    </dgm:pt>
    <dgm:pt modelId="{B3B799EF-F18C-4254-9667-4EEAF799EA6A}" type="pres">
      <dgm:prSet presAssocID="{ED286B16-F1A8-4F47-80EB-DAF14A11378B}" presName="connTx" presStyleLbl="sibTrans2D1" presStyleIdx="2" presStyleCnt="5"/>
      <dgm:spPr/>
    </dgm:pt>
    <dgm:pt modelId="{7F8753FD-EA01-4BA4-A2C7-E3D1D3B65696}" type="pres">
      <dgm:prSet presAssocID="{EBFAD91A-5A92-4724-8346-C46757404132}" presName="composite" presStyleCnt="0"/>
      <dgm:spPr/>
    </dgm:pt>
    <dgm:pt modelId="{E94FF779-5E2B-49B3-827D-25304370863F}" type="pres">
      <dgm:prSet presAssocID="{EBFAD91A-5A92-4724-8346-C46757404132}" presName="parTx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3A1FD4CC-2BC4-4CCE-A1CE-F25B8928D872}" type="pres">
      <dgm:prSet presAssocID="{EBFAD91A-5A92-4724-8346-C46757404132}" presName="parSh" presStyleLbl="node1" presStyleIdx="3" presStyleCnt="6"/>
      <dgm:spPr/>
    </dgm:pt>
    <dgm:pt modelId="{AABFD250-A190-48DD-932D-221A4167C783}" type="pres">
      <dgm:prSet presAssocID="{EBFAD91A-5A92-4724-8346-C46757404132}" presName="desTx" presStyleLbl="fgAcc1" presStyleIdx="3" presStyleCnt="6">
        <dgm:presLayoutVars>
          <dgm:bulletEnabled val="1"/>
        </dgm:presLayoutVars>
      </dgm:prSet>
      <dgm:spPr/>
    </dgm:pt>
    <dgm:pt modelId="{E2A84DD1-4F4D-4A52-A6DC-0797EF4ED6C1}" type="pres">
      <dgm:prSet presAssocID="{2E3D9311-AAF5-4D04-BAC9-5AFE18313C80}" presName="sibTrans" presStyleLbl="sibTrans2D1" presStyleIdx="3" presStyleCnt="5"/>
      <dgm:spPr/>
    </dgm:pt>
    <dgm:pt modelId="{6B3CFCAE-C4B4-40AC-AFD1-15F2D3C15A20}" type="pres">
      <dgm:prSet presAssocID="{2E3D9311-AAF5-4D04-BAC9-5AFE18313C80}" presName="connTx" presStyleLbl="sibTrans2D1" presStyleIdx="3" presStyleCnt="5"/>
      <dgm:spPr/>
    </dgm:pt>
    <dgm:pt modelId="{B5F27A7D-B2DF-49B2-9484-2A8EB75D3BD5}" type="pres">
      <dgm:prSet presAssocID="{EB045A8D-6AFD-4802-8EDC-11BF4D8181F2}" presName="composite" presStyleCnt="0"/>
      <dgm:spPr/>
    </dgm:pt>
    <dgm:pt modelId="{A2F9E2D8-12FF-4FA7-838A-39666F92387D}" type="pres">
      <dgm:prSet presAssocID="{EB045A8D-6AFD-4802-8EDC-11BF4D8181F2}" presName="parTx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EEE887A3-66E6-4C56-A723-840DB4B39144}" type="pres">
      <dgm:prSet presAssocID="{EB045A8D-6AFD-4802-8EDC-11BF4D8181F2}" presName="parSh" presStyleLbl="node1" presStyleIdx="4" presStyleCnt="6"/>
      <dgm:spPr/>
    </dgm:pt>
    <dgm:pt modelId="{B05545BE-4A50-4944-BA99-6EBA2F7A1206}" type="pres">
      <dgm:prSet presAssocID="{EB045A8D-6AFD-4802-8EDC-11BF4D8181F2}" presName="desTx" presStyleLbl="fgAcc1" presStyleIdx="4" presStyleCnt="6">
        <dgm:presLayoutVars>
          <dgm:bulletEnabled val="1"/>
        </dgm:presLayoutVars>
      </dgm:prSet>
      <dgm:spPr/>
    </dgm:pt>
    <dgm:pt modelId="{50A89ADC-FE59-45DC-9C33-C874E3F5306E}" type="pres">
      <dgm:prSet presAssocID="{0EAADD7D-529E-4F54-BF85-EA85602C2453}" presName="sibTrans" presStyleLbl="sibTrans2D1" presStyleIdx="4" presStyleCnt="5"/>
      <dgm:spPr/>
    </dgm:pt>
    <dgm:pt modelId="{71F9D75B-E1C6-46DA-8F3C-1EF37123D959}" type="pres">
      <dgm:prSet presAssocID="{0EAADD7D-529E-4F54-BF85-EA85602C2453}" presName="connTx" presStyleLbl="sibTrans2D1" presStyleIdx="4" presStyleCnt="5"/>
      <dgm:spPr/>
    </dgm:pt>
    <dgm:pt modelId="{9F3BB1EE-CE7B-4BB9-A661-140DC92FA6C4}" type="pres">
      <dgm:prSet presAssocID="{7407C5F1-A260-45E0-A5E4-EC5C8DB210B5}" presName="composite" presStyleCnt="0"/>
      <dgm:spPr/>
    </dgm:pt>
    <dgm:pt modelId="{5D59DA6C-F527-45E7-B1AD-5970F20FB6A0}" type="pres">
      <dgm:prSet presAssocID="{7407C5F1-A260-45E0-A5E4-EC5C8DB210B5}" presName="parTx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31005FBE-A045-4157-912D-626F5D919112}" type="pres">
      <dgm:prSet presAssocID="{7407C5F1-A260-45E0-A5E4-EC5C8DB210B5}" presName="parSh" presStyleLbl="node1" presStyleIdx="5" presStyleCnt="6"/>
      <dgm:spPr/>
    </dgm:pt>
    <dgm:pt modelId="{0F0E9C33-4338-4136-AC75-A3F8F4F8E576}" type="pres">
      <dgm:prSet presAssocID="{7407C5F1-A260-45E0-A5E4-EC5C8DB210B5}" presName="desTx" presStyleLbl="fgAcc1" presStyleIdx="5" presStyleCnt="6">
        <dgm:presLayoutVars>
          <dgm:bulletEnabled val="1"/>
        </dgm:presLayoutVars>
      </dgm:prSet>
      <dgm:spPr/>
    </dgm:pt>
  </dgm:ptLst>
  <dgm:cxnLst>
    <dgm:cxn modelId="{EAA81800-EDE9-4169-835A-5439F7FBF743}" srcId="{18EA0EB0-7375-4914-996F-DF507342397E}" destId="{FFC42BD1-44CA-49B3-91DF-A7936A96527D}" srcOrd="0" destOrd="0" parTransId="{B5636A31-1C9C-4434-B1FA-CE09C49CFF70}" sibTransId="{331316A1-A961-4189-A0BF-545B4CB7EAAC}"/>
    <dgm:cxn modelId="{14A60005-BA3A-4959-ADEF-6955E3A82FD4}" srcId="{AEAA69C9-EEB0-4870-8082-E0B8CB50E309}" destId="{18EA0EB0-7375-4914-996F-DF507342397E}" srcOrd="1" destOrd="0" parTransId="{D6C67388-7454-4681-88C6-E43BF32A8537}" sibTransId="{E4061855-D90E-446A-8D9D-05F705C0E882}"/>
    <dgm:cxn modelId="{A6F21809-1C02-4BF2-A6D1-90063259C970}" type="presOf" srcId="{EBFAD91A-5A92-4724-8346-C46757404132}" destId="{3A1FD4CC-2BC4-4CCE-A1CE-F25B8928D872}" srcOrd="1" destOrd="0" presId="urn:microsoft.com/office/officeart/2005/8/layout/process3"/>
    <dgm:cxn modelId="{7B7AC609-29CB-4869-8757-006DFD134BE7}" srcId="{EBFAD91A-5A92-4724-8346-C46757404132}" destId="{6DA343E3-3FC4-4CA2-9284-44CCEFDED0E5}" srcOrd="1" destOrd="0" parTransId="{C3C71F15-0B91-4255-8782-998AB741D09F}" sibTransId="{86D976C3-BDFD-4133-A8C2-19FEA6BB2F0C}"/>
    <dgm:cxn modelId="{F41D221A-B87A-431D-A688-4D1FD484BAB4}" type="presOf" srcId="{0EAADD7D-529E-4F54-BF85-EA85602C2453}" destId="{50A89ADC-FE59-45DC-9C33-C874E3F5306E}" srcOrd="0" destOrd="0" presId="urn:microsoft.com/office/officeart/2005/8/layout/process3"/>
    <dgm:cxn modelId="{69744020-14EA-4370-85F0-8C3462779518}" type="presOf" srcId="{E4061855-D90E-446A-8D9D-05F705C0E882}" destId="{1ABC28F9-4113-4E55-9173-297F0DACC587}" srcOrd="0" destOrd="0" presId="urn:microsoft.com/office/officeart/2005/8/layout/process3"/>
    <dgm:cxn modelId="{800A8124-015F-41B7-B297-3C825B186FBC}" type="presOf" srcId="{721F8648-4C3C-4C52-8C65-A75D76F74E19}" destId="{D76B8310-136A-4F4A-9423-82FB7C286770}" srcOrd="0" destOrd="1" presId="urn:microsoft.com/office/officeart/2005/8/layout/process3"/>
    <dgm:cxn modelId="{99A06D26-CB61-439C-82F4-D3823DAECFB2}" srcId="{EBFAD91A-5A92-4724-8346-C46757404132}" destId="{A57277C7-709B-4228-8A10-00DA68DF8752}" srcOrd="0" destOrd="0" parTransId="{27801ED9-CAEC-471A-A4AE-46D38301F376}" sibTransId="{E156389D-D4F3-443D-B336-2FA4FF6F8765}"/>
    <dgm:cxn modelId="{9241E82F-A23C-41BF-88CC-8970639A517F}" type="presOf" srcId="{0BACB71A-7FF6-4780-A14A-6102FCC79D60}" destId="{DF54AC11-90EF-49B5-BE6B-86B6A45A4BAA}" srcOrd="1" destOrd="0" presId="urn:microsoft.com/office/officeart/2005/8/layout/process3"/>
    <dgm:cxn modelId="{654DDC30-5F42-4061-BA83-0064593E749D}" srcId="{1DDB0410-3329-4971-9957-78FDC73D2860}" destId="{7C1C6670-FD68-4E10-B7F6-3303324F969B}" srcOrd="0" destOrd="0" parTransId="{A89E91C8-A0DA-46E1-8BFB-557178F410B5}" sibTransId="{D48EC01D-274F-4AED-8330-0E4781AD1F50}"/>
    <dgm:cxn modelId="{A6F5F330-B9CE-496C-ACE6-D978F836500E}" type="presOf" srcId="{6DA343E3-3FC4-4CA2-9284-44CCEFDED0E5}" destId="{AABFD250-A190-48DD-932D-221A4167C783}" srcOrd="0" destOrd="1" presId="urn:microsoft.com/office/officeart/2005/8/layout/process3"/>
    <dgm:cxn modelId="{DCDDCE3C-ECE0-4590-9634-313C26B00AFA}" type="presOf" srcId="{ED286B16-F1A8-4F47-80EB-DAF14A11378B}" destId="{1ACF47BE-6EA4-41A8-B2FB-C80A4EB113A9}" srcOrd="0" destOrd="0" presId="urn:microsoft.com/office/officeart/2005/8/layout/process3"/>
    <dgm:cxn modelId="{F549433F-55BB-4D53-9A70-0A20B63F6A29}" type="presOf" srcId="{18EA0EB0-7375-4914-996F-DF507342397E}" destId="{F479D776-A01C-4C82-B16B-5876F40B6344}" srcOrd="0" destOrd="0" presId="urn:microsoft.com/office/officeart/2005/8/layout/process3"/>
    <dgm:cxn modelId="{AD39D45B-644F-4B04-93EF-34E94687FEC1}" srcId="{AEAA69C9-EEB0-4870-8082-E0B8CB50E309}" destId="{C7F26326-61FB-4D98-A95A-C01A4003C93E}" srcOrd="2" destOrd="0" parTransId="{0D96C30C-F476-42DD-A377-33116AB21B09}" sibTransId="{ED286B16-F1A8-4F47-80EB-DAF14A11378B}"/>
    <dgm:cxn modelId="{9759CB62-8FBC-49F7-8D98-3C7834645457}" type="presOf" srcId="{7407C5F1-A260-45E0-A5E4-EC5C8DB210B5}" destId="{5D59DA6C-F527-45E7-B1AD-5970F20FB6A0}" srcOrd="0" destOrd="0" presId="urn:microsoft.com/office/officeart/2005/8/layout/process3"/>
    <dgm:cxn modelId="{B85BA045-CD3D-4058-A55F-96A2FDFE59E3}" srcId="{AEAA69C9-EEB0-4870-8082-E0B8CB50E309}" destId="{EBFAD91A-5A92-4724-8346-C46757404132}" srcOrd="3" destOrd="0" parTransId="{4016CCD8-AC1F-43F4-93AC-800D8000A404}" sibTransId="{2E3D9311-AAF5-4D04-BAC9-5AFE18313C80}"/>
    <dgm:cxn modelId="{B70CA46B-F02B-4FDF-887E-30D9EA258D06}" type="presOf" srcId="{118818F7-5B79-4C18-99CE-38500B9EE9F4}" destId="{2839F690-D0BB-4680-895A-9BE2DDEC0A63}" srcOrd="0" destOrd="1" presId="urn:microsoft.com/office/officeart/2005/8/layout/process3"/>
    <dgm:cxn modelId="{FDAEE66D-250C-4005-92C0-96C59E5056FD}" type="presOf" srcId="{41D2D6D9-CF8A-4DAB-A4FF-203631C4AD1B}" destId="{B05545BE-4A50-4944-BA99-6EBA2F7A1206}" srcOrd="0" destOrd="0" presId="urn:microsoft.com/office/officeart/2005/8/layout/process3"/>
    <dgm:cxn modelId="{AC5E416F-5EB6-434B-9BB9-E356149EF56F}" type="presOf" srcId="{EB045A8D-6AFD-4802-8EDC-11BF4D8181F2}" destId="{A2F9E2D8-12FF-4FA7-838A-39666F92387D}" srcOrd="0" destOrd="0" presId="urn:microsoft.com/office/officeart/2005/8/layout/process3"/>
    <dgm:cxn modelId="{CD7E684F-4C86-4EE9-8F6F-2F5154B7D90C}" type="presOf" srcId="{7407C5F1-A260-45E0-A5E4-EC5C8DB210B5}" destId="{31005FBE-A045-4157-912D-626F5D919112}" srcOrd="1" destOrd="0" presId="urn:microsoft.com/office/officeart/2005/8/layout/process3"/>
    <dgm:cxn modelId="{F0D70970-CFE8-4688-8C2E-77862D147C4A}" type="presOf" srcId="{C7F26326-61FB-4D98-A95A-C01A4003C93E}" destId="{CA3EE420-7D72-45BA-804C-A19CB843E6ED}" srcOrd="1" destOrd="0" presId="urn:microsoft.com/office/officeart/2005/8/layout/process3"/>
    <dgm:cxn modelId="{AD201A70-A6DC-4A5D-9748-E7AF4E78A351}" type="presOf" srcId="{53A6506C-CE49-4E7D-9124-26C843D5C7F5}" destId="{2839F690-D0BB-4680-895A-9BE2DDEC0A63}" srcOrd="0" destOrd="2" presId="urn:microsoft.com/office/officeart/2005/8/layout/process3"/>
    <dgm:cxn modelId="{18A95352-C05F-4627-8CA0-B93F92EE5558}" type="presOf" srcId="{C7F26326-61FB-4D98-A95A-C01A4003C93E}" destId="{47853B38-A47C-4294-837D-B3173C7B87E4}" srcOrd="0" destOrd="0" presId="urn:microsoft.com/office/officeart/2005/8/layout/process3"/>
    <dgm:cxn modelId="{96D82673-5AF2-4E87-91FA-97115186B4DB}" srcId="{18EA0EB0-7375-4914-996F-DF507342397E}" destId="{721F8648-4C3C-4C52-8C65-A75D76F74E19}" srcOrd="1" destOrd="0" parTransId="{340317B8-5797-40CD-878A-264697C3BD41}" sibTransId="{7A47AD87-C164-4704-BE16-A0FCA61FD439}"/>
    <dgm:cxn modelId="{548EBE53-D1B9-4815-93FE-10563BD32D73}" srcId="{7407C5F1-A260-45E0-A5E4-EC5C8DB210B5}" destId="{5F70BC4A-AA99-448C-A390-DF6ACA7D10B7}" srcOrd="0" destOrd="0" parTransId="{9CAA2C11-537B-4749-BFF8-14E7A14B717E}" sibTransId="{FCB616C3-45FC-47D1-BA8D-CDB76DF46D7A}"/>
    <dgm:cxn modelId="{ACCD3D57-3105-4638-9500-E007BB50E6F6}" type="presOf" srcId="{ED286B16-F1A8-4F47-80EB-DAF14A11378B}" destId="{B3B799EF-F18C-4254-9667-4EEAF799EA6A}" srcOrd="1" destOrd="0" presId="urn:microsoft.com/office/officeart/2005/8/layout/process3"/>
    <dgm:cxn modelId="{B1CCBD7E-A4F4-41AB-92F4-203DEDCC2B21}" srcId="{AEAA69C9-EEB0-4870-8082-E0B8CB50E309}" destId="{7407C5F1-A260-45E0-A5E4-EC5C8DB210B5}" srcOrd="5" destOrd="0" parTransId="{E61BF638-F78C-4423-A618-C8A9603E5FF5}" sibTransId="{FCBC450A-2DE5-4C59-BEE6-D9884D7EACE4}"/>
    <dgm:cxn modelId="{FF81F587-129D-4CAB-9C0F-64E67E4801BC}" type="presOf" srcId="{0BACB71A-7FF6-4780-A14A-6102FCC79D60}" destId="{D4E155D0-8103-42E3-8D25-1D5F9C9932C9}" srcOrd="0" destOrd="0" presId="urn:microsoft.com/office/officeart/2005/8/layout/process3"/>
    <dgm:cxn modelId="{31E5848D-94BE-497A-A41D-4355AC73BD0F}" srcId="{7407C5F1-A260-45E0-A5E4-EC5C8DB210B5}" destId="{36A5EC2B-8A83-4482-A090-E0E37557531C}" srcOrd="1" destOrd="0" parTransId="{91BA8F22-184C-463F-B367-65A717621A57}" sibTransId="{B84575A5-4028-4279-AA9C-D02BAA0D6DD6}"/>
    <dgm:cxn modelId="{311F0B91-5C24-49A1-BC8F-36F4D0BE3DBB}" srcId="{C7F26326-61FB-4D98-A95A-C01A4003C93E}" destId="{4AE555A5-BDF8-4D72-A162-F7E9982F92FB}" srcOrd="0" destOrd="0" parTransId="{8A434217-5919-4D4A-B2A2-82A623BB5E23}" sibTransId="{75C9C368-F8B5-4CB8-9DA9-263391D5DC77}"/>
    <dgm:cxn modelId="{62290095-6B0B-4535-92E4-016ED33F36E0}" srcId="{AEAA69C9-EEB0-4870-8082-E0B8CB50E309}" destId="{EB045A8D-6AFD-4802-8EDC-11BF4D8181F2}" srcOrd="4" destOrd="0" parTransId="{94D89308-B152-40BC-B630-74471909EA26}" sibTransId="{0EAADD7D-529E-4F54-BF85-EA85602C2453}"/>
    <dgm:cxn modelId="{29AA2F9A-E8F1-4906-9496-B3CAD348C5BC}" type="presOf" srcId="{A57277C7-709B-4228-8A10-00DA68DF8752}" destId="{AABFD250-A190-48DD-932D-221A4167C783}" srcOrd="0" destOrd="0" presId="urn:microsoft.com/office/officeart/2005/8/layout/process3"/>
    <dgm:cxn modelId="{BED2F59E-2010-4CD6-A732-E22641C9B028}" type="presOf" srcId="{C084A9EA-83C0-45E3-A303-6BFA5738DE85}" destId="{2839F690-D0BB-4680-895A-9BE2DDEC0A63}" srcOrd="0" destOrd="3" presId="urn:microsoft.com/office/officeart/2005/8/layout/process3"/>
    <dgm:cxn modelId="{5CCB7EA5-641D-40CF-9E60-02B2D672A9FB}" type="presOf" srcId="{36A5EC2B-8A83-4482-A090-E0E37557531C}" destId="{0F0E9C33-4338-4136-AC75-A3F8F4F8E576}" srcOrd="0" destOrd="1" presId="urn:microsoft.com/office/officeart/2005/8/layout/process3"/>
    <dgm:cxn modelId="{D145ABAC-FD7A-4DF4-892D-96C7DB71FD6C}" type="presOf" srcId="{18EA0EB0-7375-4914-996F-DF507342397E}" destId="{E9C17552-EF6B-4FCA-BF34-86C7594EB3E0}" srcOrd="1" destOrd="0" presId="urn:microsoft.com/office/officeart/2005/8/layout/process3"/>
    <dgm:cxn modelId="{3AB8C6AF-92EE-40DE-84EC-5F2EBE119A5B}" srcId="{AEAA69C9-EEB0-4870-8082-E0B8CB50E309}" destId="{1DDB0410-3329-4971-9957-78FDC73D2860}" srcOrd="0" destOrd="0" parTransId="{E05D5893-BC84-4186-AC0A-D8FE6079BDDC}" sibTransId="{0BACB71A-7FF6-4780-A14A-6102FCC79D60}"/>
    <dgm:cxn modelId="{6FE705B3-63EC-4281-BE02-3630EE526066}" srcId="{C7F26326-61FB-4D98-A95A-C01A4003C93E}" destId="{C084A9EA-83C0-45E3-A303-6BFA5738DE85}" srcOrd="3" destOrd="0" parTransId="{439A68A5-B51D-4AE2-9557-14234EF4E289}" sibTransId="{9E09C944-9761-4892-94B3-F3CBB2BE1721}"/>
    <dgm:cxn modelId="{87D0AEBA-DD6E-405F-96A1-9709A1B719AB}" type="presOf" srcId="{2E3D9311-AAF5-4D04-BAC9-5AFE18313C80}" destId="{E2A84DD1-4F4D-4A52-A6DC-0797EF4ED6C1}" srcOrd="0" destOrd="0" presId="urn:microsoft.com/office/officeart/2005/8/layout/process3"/>
    <dgm:cxn modelId="{3F7761BF-53B5-48E8-8D45-EC809A36F9F8}" srcId="{EB045A8D-6AFD-4802-8EDC-11BF4D8181F2}" destId="{41D2D6D9-CF8A-4DAB-A4FF-203631C4AD1B}" srcOrd="0" destOrd="0" parTransId="{DD5662AF-1FBD-4916-B26E-9F99659BCFF9}" sibTransId="{38B10718-A3AB-4534-B178-D5CA9B3610C6}"/>
    <dgm:cxn modelId="{803244C0-7E05-4C60-BD87-34BA202D9EC2}" srcId="{EB045A8D-6AFD-4802-8EDC-11BF4D8181F2}" destId="{E492AEA9-D815-4D61-9EF8-686258DD70F6}" srcOrd="1" destOrd="0" parTransId="{EC17A1B4-8B7B-4ABC-AD45-C98C2A855494}" sibTransId="{DC2CD318-B27E-4608-B541-B0528B5750BE}"/>
    <dgm:cxn modelId="{CFD79AC0-3933-490A-8521-2BBC38552431}" type="presOf" srcId="{EB045A8D-6AFD-4802-8EDC-11BF4D8181F2}" destId="{EEE887A3-66E6-4C56-A723-840DB4B39144}" srcOrd="1" destOrd="0" presId="urn:microsoft.com/office/officeart/2005/8/layout/process3"/>
    <dgm:cxn modelId="{292FD0C1-F435-4C89-B785-FC7B527F06D3}" srcId="{C7F26326-61FB-4D98-A95A-C01A4003C93E}" destId="{53A6506C-CE49-4E7D-9124-26C843D5C7F5}" srcOrd="2" destOrd="0" parTransId="{9F64E7DC-F893-4836-908D-959354094E06}" sibTransId="{DE6D2B8E-A4DB-4951-89DB-2132F9440A31}"/>
    <dgm:cxn modelId="{E0EBD3C5-0EB2-43D0-8A23-923CE25CD5B4}" type="presOf" srcId="{AEAA69C9-EEB0-4870-8082-E0B8CB50E309}" destId="{2A9B2809-BFD6-4BAF-89E4-724AFB5B8351}" srcOrd="0" destOrd="0" presId="urn:microsoft.com/office/officeart/2005/8/layout/process3"/>
    <dgm:cxn modelId="{0D246FCA-EBE4-46FC-AAB0-F446252870D8}" type="presOf" srcId="{EBFAD91A-5A92-4724-8346-C46757404132}" destId="{E94FF779-5E2B-49B3-827D-25304370863F}" srcOrd="0" destOrd="0" presId="urn:microsoft.com/office/officeart/2005/8/layout/process3"/>
    <dgm:cxn modelId="{2D61D4CA-680E-4C49-86EB-93E5FC699536}" type="presOf" srcId="{0EAADD7D-529E-4F54-BF85-EA85602C2453}" destId="{71F9D75B-E1C6-46DA-8F3C-1EF37123D959}" srcOrd="1" destOrd="0" presId="urn:microsoft.com/office/officeart/2005/8/layout/process3"/>
    <dgm:cxn modelId="{3FF509CC-F149-4BC0-9D1D-FABBA4E1CA99}" type="presOf" srcId="{E492AEA9-D815-4D61-9EF8-686258DD70F6}" destId="{B05545BE-4A50-4944-BA99-6EBA2F7A1206}" srcOrd="0" destOrd="1" presId="urn:microsoft.com/office/officeart/2005/8/layout/process3"/>
    <dgm:cxn modelId="{40A9B0DD-D66D-4852-BC57-41D0CA9B2A24}" type="presOf" srcId="{1DDB0410-3329-4971-9957-78FDC73D2860}" destId="{AAD2BD0E-940F-4A05-9DD9-4F0CE7D355FD}" srcOrd="1" destOrd="0" presId="urn:microsoft.com/office/officeart/2005/8/layout/process3"/>
    <dgm:cxn modelId="{970DC0E0-6A35-4158-80F4-E830E48EB15E}" type="presOf" srcId="{FFC42BD1-44CA-49B3-91DF-A7936A96527D}" destId="{D76B8310-136A-4F4A-9423-82FB7C286770}" srcOrd="0" destOrd="0" presId="urn:microsoft.com/office/officeart/2005/8/layout/process3"/>
    <dgm:cxn modelId="{019D6DE4-B2B8-4E3E-8F3C-4C1C66F83B39}" type="presOf" srcId="{5F70BC4A-AA99-448C-A390-DF6ACA7D10B7}" destId="{0F0E9C33-4338-4136-AC75-A3F8F4F8E576}" srcOrd="0" destOrd="0" presId="urn:microsoft.com/office/officeart/2005/8/layout/process3"/>
    <dgm:cxn modelId="{E629B4E6-BBE1-4A14-92C3-0643260A2FB0}" type="presOf" srcId="{1DDB0410-3329-4971-9957-78FDC73D2860}" destId="{003DADB3-49DD-4F0A-9D30-B7534F26E3A2}" srcOrd="0" destOrd="0" presId="urn:microsoft.com/office/officeart/2005/8/layout/process3"/>
    <dgm:cxn modelId="{AAF3EBE9-3FB5-4537-8B36-B8692292E96E}" type="presOf" srcId="{4AE555A5-BDF8-4D72-A162-F7E9982F92FB}" destId="{2839F690-D0BB-4680-895A-9BE2DDEC0A63}" srcOrd="0" destOrd="0" presId="urn:microsoft.com/office/officeart/2005/8/layout/process3"/>
    <dgm:cxn modelId="{7DDEC4F2-68F3-4342-8ECE-FDDCAA31F831}" type="presOf" srcId="{E4061855-D90E-446A-8D9D-05F705C0E882}" destId="{90B8B8D8-5AC9-44C1-A103-BAFCD6D0DEDA}" srcOrd="1" destOrd="0" presId="urn:microsoft.com/office/officeart/2005/8/layout/process3"/>
    <dgm:cxn modelId="{71F0E2F2-2A5E-4B08-9860-E6DA8CC91782}" srcId="{C7F26326-61FB-4D98-A95A-C01A4003C93E}" destId="{118818F7-5B79-4C18-99CE-38500B9EE9F4}" srcOrd="1" destOrd="0" parTransId="{9C095C8B-E410-41BE-B0F4-C51C0FBE083C}" sibTransId="{54B83BDA-AA3C-4966-BF66-11E3A81A5C83}"/>
    <dgm:cxn modelId="{64107EF8-04D0-44E7-8C0E-8392557CB797}" type="presOf" srcId="{7C1C6670-FD68-4E10-B7F6-3303324F969B}" destId="{7A73F6D7-2018-45C4-B510-65504FB4B875}" srcOrd="0" destOrd="0" presId="urn:microsoft.com/office/officeart/2005/8/layout/process3"/>
    <dgm:cxn modelId="{58C8CEFD-173D-49B4-BA29-3A9A9743ECF5}" type="presOf" srcId="{2E3D9311-AAF5-4D04-BAC9-5AFE18313C80}" destId="{6B3CFCAE-C4B4-40AC-AFD1-15F2D3C15A20}" srcOrd="1" destOrd="0" presId="urn:microsoft.com/office/officeart/2005/8/layout/process3"/>
    <dgm:cxn modelId="{22B9EB71-B3E5-4B6E-B469-DD2530A0BEED}" type="presParOf" srcId="{2A9B2809-BFD6-4BAF-89E4-724AFB5B8351}" destId="{38A714C5-5C88-404A-AC01-FD17F681D91C}" srcOrd="0" destOrd="0" presId="urn:microsoft.com/office/officeart/2005/8/layout/process3"/>
    <dgm:cxn modelId="{AE716E53-B155-4C8F-B317-234B14146D5D}" type="presParOf" srcId="{38A714C5-5C88-404A-AC01-FD17F681D91C}" destId="{003DADB3-49DD-4F0A-9D30-B7534F26E3A2}" srcOrd="0" destOrd="0" presId="urn:microsoft.com/office/officeart/2005/8/layout/process3"/>
    <dgm:cxn modelId="{A68FC322-AC0B-40A8-B030-C4118B614A08}" type="presParOf" srcId="{38A714C5-5C88-404A-AC01-FD17F681D91C}" destId="{AAD2BD0E-940F-4A05-9DD9-4F0CE7D355FD}" srcOrd="1" destOrd="0" presId="urn:microsoft.com/office/officeart/2005/8/layout/process3"/>
    <dgm:cxn modelId="{70B63194-3E51-475E-B044-739BB985A94B}" type="presParOf" srcId="{38A714C5-5C88-404A-AC01-FD17F681D91C}" destId="{7A73F6D7-2018-45C4-B510-65504FB4B875}" srcOrd="2" destOrd="0" presId="urn:microsoft.com/office/officeart/2005/8/layout/process3"/>
    <dgm:cxn modelId="{DB724785-39B3-4B00-980B-231ECE205842}" type="presParOf" srcId="{2A9B2809-BFD6-4BAF-89E4-724AFB5B8351}" destId="{D4E155D0-8103-42E3-8D25-1D5F9C9932C9}" srcOrd="1" destOrd="0" presId="urn:microsoft.com/office/officeart/2005/8/layout/process3"/>
    <dgm:cxn modelId="{29605B61-6CBB-411B-9D14-87F612C08083}" type="presParOf" srcId="{D4E155D0-8103-42E3-8D25-1D5F9C9932C9}" destId="{DF54AC11-90EF-49B5-BE6B-86B6A45A4BAA}" srcOrd="0" destOrd="0" presId="urn:microsoft.com/office/officeart/2005/8/layout/process3"/>
    <dgm:cxn modelId="{0E7CE7D0-40BC-41BD-8D29-5B753E88F835}" type="presParOf" srcId="{2A9B2809-BFD6-4BAF-89E4-724AFB5B8351}" destId="{F7155313-B8E0-4DB4-A300-9695AED4DF8B}" srcOrd="2" destOrd="0" presId="urn:microsoft.com/office/officeart/2005/8/layout/process3"/>
    <dgm:cxn modelId="{9A9DF8D9-4185-4A62-A9AA-94DDC11BEE97}" type="presParOf" srcId="{F7155313-B8E0-4DB4-A300-9695AED4DF8B}" destId="{F479D776-A01C-4C82-B16B-5876F40B6344}" srcOrd="0" destOrd="0" presId="urn:microsoft.com/office/officeart/2005/8/layout/process3"/>
    <dgm:cxn modelId="{7889C80B-D08D-4F01-8AB0-A0D8D27DFAA7}" type="presParOf" srcId="{F7155313-B8E0-4DB4-A300-9695AED4DF8B}" destId="{E9C17552-EF6B-4FCA-BF34-86C7594EB3E0}" srcOrd="1" destOrd="0" presId="urn:microsoft.com/office/officeart/2005/8/layout/process3"/>
    <dgm:cxn modelId="{ED2A6635-290C-4F99-A431-C6D18570404F}" type="presParOf" srcId="{F7155313-B8E0-4DB4-A300-9695AED4DF8B}" destId="{D76B8310-136A-4F4A-9423-82FB7C286770}" srcOrd="2" destOrd="0" presId="urn:microsoft.com/office/officeart/2005/8/layout/process3"/>
    <dgm:cxn modelId="{A64F1505-D42A-45BC-ABC5-21EB46E86A3A}" type="presParOf" srcId="{2A9B2809-BFD6-4BAF-89E4-724AFB5B8351}" destId="{1ABC28F9-4113-4E55-9173-297F0DACC587}" srcOrd="3" destOrd="0" presId="urn:microsoft.com/office/officeart/2005/8/layout/process3"/>
    <dgm:cxn modelId="{CA5CC4CC-AFA9-4EF2-8F0C-1DD356BE59CA}" type="presParOf" srcId="{1ABC28F9-4113-4E55-9173-297F0DACC587}" destId="{90B8B8D8-5AC9-44C1-A103-BAFCD6D0DEDA}" srcOrd="0" destOrd="0" presId="urn:microsoft.com/office/officeart/2005/8/layout/process3"/>
    <dgm:cxn modelId="{61942B47-3F43-4742-B548-F0C4B6C481F6}" type="presParOf" srcId="{2A9B2809-BFD6-4BAF-89E4-724AFB5B8351}" destId="{2367229E-30DD-42CA-BBCA-951AF4C36C09}" srcOrd="4" destOrd="0" presId="urn:microsoft.com/office/officeart/2005/8/layout/process3"/>
    <dgm:cxn modelId="{085F7E9C-AD24-4B90-9F35-789CEB92D221}" type="presParOf" srcId="{2367229E-30DD-42CA-BBCA-951AF4C36C09}" destId="{47853B38-A47C-4294-837D-B3173C7B87E4}" srcOrd="0" destOrd="0" presId="urn:microsoft.com/office/officeart/2005/8/layout/process3"/>
    <dgm:cxn modelId="{2F7283ED-87DC-4B83-884A-ED448FB99B50}" type="presParOf" srcId="{2367229E-30DD-42CA-BBCA-951AF4C36C09}" destId="{CA3EE420-7D72-45BA-804C-A19CB843E6ED}" srcOrd="1" destOrd="0" presId="urn:microsoft.com/office/officeart/2005/8/layout/process3"/>
    <dgm:cxn modelId="{CD7F0955-7C6A-412F-B123-FEB2CCBF9352}" type="presParOf" srcId="{2367229E-30DD-42CA-BBCA-951AF4C36C09}" destId="{2839F690-D0BB-4680-895A-9BE2DDEC0A63}" srcOrd="2" destOrd="0" presId="urn:microsoft.com/office/officeart/2005/8/layout/process3"/>
    <dgm:cxn modelId="{D3699BFC-F52F-4D91-9693-F283273B6B27}" type="presParOf" srcId="{2A9B2809-BFD6-4BAF-89E4-724AFB5B8351}" destId="{1ACF47BE-6EA4-41A8-B2FB-C80A4EB113A9}" srcOrd="5" destOrd="0" presId="urn:microsoft.com/office/officeart/2005/8/layout/process3"/>
    <dgm:cxn modelId="{C9294D75-A801-4D35-8835-21D0281FAF7B}" type="presParOf" srcId="{1ACF47BE-6EA4-41A8-B2FB-C80A4EB113A9}" destId="{B3B799EF-F18C-4254-9667-4EEAF799EA6A}" srcOrd="0" destOrd="0" presId="urn:microsoft.com/office/officeart/2005/8/layout/process3"/>
    <dgm:cxn modelId="{CA83CF74-9094-4C8F-8482-5179B26BA3E1}" type="presParOf" srcId="{2A9B2809-BFD6-4BAF-89E4-724AFB5B8351}" destId="{7F8753FD-EA01-4BA4-A2C7-E3D1D3B65696}" srcOrd="6" destOrd="0" presId="urn:microsoft.com/office/officeart/2005/8/layout/process3"/>
    <dgm:cxn modelId="{5C00509F-7B34-40BD-854B-E3E7A4647C71}" type="presParOf" srcId="{7F8753FD-EA01-4BA4-A2C7-E3D1D3B65696}" destId="{E94FF779-5E2B-49B3-827D-25304370863F}" srcOrd="0" destOrd="0" presId="urn:microsoft.com/office/officeart/2005/8/layout/process3"/>
    <dgm:cxn modelId="{E5B8DEA4-10D0-4B3A-BBCA-915620A97A8E}" type="presParOf" srcId="{7F8753FD-EA01-4BA4-A2C7-E3D1D3B65696}" destId="{3A1FD4CC-2BC4-4CCE-A1CE-F25B8928D872}" srcOrd="1" destOrd="0" presId="urn:microsoft.com/office/officeart/2005/8/layout/process3"/>
    <dgm:cxn modelId="{132C6FBB-47E1-4885-BB74-CDD2D8E0912D}" type="presParOf" srcId="{7F8753FD-EA01-4BA4-A2C7-E3D1D3B65696}" destId="{AABFD250-A190-48DD-932D-221A4167C783}" srcOrd="2" destOrd="0" presId="urn:microsoft.com/office/officeart/2005/8/layout/process3"/>
    <dgm:cxn modelId="{D5C22C0C-C8D7-42CC-A950-91F886E5F139}" type="presParOf" srcId="{2A9B2809-BFD6-4BAF-89E4-724AFB5B8351}" destId="{E2A84DD1-4F4D-4A52-A6DC-0797EF4ED6C1}" srcOrd="7" destOrd="0" presId="urn:microsoft.com/office/officeart/2005/8/layout/process3"/>
    <dgm:cxn modelId="{BFF0E3BF-2711-4436-BCD8-0D7B59C74AB2}" type="presParOf" srcId="{E2A84DD1-4F4D-4A52-A6DC-0797EF4ED6C1}" destId="{6B3CFCAE-C4B4-40AC-AFD1-15F2D3C15A20}" srcOrd="0" destOrd="0" presId="urn:microsoft.com/office/officeart/2005/8/layout/process3"/>
    <dgm:cxn modelId="{8FF4FDDC-FA9F-482F-8F56-0D4EF7975BEE}" type="presParOf" srcId="{2A9B2809-BFD6-4BAF-89E4-724AFB5B8351}" destId="{B5F27A7D-B2DF-49B2-9484-2A8EB75D3BD5}" srcOrd="8" destOrd="0" presId="urn:microsoft.com/office/officeart/2005/8/layout/process3"/>
    <dgm:cxn modelId="{8A796C04-0508-4052-830D-3E67F883A7EC}" type="presParOf" srcId="{B5F27A7D-B2DF-49B2-9484-2A8EB75D3BD5}" destId="{A2F9E2D8-12FF-4FA7-838A-39666F92387D}" srcOrd="0" destOrd="0" presId="urn:microsoft.com/office/officeart/2005/8/layout/process3"/>
    <dgm:cxn modelId="{7E96C6F0-2F3D-4265-9127-0B0FC5AAE083}" type="presParOf" srcId="{B5F27A7D-B2DF-49B2-9484-2A8EB75D3BD5}" destId="{EEE887A3-66E6-4C56-A723-840DB4B39144}" srcOrd="1" destOrd="0" presId="urn:microsoft.com/office/officeart/2005/8/layout/process3"/>
    <dgm:cxn modelId="{F07EC166-5599-4C8A-85AF-34219FE969F6}" type="presParOf" srcId="{B5F27A7D-B2DF-49B2-9484-2A8EB75D3BD5}" destId="{B05545BE-4A50-4944-BA99-6EBA2F7A1206}" srcOrd="2" destOrd="0" presId="urn:microsoft.com/office/officeart/2005/8/layout/process3"/>
    <dgm:cxn modelId="{D836183B-6451-4EA5-BB3E-7DFA554FED24}" type="presParOf" srcId="{2A9B2809-BFD6-4BAF-89E4-724AFB5B8351}" destId="{50A89ADC-FE59-45DC-9C33-C874E3F5306E}" srcOrd="9" destOrd="0" presId="urn:microsoft.com/office/officeart/2005/8/layout/process3"/>
    <dgm:cxn modelId="{B3C7AED2-2681-42CD-AE18-18F21ECEEA0E}" type="presParOf" srcId="{50A89ADC-FE59-45DC-9C33-C874E3F5306E}" destId="{71F9D75B-E1C6-46DA-8F3C-1EF37123D959}" srcOrd="0" destOrd="0" presId="urn:microsoft.com/office/officeart/2005/8/layout/process3"/>
    <dgm:cxn modelId="{C37B6D42-B76B-43D7-8E00-BF9A215E8C12}" type="presParOf" srcId="{2A9B2809-BFD6-4BAF-89E4-724AFB5B8351}" destId="{9F3BB1EE-CE7B-4BB9-A661-140DC92FA6C4}" srcOrd="10" destOrd="0" presId="urn:microsoft.com/office/officeart/2005/8/layout/process3"/>
    <dgm:cxn modelId="{BBC195F2-B09F-4F25-A105-B4BCD0025B30}" type="presParOf" srcId="{9F3BB1EE-CE7B-4BB9-A661-140DC92FA6C4}" destId="{5D59DA6C-F527-45E7-B1AD-5970F20FB6A0}" srcOrd="0" destOrd="0" presId="urn:microsoft.com/office/officeart/2005/8/layout/process3"/>
    <dgm:cxn modelId="{687E1AF6-E2B3-4CD7-A99B-D9741CEF666F}" type="presParOf" srcId="{9F3BB1EE-CE7B-4BB9-A661-140DC92FA6C4}" destId="{31005FBE-A045-4157-912D-626F5D919112}" srcOrd="1" destOrd="0" presId="urn:microsoft.com/office/officeart/2005/8/layout/process3"/>
    <dgm:cxn modelId="{BDBA13AB-5F89-4E4D-8EB7-798C742C17FB}" type="presParOf" srcId="{9F3BB1EE-CE7B-4BB9-A661-140DC92FA6C4}" destId="{0F0E9C33-4338-4136-AC75-A3F8F4F8E576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D2BD0E-940F-4A05-9DD9-4F0CE7D355FD}">
      <dsp:nvSpPr>
        <dsp:cNvPr id="0" name=""/>
        <dsp:cNvSpPr/>
      </dsp:nvSpPr>
      <dsp:spPr>
        <a:xfrm>
          <a:off x="6477296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800" b="1" kern="1200"/>
            <a:t>הבנת הבעיה העסקית</a:t>
          </a:r>
        </a:p>
      </dsp:txBody>
      <dsp:txXfrm>
        <a:off x="6496295" y="369349"/>
        <a:ext cx="788471" cy="310906"/>
      </dsp:txXfrm>
    </dsp:sp>
    <dsp:sp modelId="{7A73F6D7-2018-45C4-B510-65504FB4B875}">
      <dsp:nvSpPr>
        <dsp:cNvPr id="0" name=""/>
        <dsp:cNvSpPr/>
      </dsp:nvSpPr>
      <dsp:spPr>
        <a:xfrm>
          <a:off x="6334801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הגדרה מול הלקוח מהן התשובות שהוא מחפש</a:t>
          </a:r>
        </a:p>
      </dsp:txBody>
      <dsp:txXfrm>
        <a:off x="6357895" y="703350"/>
        <a:ext cx="742283" cy="1409280"/>
      </dsp:txXfrm>
    </dsp:sp>
    <dsp:sp modelId="{D4E155D0-8103-42E3-8D25-1D5F9C9932C9}">
      <dsp:nvSpPr>
        <dsp:cNvPr id="0" name=""/>
        <dsp:cNvSpPr/>
      </dsp:nvSpPr>
      <dsp:spPr>
        <a:xfrm rot="10800000">
          <a:off x="6123364" y="426649"/>
          <a:ext cx="253402" cy="196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e-IL" sz="600" b="1" kern="1200"/>
        </a:p>
      </dsp:txBody>
      <dsp:txXfrm rot="10800000">
        <a:off x="6182256" y="465910"/>
        <a:ext cx="194510" cy="117784"/>
      </dsp:txXfrm>
    </dsp:sp>
    <dsp:sp modelId="{E9C17552-EF6B-4FCA-BF34-86C7594EB3E0}">
      <dsp:nvSpPr>
        <dsp:cNvPr id="0" name=""/>
        <dsp:cNvSpPr/>
      </dsp:nvSpPr>
      <dsp:spPr>
        <a:xfrm>
          <a:off x="5210707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800" b="1" kern="1200"/>
            <a:t>בחירת מקורות הנתונים</a:t>
          </a:r>
        </a:p>
      </dsp:txBody>
      <dsp:txXfrm>
        <a:off x="5229707" y="369349"/>
        <a:ext cx="788471" cy="310906"/>
      </dsp:txXfrm>
    </dsp:sp>
    <dsp:sp modelId="{D76B8310-136A-4F4A-9423-82FB7C286770}">
      <dsp:nvSpPr>
        <dsp:cNvPr id="0" name=""/>
        <dsp:cNvSpPr/>
      </dsp:nvSpPr>
      <dsp:spPr>
        <a:xfrm>
          <a:off x="5068212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1470669"/>
              <a:satOff val="-2046"/>
              <a:lumOff val="-78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מהם המקורות שיוכלו לספק את התשובות המבוקשות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800" b="1" kern="1200"/>
        </a:p>
      </dsp:txBody>
      <dsp:txXfrm>
        <a:off x="5091306" y="703350"/>
        <a:ext cx="742283" cy="1409280"/>
      </dsp:txXfrm>
    </dsp:sp>
    <dsp:sp modelId="{1ABC28F9-4113-4E55-9173-297F0DACC587}">
      <dsp:nvSpPr>
        <dsp:cNvPr id="0" name=""/>
        <dsp:cNvSpPr/>
      </dsp:nvSpPr>
      <dsp:spPr>
        <a:xfrm rot="10800000">
          <a:off x="4856775" y="426649"/>
          <a:ext cx="253402" cy="196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e-IL" sz="600" b="1" kern="1200"/>
        </a:p>
      </dsp:txBody>
      <dsp:txXfrm rot="10800000">
        <a:off x="4915667" y="465910"/>
        <a:ext cx="194510" cy="117784"/>
      </dsp:txXfrm>
    </dsp:sp>
    <dsp:sp modelId="{CA3EE420-7D72-45BA-804C-A19CB843E6ED}">
      <dsp:nvSpPr>
        <dsp:cNvPr id="0" name=""/>
        <dsp:cNvSpPr/>
      </dsp:nvSpPr>
      <dsp:spPr>
        <a:xfrm>
          <a:off x="3944119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הכנת נתונים</a:t>
          </a:r>
          <a:endParaRPr lang="he-IL" sz="800" b="1" kern="1200"/>
        </a:p>
      </dsp:txBody>
      <dsp:txXfrm>
        <a:off x="3963118" y="369349"/>
        <a:ext cx="788471" cy="310906"/>
      </dsp:txXfrm>
    </dsp:sp>
    <dsp:sp modelId="{2839F690-D0BB-4680-895A-9BE2DDEC0A63}">
      <dsp:nvSpPr>
        <dsp:cNvPr id="0" name=""/>
        <dsp:cNvSpPr/>
      </dsp:nvSpPr>
      <dsp:spPr>
        <a:xfrm>
          <a:off x="3801624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941338"/>
              <a:satOff val="-4091"/>
              <a:lumOff val="-15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איסוף הנתונים ממקורות נתונים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ניקוי וטיוב הנתונים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איתור קשרים בין המקורות 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800" b="1" kern="1200"/>
        </a:p>
      </dsp:txBody>
      <dsp:txXfrm>
        <a:off x="3824718" y="703350"/>
        <a:ext cx="742283" cy="1409280"/>
      </dsp:txXfrm>
    </dsp:sp>
    <dsp:sp modelId="{1ACF47BE-6EA4-41A8-B2FB-C80A4EB113A9}">
      <dsp:nvSpPr>
        <dsp:cNvPr id="0" name=""/>
        <dsp:cNvSpPr/>
      </dsp:nvSpPr>
      <dsp:spPr>
        <a:xfrm rot="10800000">
          <a:off x="3590186" y="426649"/>
          <a:ext cx="253402" cy="196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e-IL" sz="600" b="1" kern="1200"/>
        </a:p>
      </dsp:txBody>
      <dsp:txXfrm rot="10800000">
        <a:off x="3649078" y="465910"/>
        <a:ext cx="194510" cy="117784"/>
      </dsp:txXfrm>
    </dsp:sp>
    <dsp:sp modelId="{3A1FD4CC-2BC4-4CCE-A1CE-F25B8928D872}">
      <dsp:nvSpPr>
        <dsp:cNvPr id="0" name=""/>
        <dsp:cNvSpPr/>
      </dsp:nvSpPr>
      <dsp:spPr>
        <a:xfrm>
          <a:off x="2677530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e-IL" sz="800" b="1" kern="1200"/>
            <a:t>מידול נתונים</a:t>
          </a:r>
        </a:p>
      </dsp:txBody>
      <dsp:txXfrm>
        <a:off x="2696529" y="369349"/>
        <a:ext cx="788471" cy="310906"/>
      </dsp:txXfrm>
    </dsp:sp>
    <dsp:sp modelId="{AABFD250-A190-48DD-932D-221A4167C783}">
      <dsp:nvSpPr>
        <dsp:cNvPr id="0" name=""/>
        <dsp:cNvSpPr/>
      </dsp:nvSpPr>
      <dsp:spPr>
        <a:xfrm>
          <a:off x="2535035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412007"/>
              <a:satOff val="-6137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העברת הנתונים למודל הנתונים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בניית מודל הנתונים – הגדרת הקשרים בין הנתונים וביצוע חישובים אנליטיים</a:t>
          </a:r>
        </a:p>
      </dsp:txBody>
      <dsp:txXfrm>
        <a:off x="2558129" y="703350"/>
        <a:ext cx="742283" cy="1409280"/>
      </dsp:txXfrm>
    </dsp:sp>
    <dsp:sp modelId="{E2A84DD1-4F4D-4A52-A6DC-0797EF4ED6C1}">
      <dsp:nvSpPr>
        <dsp:cNvPr id="0" name=""/>
        <dsp:cNvSpPr/>
      </dsp:nvSpPr>
      <dsp:spPr>
        <a:xfrm rot="10800000">
          <a:off x="2323597" y="426649"/>
          <a:ext cx="253402" cy="196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e-IL" sz="600" b="1" kern="1200"/>
        </a:p>
      </dsp:txBody>
      <dsp:txXfrm rot="10800000">
        <a:off x="2382489" y="465910"/>
        <a:ext cx="194510" cy="117784"/>
      </dsp:txXfrm>
    </dsp:sp>
    <dsp:sp modelId="{EEE887A3-66E6-4C56-A723-840DB4B39144}">
      <dsp:nvSpPr>
        <dsp:cNvPr id="0" name=""/>
        <dsp:cNvSpPr/>
      </dsp:nvSpPr>
      <dsp:spPr>
        <a:xfrm>
          <a:off x="1410941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תצוגה חזותית של נתונים</a:t>
          </a:r>
          <a:endParaRPr lang="he-IL" sz="800" b="1" kern="1200"/>
        </a:p>
      </dsp:txBody>
      <dsp:txXfrm>
        <a:off x="1429940" y="369349"/>
        <a:ext cx="788471" cy="310906"/>
      </dsp:txXfrm>
    </dsp:sp>
    <dsp:sp modelId="{B05545BE-4A50-4944-BA99-6EBA2F7A1206}">
      <dsp:nvSpPr>
        <dsp:cNvPr id="0" name=""/>
        <dsp:cNvSpPr/>
      </dsp:nvSpPr>
      <dsp:spPr>
        <a:xfrm>
          <a:off x="1268446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882676"/>
              <a:satOff val="-8182"/>
              <a:lumOff val="-313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סוגי ניתוחים שניתן יהיה להציג ואיך הם יענו על השאלות שלנו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יצירת הדוח – הצגת הניתוח האנליטי</a:t>
          </a:r>
        </a:p>
      </dsp:txBody>
      <dsp:txXfrm>
        <a:off x="1291540" y="703350"/>
        <a:ext cx="742283" cy="1409280"/>
      </dsp:txXfrm>
    </dsp:sp>
    <dsp:sp modelId="{50A89ADC-FE59-45DC-9C33-C874E3F5306E}">
      <dsp:nvSpPr>
        <dsp:cNvPr id="0" name=""/>
        <dsp:cNvSpPr/>
      </dsp:nvSpPr>
      <dsp:spPr>
        <a:xfrm rot="10800000">
          <a:off x="1057009" y="426649"/>
          <a:ext cx="253402" cy="1963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e-IL" sz="600" b="1" kern="1200"/>
        </a:p>
      </dsp:txBody>
      <dsp:txXfrm rot="10800000">
        <a:off x="1115901" y="465910"/>
        <a:ext cx="194510" cy="117784"/>
      </dsp:txXfrm>
    </dsp:sp>
    <dsp:sp modelId="{31005FBE-A045-4157-912D-626F5D919112}">
      <dsp:nvSpPr>
        <dsp:cNvPr id="0" name=""/>
        <dsp:cNvSpPr/>
      </dsp:nvSpPr>
      <dsp:spPr>
        <a:xfrm>
          <a:off x="144352" y="369349"/>
          <a:ext cx="788471" cy="466359"/>
        </a:xfrm>
        <a:prstGeom prst="roundRect">
          <a:avLst>
            <a:gd name="adj" fmla="val 1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ניתוח נתונים</a:t>
          </a:r>
          <a:endParaRPr lang="he-IL" sz="800" b="1" kern="1200"/>
        </a:p>
      </dsp:txBody>
      <dsp:txXfrm>
        <a:off x="163352" y="369349"/>
        <a:ext cx="788471" cy="310906"/>
      </dsp:txXfrm>
    </dsp:sp>
    <dsp:sp modelId="{0F0E9C33-4338-4136-AC75-A3F8F4F8E576}">
      <dsp:nvSpPr>
        <dsp:cNvPr id="0" name=""/>
        <dsp:cNvSpPr/>
      </dsp:nvSpPr>
      <dsp:spPr>
        <a:xfrm>
          <a:off x="1858" y="680256"/>
          <a:ext cx="788471" cy="1455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e-IL" sz="800" b="1" kern="1200"/>
            <a:t>נסתכל על השאלות  ונראה איך ענינו עליהן באמצעות הפרמטרים השונים</a:t>
          </a:r>
        </a:p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e-IL" sz="800" b="1" kern="1200"/>
        </a:p>
      </dsp:txBody>
      <dsp:txXfrm>
        <a:off x="24952" y="703350"/>
        <a:ext cx="742283" cy="14092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מגמה</Template>
  <TotalTime>36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salamon</dc:creator>
  <cp:keywords/>
  <dc:description/>
  <cp:lastModifiedBy>lesley salamon</cp:lastModifiedBy>
  <cp:revision>5</cp:revision>
  <dcterms:created xsi:type="dcterms:W3CDTF">2023-12-20T21:45:00Z</dcterms:created>
  <dcterms:modified xsi:type="dcterms:W3CDTF">2025-08-31T14:31:00Z</dcterms:modified>
</cp:coreProperties>
</file>