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FD675" w14:textId="5E616BA2" w:rsidR="00893519" w:rsidRDefault="00893519" w:rsidP="00893519">
      <w:pPr>
        <w:pStyle w:val="1"/>
        <w:rPr>
          <w:rtl/>
        </w:rPr>
      </w:pPr>
      <w:r w:rsidRPr="00D15BC1">
        <w:rPr>
          <w:rtl/>
        </w:rPr>
        <w:t>שמואל ב פרק כד</w:t>
      </w:r>
    </w:p>
    <w:p w14:paraId="7FB28100" w14:textId="77777777" w:rsidR="00893519" w:rsidRDefault="00893519" w:rsidP="00893519">
      <w:pPr>
        <w:pStyle w:val="af8"/>
        <w:rPr>
          <w:rtl/>
        </w:rPr>
      </w:pPr>
      <w:r w:rsidRPr="00D15BC1">
        <w:rPr>
          <w:rtl/>
        </w:rPr>
        <w:t xml:space="preserve">בפרק כד, המסיים את ספר שמואל ב, אנו שומעים על חרון אף ה' בישראל המביא את דוד למנות את ישראל ומתוך כך </w:t>
      </w:r>
      <w:proofErr w:type="spellStart"/>
      <w:r w:rsidRPr="00D15BC1">
        <w:rPr>
          <w:rtl/>
        </w:rPr>
        <w:t>להענש</w:t>
      </w:r>
      <w:proofErr w:type="spellEnd"/>
      <w:r w:rsidRPr="00D15BC1">
        <w:rPr>
          <w:rtl/>
        </w:rPr>
        <w:t xml:space="preserve">. דוד נדרש לבחור את עונשו, והוא בוחר במגפה. המגפה נעצרת על פי נבואת גד הנביא בגורן ארונה המהווה יסוד עתידי לבניין המקדש בירושלים. </w:t>
      </w:r>
    </w:p>
    <w:p w14:paraId="19231DCC" w14:textId="7E0BE72A" w:rsidR="00893519" w:rsidRDefault="00893519" w:rsidP="00893519">
      <w:pPr>
        <w:pStyle w:val="af8"/>
        <w:rPr>
          <w:rtl/>
        </w:rPr>
      </w:pPr>
      <w:r w:rsidRPr="00D15BC1">
        <w:rPr>
          <w:rtl/>
        </w:rPr>
        <w:t>לשיעור זה יוקדשו שני שיעורים.</w:t>
      </w:r>
    </w:p>
    <w:p w14:paraId="29B0345D" w14:textId="67D5A23C" w:rsidR="00893519" w:rsidRDefault="00893519" w:rsidP="00893519">
      <w:pPr>
        <w:rPr>
          <w:rtl/>
        </w:rPr>
      </w:pPr>
    </w:p>
    <w:p w14:paraId="553D9BC8" w14:textId="65CD11CC" w:rsidR="00893519" w:rsidRPr="00893519" w:rsidRDefault="00893519" w:rsidP="00893519">
      <w:pPr>
        <w:pStyle w:val="TOC2"/>
        <w:tabs>
          <w:tab w:val="right" w:leader="dot" w:pos="8296"/>
        </w:tabs>
        <w:spacing w:line="480" w:lineRule="auto"/>
        <w:rPr>
          <w:rFonts w:asciiTheme="minorHAnsi" w:eastAsiaTheme="minorEastAsia" w:hAnsiTheme="minorHAnsi" w:cstheme="minorBidi"/>
          <w:b/>
          <w:bCs/>
          <w:noProof/>
          <w:sz w:val="30"/>
          <w:szCs w:val="30"/>
          <w:rtl/>
        </w:rPr>
      </w:pPr>
      <w:r w:rsidRPr="00893519">
        <w:rPr>
          <w:b/>
          <w:bCs/>
          <w:sz w:val="32"/>
          <w:szCs w:val="32"/>
          <w:rtl/>
        </w:rPr>
        <w:fldChar w:fldCharType="begin"/>
      </w:r>
      <w:r w:rsidRPr="00893519">
        <w:rPr>
          <w:b/>
          <w:bCs/>
          <w:sz w:val="32"/>
          <w:szCs w:val="32"/>
          <w:rtl/>
        </w:rPr>
        <w:instrText xml:space="preserve"> </w:instrText>
      </w:r>
      <w:r w:rsidRPr="00893519">
        <w:rPr>
          <w:b/>
          <w:bCs/>
          <w:sz w:val="32"/>
          <w:szCs w:val="32"/>
        </w:rPr>
        <w:instrText>TOC</w:instrText>
      </w:r>
      <w:r w:rsidRPr="00893519">
        <w:rPr>
          <w:b/>
          <w:bCs/>
          <w:sz w:val="32"/>
          <w:szCs w:val="32"/>
          <w:rtl/>
        </w:rPr>
        <w:instrText xml:space="preserve"> \</w:instrText>
      </w:r>
      <w:r w:rsidRPr="00893519">
        <w:rPr>
          <w:b/>
          <w:bCs/>
          <w:sz w:val="32"/>
          <w:szCs w:val="32"/>
        </w:rPr>
        <w:instrText>o "2-2" \h \z \u \t</w:instrText>
      </w:r>
      <w:r w:rsidRPr="00893519">
        <w:rPr>
          <w:b/>
          <w:bCs/>
          <w:sz w:val="32"/>
          <w:szCs w:val="32"/>
          <w:rtl/>
        </w:rPr>
        <w:instrText xml:space="preserve"> "שם היחידה,1" </w:instrText>
      </w:r>
      <w:r w:rsidRPr="00893519">
        <w:rPr>
          <w:b/>
          <w:bCs/>
          <w:sz w:val="32"/>
          <w:szCs w:val="32"/>
          <w:rtl/>
        </w:rPr>
        <w:fldChar w:fldCharType="separate"/>
      </w:r>
      <w:hyperlink w:anchor="_Toc77757585" w:history="1">
        <w:r w:rsidRPr="00893519">
          <w:rPr>
            <w:rStyle w:val="Hyperlink"/>
            <w:b/>
            <w:bCs/>
            <w:noProof/>
            <w:sz w:val="32"/>
            <w:szCs w:val="32"/>
            <w:rtl/>
          </w:rPr>
          <w:t>מבנה הפרק - למורה-</w:t>
        </w:r>
        <w:r w:rsidRPr="00893519">
          <w:rPr>
            <w:b/>
            <w:bCs/>
            <w:noProof/>
            <w:webHidden/>
            <w:sz w:val="32"/>
            <w:szCs w:val="32"/>
            <w:rtl/>
          </w:rPr>
          <w:tab/>
        </w:r>
        <w:r w:rsidRPr="00893519">
          <w:rPr>
            <w:rStyle w:val="Hyperlink"/>
            <w:b/>
            <w:bCs/>
            <w:noProof/>
            <w:sz w:val="32"/>
            <w:szCs w:val="32"/>
            <w:rtl/>
          </w:rPr>
          <w:fldChar w:fldCharType="begin"/>
        </w:r>
        <w:r w:rsidRPr="00893519">
          <w:rPr>
            <w:b/>
            <w:bCs/>
            <w:noProof/>
            <w:webHidden/>
            <w:sz w:val="32"/>
            <w:szCs w:val="32"/>
            <w:rtl/>
          </w:rPr>
          <w:instrText xml:space="preserve"> </w:instrText>
        </w:r>
        <w:r w:rsidRPr="00893519">
          <w:rPr>
            <w:b/>
            <w:bCs/>
            <w:noProof/>
            <w:webHidden/>
            <w:sz w:val="32"/>
            <w:szCs w:val="32"/>
          </w:rPr>
          <w:instrText>PAGEREF</w:instrText>
        </w:r>
        <w:r w:rsidRPr="00893519">
          <w:rPr>
            <w:b/>
            <w:bCs/>
            <w:noProof/>
            <w:webHidden/>
            <w:sz w:val="32"/>
            <w:szCs w:val="32"/>
            <w:rtl/>
          </w:rPr>
          <w:instrText xml:space="preserve"> _</w:instrText>
        </w:r>
        <w:r w:rsidRPr="00893519">
          <w:rPr>
            <w:b/>
            <w:bCs/>
            <w:noProof/>
            <w:webHidden/>
            <w:sz w:val="32"/>
            <w:szCs w:val="32"/>
          </w:rPr>
          <w:instrText>Toc77757585 \h</w:instrText>
        </w:r>
        <w:r w:rsidRPr="00893519">
          <w:rPr>
            <w:b/>
            <w:bCs/>
            <w:noProof/>
            <w:webHidden/>
            <w:sz w:val="32"/>
            <w:szCs w:val="32"/>
            <w:rtl/>
          </w:rPr>
          <w:instrText xml:space="preserve"> </w:instrText>
        </w:r>
        <w:r w:rsidRPr="00893519">
          <w:rPr>
            <w:rStyle w:val="Hyperlink"/>
            <w:b/>
            <w:bCs/>
            <w:noProof/>
            <w:sz w:val="32"/>
            <w:szCs w:val="32"/>
            <w:rtl/>
          </w:rPr>
        </w:r>
        <w:r w:rsidRPr="00893519">
          <w:rPr>
            <w:rStyle w:val="Hyperlink"/>
            <w:b/>
            <w:bCs/>
            <w:noProof/>
            <w:sz w:val="32"/>
            <w:szCs w:val="32"/>
            <w:rtl/>
          </w:rPr>
          <w:fldChar w:fldCharType="separate"/>
        </w:r>
        <w:r w:rsidR="007A6676">
          <w:rPr>
            <w:b/>
            <w:bCs/>
            <w:noProof/>
            <w:webHidden/>
            <w:sz w:val="32"/>
            <w:szCs w:val="32"/>
            <w:rtl/>
          </w:rPr>
          <w:t>2</w:t>
        </w:r>
        <w:r w:rsidRPr="00893519">
          <w:rPr>
            <w:rStyle w:val="Hyperlink"/>
            <w:b/>
            <w:bCs/>
            <w:noProof/>
            <w:sz w:val="32"/>
            <w:szCs w:val="32"/>
            <w:rtl/>
          </w:rPr>
          <w:fldChar w:fldCharType="end"/>
        </w:r>
      </w:hyperlink>
    </w:p>
    <w:p w14:paraId="378E343A" w14:textId="74D58892" w:rsidR="00893519" w:rsidRPr="00893519" w:rsidRDefault="00893519" w:rsidP="00893519">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7757586" w:history="1">
        <w:r w:rsidRPr="00893519">
          <w:rPr>
            <w:rStyle w:val="Hyperlink"/>
            <w:b/>
            <w:bCs/>
            <w:noProof/>
            <w:sz w:val="32"/>
            <w:szCs w:val="32"/>
            <w:rtl/>
          </w:rPr>
          <w:t>פסוקים א-ט - מפקד העם</w:t>
        </w:r>
        <w:r w:rsidRPr="00893519">
          <w:rPr>
            <w:b/>
            <w:bCs/>
            <w:noProof/>
            <w:webHidden/>
            <w:sz w:val="32"/>
            <w:szCs w:val="32"/>
            <w:rtl/>
          </w:rPr>
          <w:tab/>
        </w:r>
        <w:r w:rsidRPr="00893519">
          <w:rPr>
            <w:rStyle w:val="Hyperlink"/>
            <w:b/>
            <w:bCs/>
            <w:noProof/>
            <w:sz w:val="32"/>
            <w:szCs w:val="32"/>
            <w:rtl/>
          </w:rPr>
          <w:fldChar w:fldCharType="begin"/>
        </w:r>
        <w:r w:rsidRPr="00893519">
          <w:rPr>
            <w:b/>
            <w:bCs/>
            <w:noProof/>
            <w:webHidden/>
            <w:sz w:val="32"/>
            <w:szCs w:val="32"/>
            <w:rtl/>
          </w:rPr>
          <w:instrText xml:space="preserve"> </w:instrText>
        </w:r>
        <w:r w:rsidRPr="00893519">
          <w:rPr>
            <w:b/>
            <w:bCs/>
            <w:noProof/>
            <w:webHidden/>
            <w:sz w:val="32"/>
            <w:szCs w:val="32"/>
          </w:rPr>
          <w:instrText>PAGEREF</w:instrText>
        </w:r>
        <w:r w:rsidRPr="00893519">
          <w:rPr>
            <w:b/>
            <w:bCs/>
            <w:noProof/>
            <w:webHidden/>
            <w:sz w:val="32"/>
            <w:szCs w:val="32"/>
            <w:rtl/>
          </w:rPr>
          <w:instrText xml:space="preserve"> _</w:instrText>
        </w:r>
        <w:r w:rsidRPr="00893519">
          <w:rPr>
            <w:b/>
            <w:bCs/>
            <w:noProof/>
            <w:webHidden/>
            <w:sz w:val="32"/>
            <w:szCs w:val="32"/>
          </w:rPr>
          <w:instrText>Toc77757586 \h</w:instrText>
        </w:r>
        <w:r w:rsidRPr="00893519">
          <w:rPr>
            <w:b/>
            <w:bCs/>
            <w:noProof/>
            <w:webHidden/>
            <w:sz w:val="32"/>
            <w:szCs w:val="32"/>
            <w:rtl/>
          </w:rPr>
          <w:instrText xml:space="preserve"> </w:instrText>
        </w:r>
        <w:r w:rsidRPr="00893519">
          <w:rPr>
            <w:rStyle w:val="Hyperlink"/>
            <w:b/>
            <w:bCs/>
            <w:noProof/>
            <w:sz w:val="32"/>
            <w:szCs w:val="32"/>
            <w:rtl/>
          </w:rPr>
        </w:r>
        <w:r w:rsidRPr="00893519">
          <w:rPr>
            <w:rStyle w:val="Hyperlink"/>
            <w:b/>
            <w:bCs/>
            <w:noProof/>
            <w:sz w:val="32"/>
            <w:szCs w:val="32"/>
            <w:rtl/>
          </w:rPr>
          <w:fldChar w:fldCharType="separate"/>
        </w:r>
        <w:r w:rsidR="007A6676">
          <w:rPr>
            <w:b/>
            <w:bCs/>
            <w:noProof/>
            <w:webHidden/>
            <w:sz w:val="32"/>
            <w:szCs w:val="32"/>
            <w:rtl/>
          </w:rPr>
          <w:t>3</w:t>
        </w:r>
        <w:r w:rsidRPr="00893519">
          <w:rPr>
            <w:rStyle w:val="Hyperlink"/>
            <w:b/>
            <w:bCs/>
            <w:noProof/>
            <w:sz w:val="32"/>
            <w:szCs w:val="32"/>
            <w:rtl/>
          </w:rPr>
          <w:fldChar w:fldCharType="end"/>
        </w:r>
      </w:hyperlink>
    </w:p>
    <w:p w14:paraId="6576767A" w14:textId="7DF278C9" w:rsidR="00893519" w:rsidRPr="00893519" w:rsidRDefault="00893519" w:rsidP="00893519">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7757587" w:history="1">
        <w:r w:rsidRPr="00893519">
          <w:rPr>
            <w:rStyle w:val="Hyperlink"/>
            <w:b/>
            <w:bCs/>
            <w:noProof/>
            <w:sz w:val="32"/>
            <w:szCs w:val="32"/>
            <w:rtl/>
          </w:rPr>
          <w:t>פסוקים י-יז - העונש</w:t>
        </w:r>
        <w:r w:rsidRPr="00893519">
          <w:rPr>
            <w:b/>
            <w:bCs/>
            <w:noProof/>
            <w:webHidden/>
            <w:sz w:val="32"/>
            <w:szCs w:val="32"/>
            <w:rtl/>
          </w:rPr>
          <w:tab/>
        </w:r>
        <w:r w:rsidRPr="00893519">
          <w:rPr>
            <w:rStyle w:val="Hyperlink"/>
            <w:b/>
            <w:bCs/>
            <w:noProof/>
            <w:sz w:val="32"/>
            <w:szCs w:val="32"/>
            <w:rtl/>
          </w:rPr>
          <w:fldChar w:fldCharType="begin"/>
        </w:r>
        <w:r w:rsidRPr="00893519">
          <w:rPr>
            <w:b/>
            <w:bCs/>
            <w:noProof/>
            <w:webHidden/>
            <w:sz w:val="32"/>
            <w:szCs w:val="32"/>
            <w:rtl/>
          </w:rPr>
          <w:instrText xml:space="preserve"> </w:instrText>
        </w:r>
        <w:r w:rsidRPr="00893519">
          <w:rPr>
            <w:b/>
            <w:bCs/>
            <w:noProof/>
            <w:webHidden/>
            <w:sz w:val="32"/>
            <w:szCs w:val="32"/>
          </w:rPr>
          <w:instrText>PAGEREF</w:instrText>
        </w:r>
        <w:r w:rsidRPr="00893519">
          <w:rPr>
            <w:b/>
            <w:bCs/>
            <w:noProof/>
            <w:webHidden/>
            <w:sz w:val="32"/>
            <w:szCs w:val="32"/>
            <w:rtl/>
          </w:rPr>
          <w:instrText xml:space="preserve"> _</w:instrText>
        </w:r>
        <w:r w:rsidRPr="00893519">
          <w:rPr>
            <w:b/>
            <w:bCs/>
            <w:noProof/>
            <w:webHidden/>
            <w:sz w:val="32"/>
            <w:szCs w:val="32"/>
          </w:rPr>
          <w:instrText>Toc77757587 \h</w:instrText>
        </w:r>
        <w:r w:rsidRPr="00893519">
          <w:rPr>
            <w:b/>
            <w:bCs/>
            <w:noProof/>
            <w:webHidden/>
            <w:sz w:val="32"/>
            <w:szCs w:val="32"/>
            <w:rtl/>
          </w:rPr>
          <w:instrText xml:space="preserve"> </w:instrText>
        </w:r>
        <w:r w:rsidRPr="00893519">
          <w:rPr>
            <w:rStyle w:val="Hyperlink"/>
            <w:b/>
            <w:bCs/>
            <w:noProof/>
            <w:sz w:val="32"/>
            <w:szCs w:val="32"/>
            <w:rtl/>
          </w:rPr>
        </w:r>
        <w:r w:rsidRPr="00893519">
          <w:rPr>
            <w:rStyle w:val="Hyperlink"/>
            <w:b/>
            <w:bCs/>
            <w:noProof/>
            <w:sz w:val="32"/>
            <w:szCs w:val="32"/>
            <w:rtl/>
          </w:rPr>
          <w:fldChar w:fldCharType="separate"/>
        </w:r>
        <w:r w:rsidR="007A6676">
          <w:rPr>
            <w:b/>
            <w:bCs/>
            <w:noProof/>
            <w:webHidden/>
            <w:sz w:val="32"/>
            <w:szCs w:val="32"/>
            <w:rtl/>
          </w:rPr>
          <w:t>8</w:t>
        </w:r>
        <w:r w:rsidRPr="00893519">
          <w:rPr>
            <w:rStyle w:val="Hyperlink"/>
            <w:b/>
            <w:bCs/>
            <w:noProof/>
            <w:sz w:val="32"/>
            <w:szCs w:val="32"/>
            <w:rtl/>
          </w:rPr>
          <w:fldChar w:fldCharType="end"/>
        </w:r>
      </w:hyperlink>
    </w:p>
    <w:p w14:paraId="0CAC0542" w14:textId="4E5A7724" w:rsidR="00893519" w:rsidRPr="00893519" w:rsidRDefault="00893519" w:rsidP="00893519">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7757588" w:history="1">
        <w:r w:rsidRPr="00893519">
          <w:rPr>
            <w:rStyle w:val="Hyperlink"/>
            <w:b/>
            <w:bCs/>
            <w:noProof/>
            <w:sz w:val="32"/>
            <w:szCs w:val="32"/>
            <w:rtl/>
          </w:rPr>
          <w:t>פסוקים יח-כה - דוד בונה מזבח לה' בגורן ארונה</w:t>
        </w:r>
        <w:r w:rsidRPr="00893519">
          <w:rPr>
            <w:b/>
            <w:bCs/>
            <w:noProof/>
            <w:webHidden/>
            <w:sz w:val="32"/>
            <w:szCs w:val="32"/>
            <w:rtl/>
          </w:rPr>
          <w:tab/>
        </w:r>
        <w:r w:rsidRPr="00893519">
          <w:rPr>
            <w:rStyle w:val="Hyperlink"/>
            <w:b/>
            <w:bCs/>
            <w:noProof/>
            <w:sz w:val="32"/>
            <w:szCs w:val="32"/>
            <w:rtl/>
          </w:rPr>
          <w:fldChar w:fldCharType="begin"/>
        </w:r>
        <w:r w:rsidRPr="00893519">
          <w:rPr>
            <w:b/>
            <w:bCs/>
            <w:noProof/>
            <w:webHidden/>
            <w:sz w:val="32"/>
            <w:szCs w:val="32"/>
            <w:rtl/>
          </w:rPr>
          <w:instrText xml:space="preserve"> </w:instrText>
        </w:r>
        <w:r w:rsidRPr="00893519">
          <w:rPr>
            <w:b/>
            <w:bCs/>
            <w:noProof/>
            <w:webHidden/>
            <w:sz w:val="32"/>
            <w:szCs w:val="32"/>
          </w:rPr>
          <w:instrText>PAGEREF</w:instrText>
        </w:r>
        <w:r w:rsidRPr="00893519">
          <w:rPr>
            <w:b/>
            <w:bCs/>
            <w:noProof/>
            <w:webHidden/>
            <w:sz w:val="32"/>
            <w:szCs w:val="32"/>
            <w:rtl/>
          </w:rPr>
          <w:instrText xml:space="preserve"> _</w:instrText>
        </w:r>
        <w:r w:rsidRPr="00893519">
          <w:rPr>
            <w:b/>
            <w:bCs/>
            <w:noProof/>
            <w:webHidden/>
            <w:sz w:val="32"/>
            <w:szCs w:val="32"/>
          </w:rPr>
          <w:instrText>Toc77757588 \h</w:instrText>
        </w:r>
        <w:r w:rsidRPr="00893519">
          <w:rPr>
            <w:b/>
            <w:bCs/>
            <w:noProof/>
            <w:webHidden/>
            <w:sz w:val="32"/>
            <w:szCs w:val="32"/>
            <w:rtl/>
          </w:rPr>
          <w:instrText xml:space="preserve"> </w:instrText>
        </w:r>
        <w:r w:rsidRPr="00893519">
          <w:rPr>
            <w:rStyle w:val="Hyperlink"/>
            <w:b/>
            <w:bCs/>
            <w:noProof/>
            <w:sz w:val="32"/>
            <w:szCs w:val="32"/>
            <w:rtl/>
          </w:rPr>
        </w:r>
        <w:r w:rsidRPr="00893519">
          <w:rPr>
            <w:rStyle w:val="Hyperlink"/>
            <w:b/>
            <w:bCs/>
            <w:noProof/>
            <w:sz w:val="32"/>
            <w:szCs w:val="32"/>
            <w:rtl/>
          </w:rPr>
          <w:fldChar w:fldCharType="separate"/>
        </w:r>
        <w:r w:rsidR="007A6676">
          <w:rPr>
            <w:b/>
            <w:bCs/>
            <w:noProof/>
            <w:webHidden/>
            <w:sz w:val="32"/>
            <w:szCs w:val="32"/>
            <w:rtl/>
          </w:rPr>
          <w:t>10</w:t>
        </w:r>
        <w:r w:rsidRPr="00893519">
          <w:rPr>
            <w:rStyle w:val="Hyperlink"/>
            <w:b/>
            <w:bCs/>
            <w:noProof/>
            <w:sz w:val="32"/>
            <w:szCs w:val="32"/>
            <w:rtl/>
          </w:rPr>
          <w:fldChar w:fldCharType="end"/>
        </w:r>
      </w:hyperlink>
    </w:p>
    <w:p w14:paraId="3E526DC6" w14:textId="3E121C1A" w:rsidR="00893519" w:rsidRPr="00893519" w:rsidRDefault="00893519" w:rsidP="00893519">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7757589" w:history="1">
        <w:r w:rsidRPr="00893519">
          <w:rPr>
            <w:rStyle w:val="Hyperlink"/>
            <w:b/>
            <w:bCs/>
            <w:noProof/>
            <w:sz w:val="32"/>
            <w:szCs w:val="32"/>
            <w:rtl/>
          </w:rPr>
          <w:t>הקשר רחב [רשות]</w:t>
        </w:r>
        <w:r w:rsidRPr="00893519">
          <w:rPr>
            <w:b/>
            <w:bCs/>
            <w:noProof/>
            <w:webHidden/>
            <w:sz w:val="32"/>
            <w:szCs w:val="32"/>
            <w:rtl/>
          </w:rPr>
          <w:tab/>
        </w:r>
        <w:r w:rsidRPr="00893519">
          <w:rPr>
            <w:rStyle w:val="Hyperlink"/>
            <w:b/>
            <w:bCs/>
            <w:noProof/>
            <w:sz w:val="32"/>
            <w:szCs w:val="32"/>
            <w:rtl/>
          </w:rPr>
          <w:fldChar w:fldCharType="begin"/>
        </w:r>
        <w:r w:rsidRPr="00893519">
          <w:rPr>
            <w:b/>
            <w:bCs/>
            <w:noProof/>
            <w:webHidden/>
            <w:sz w:val="32"/>
            <w:szCs w:val="32"/>
            <w:rtl/>
          </w:rPr>
          <w:instrText xml:space="preserve"> </w:instrText>
        </w:r>
        <w:r w:rsidRPr="00893519">
          <w:rPr>
            <w:b/>
            <w:bCs/>
            <w:noProof/>
            <w:webHidden/>
            <w:sz w:val="32"/>
            <w:szCs w:val="32"/>
          </w:rPr>
          <w:instrText>PAGEREF</w:instrText>
        </w:r>
        <w:r w:rsidRPr="00893519">
          <w:rPr>
            <w:b/>
            <w:bCs/>
            <w:noProof/>
            <w:webHidden/>
            <w:sz w:val="32"/>
            <w:szCs w:val="32"/>
            <w:rtl/>
          </w:rPr>
          <w:instrText xml:space="preserve"> _</w:instrText>
        </w:r>
        <w:r w:rsidRPr="00893519">
          <w:rPr>
            <w:b/>
            <w:bCs/>
            <w:noProof/>
            <w:webHidden/>
            <w:sz w:val="32"/>
            <w:szCs w:val="32"/>
          </w:rPr>
          <w:instrText>Toc77757589 \h</w:instrText>
        </w:r>
        <w:r w:rsidRPr="00893519">
          <w:rPr>
            <w:b/>
            <w:bCs/>
            <w:noProof/>
            <w:webHidden/>
            <w:sz w:val="32"/>
            <w:szCs w:val="32"/>
            <w:rtl/>
          </w:rPr>
          <w:instrText xml:space="preserve"> </w:instrText>
        </w:r>
        <w:r w:rsidRPr="00893519">
          <w:rPr>
            <w:rStyle w:val="Hyperlink"/>
            <w:b/>
            <w:bCs/>
            <w:noProof/>
            <w:sz w:val="32"/>
            <w:szCs w:val="32"/>
            <w:rtl/>
          </w:rPr>
        </w:r>
        <w:r w:rsidRPr="00893519">
          <w:rPr>
            <w:rStyle w:val="Hyperlink"/>
            <w:b/>
            <w:bCs/>
            <w:noProof/>
            <w:sz w:val="32"/>
            <w:szCs w:val="32"/>
            <w:rtl/>
          </w:rPr>
          <w:fldChar w:fldCharType="separate"/>
        </w:r>
        <w:r w:rsidR="007A6676">
          <w:rPr>
            <w:b/>
            <w:bCs/>
            <w:noProof/>
            <w:webHidden/>
            <w:sz w:val="32"/>
            <w:szCs w:val="32"/>
            <w:rtl/>
          </w:rPr>
          <w:t>13</w:t>
        </w:r>
        <w:r w:rsidRPr="00893519">
          <w:rPr>
            <w:rStyle w:val="Hyperlink"/>
            <w:b/>
            <w:bCs/>
            <w:noProof/>
            <w:sz w:val="32"/>
            <w:szCs w:val="32"/>
            <w:rtl/>
          </w:rPr>
          <w:fldChar w:fldCharType="end"/>
        </w:r>
      </w:hyperlink>
    </w:p>
    <w:p w14:paraId="7B4A12A1" w14:textId="6D98C81A" w:rsidR="00893519" w:rsidRPr="00893519" w:rsidRDefault="00893519" w:rsidP="00893519">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7757590" w:history="1">
        <w:r w:rsidRPr="00893519">
          <w:rPr>
            <w:rStyle w:val="Hyperlink"/>
            <w:b/>
            <w:bCs/>
            <w:noProof/>
            <w:sz w:val="32"/>
            <w:szCs w:val="32"/>
            <w:rtl/>
          </w:rPr>
          <w:t>הקשר אישי [רשות]</w:t>
        </w:r>
        <w:r w:rsidRPr="00893519">
          <w:rPr>
            <w:b/>
            <w:bCs/>
            <w:noProof/>
            <w:webHidden/>
            <w:sz w:val="32"/>
            <w:szCs w:val="32"/>
            <w:rtl/>
          </w:rPr>
          <w:tab/>
        </w:r>
        <w:r w:rsidRPr="00893519">
          <w:rPr>
            <w:rStyle w:val="Hyperlink"/>
            <w:b/>
            <w:bCs/>
            <w:noProof/>
            <w:sz w:val="32"/>
            <w:szCs w:val="32"/>
            <w:rtl/>
          </w:rPr>
          <w:fldChar w:fldCharType="begin"/>
        </w:r>
        <w:r w:rsidRPr="00893519">
          <w:rPr>
            <w:b/>
            <w:bCs/>
            <w:noProof/>
            <w:webHidden/>
            <w:sz w:val="32"/>
            <w:szCs w:val="32"/>
            <w:rtl/>
          </w:rPr>
          <w:instrText xml:space="preserve"> </w:instrText>
        </w:r>
        <w:r w:rsidRPr="00893519">
          <w:rPr>
            <w:b/>
            <w:bCs/>
            <w:noProof/>
            <w:webHidden/>
            <w:sz w:val="32"/>
            <w:szCs w:val="32"/>
          </w:rPr>
          <w:instrText>PAGEREF</w:instrText>
        </w:r>
        <w:r w:rsidRPr="00893519">
          <w:rPr>
            <w:b/>
            <w:bCs/>
            <w:noProof/>
            <w:webHidden/>
            <w:sz w:val="32"/>
            <w:szCs w:val="32"/>
            <w:rtl/>
          </w:rPr>
          <w:instrText xml:space="preserve"> _</w:instrText>
        </w:r>
        <w:r w:rsidRPr="00893519">
          <w:rPr>
            <w:b/>
            <w:bCs/>
            <w:noProof/>
            <w:webHidden/>
            <w:sz w:val="32"/>
            <w:szCs w:val="32"/>
          </w:rPr>
          <w:instrText>Toc77757590 \h</w:instrText>
        </w:r>
        <w:r w:rsidRPr="00893519">
          <w:rPr>
            <w:b/>
            <w:bCs/>
            <w:noProof/>
            <w:webHidden/>
            <w:sz w:val="32"/>
            <w:szCs w:val="32"/>
            <w:rtl/>
          </w:rPr>
          <w:instrText xml:space="preserve"> </w:instrText>
        </w:r>
        <w:r w:rsidRPr="00893519">
          <w:rPr>
            <w:rStyle w:val="Hyperlink"/>
            <w:b/>
            <w:bCs/>
            <w:noProof/>
            <w:sz w:val="32"/>
            <w:szCs w:val="32"/>
            <w:rtl/>
          </w:rPr>
        </w:r>
        <w:r w:rsidRPr="00893519">
          <w:rPr>
            <w:rStyle w:val="Hyperlink"/>
            <w:b/>
            <w:bCs/>
            <w:noProof/>
            <w:sz w:val="32"/>
            <w:szCs w:val="32"/>
            <w:rtl/>
          </w:rPr>
          <w:fldChar w:fldCharType="separate"/>
        </w:r>
        <w:r w:rsidR="007A6676">
          <w:rPr>
            <w:b/>
            <w:bCs/>
            <w:noProof/>
            <w:webHidden/>
            <w:sz w:val="32"/>
            <w:szCs w:val="32"/>
            <w:rtl/>
          </w:rPr>
          <w:t>15</w:t>
        </w:r>
        <w:r w:rsidRPr="00893519">
          <w:rPr>
            <w:rStyle w:val="Hyperlink"/>
            <w:b/>
            <w:bCs/>
            <w:noProof/>
            <w:sz w:val="32"/>
            <w:szCs w:val="32"/>
            <w:rtl/>
          </w:rPr>
          <w:fldChar w:fldCharType="end"/>
        </w:r>
      </w:hyperlink>
    </w:p>
    <w:p w14:paraId="09BDB875" w14:textId="63B99230" w:rsidR="00893519" w:rsidRDefault="00893519" w:rsidP="00893519">
      <w:pPr>
        <w:spacing w:line="480" w:lineRule="auto"/>
        <w:rPr>
          <w:rtl/>
        </w:rPr>
      </w:pPr>
      <w:r w:rsidRPr="00893519">
        <w:rPr>
          <w:b/>
          <w:bCs/>
          <w:sz w:val="32"/>
          <w:szCs w:val="32"/>
          <w:rtl/>
        </w:rPr>
        <w:fldChar w:fldCharType="end"/>
      </w:r>
    </w:p>
    <w:p w14:paraId="728F00E7" w14:textId="73228E3C" w:rsidR="00893519" w:rsidRDefault="00893519">
      <w:pPr>
        <w:bidi w:val="0"/>
        <w:spacing w:line="259" w:lineRule="auto"/>
        <w:contextualSpacing w:val="0"/>
        <w:jc w:val="left"/>
        <w:rPr>
          <w:rtl/>
        </w:rPr>
      </w:pPr>
      <w:r>
        <w:rPr>
          <w:rtl/>
        </w:rPr>
        <w:br w:type="page"/>
      </w:r>
    </w:p>
    <w:p w14:paraId="3597D9B0" w14:textId="6235BEB5" w:rsidR="00893519" w:rsidRDefault="00893519" w:rsidP="00893519">
      <w:pPr>
        <w:pStyle w:val="2"/>
        <w:rPr>
          <w:rtl/>
        </w:rPr>
      </w:pPr>
      <w:bookmarkStart w:id="0" w:name="_Toc77757585"/>
      <w:r>
        <w:rPr>
          <w:rtl/>
        </w:rPr>
        <w:lastRenderedPageBreak/>
        <w:t>מבנה הפרק</w:t>
      </w:r>
      <w:r>
        <w:rPr>
          <w:rFonts w:hint="cs"/>
          <w:rtl/>
        </w:rPr>
        <w:t xml:space="preserve"> </w:t>
      </w:r>
      <w:r>
        <w:rPr>
          <w:rtl/>
        </w:rPr>
        <w:t>-</w:t>
      </w:r>
      <w:r>
        <w:rPr>
          <w:rFonts w:hint="cs"/>
          <w:rtl/>
        </w:rPr>
        <w:t xml:space="preserve"> </w:t>
      </w:r>
      <w:r>
        <w:rPr>
          <w:rtl/>
        </w:rPr>
        <w:t>למורה-</w:t>
      </w:r>
      <w:bookmarkEnd w:id="0"/>
    </w:p>
    <w:p w14:paraId="5DAB63DD" w14:textId="1C0668FC" w:rsidR="00893519" w:rsidRDefault="00893519" w:rsidP="00893519">
      <w:pPr>
        <w:rPr>
          <w:rtl/>
        </w:rPr>
      </w:pPr>
      <w:r>
        <w:rPr>
          <w:rtl/>
        </w:rPr>
        <w:t>לפניכם הצעה לחלוקת הפרק, זוהי רק דוגמא וניתן לחלק גם בצורה שונה את הפרק.</w:t>
      </w:r>
      <w:r>
        <w:rPr>
          <w:rFonts w:hint="cs"/>
          <w:rtl/>
        </w:rPr>
        <w:t xml:space="preserve"> </w:t>
      </w:r>
      <w:r>
        <w:rPr>
          <w:rtl/>
        </w:rPr>
        <w:t>חלוקה זו מתאימה למהלך בניית היחידות ההוראה באתר, ומטרתה עיון כללי בפרק לפני הירידה לפרטי העיון בו.</w:t>
      </w:r>
    </w:p>
    <w:tbl>
      <w:tblPr>
        <w:tblStyle w:val="affa"/>
        <w:tblpPr w:leftFromText="180" w:rightFromText="180" w:vertAnchor="text" w:tblpXSpec="center" w:tblpY="1"/>
        <w:tblOverlap w:val="never"/>
        <w:bidiVisual/>
        <w:tblW w:w="10475" w:type="dxa"/>
        <w:jc w:val="center"/>
        <w:tblLook w:val="04A0" w:firstRow="1" w:lastRow="0" w:firstColumn="1" w:lastColumn="0" w:noHBand="0" w:noVBand="1"/>
      </w:tblPr>
      <w:tblGrid>
        <w:gridCol w:w="980"/>
        <w:gridCol w:w="9495"/>
      </w:tblGrid>
      <w:tr w:rsidR="00893519" w14:paraId="1C2B20E0" w14:textId="77777777" w:rsidTr="00893519">
        <w:trPr>
          <w:jc w:val="center"/>
        </w:trPr>
        <w:tc>
          <w:tcPr>
            <w:tcW w:w="980" w:type="dxa"/>
            <w:vAlign w:val="center"/>
          </w:tcPr>
          <w:p w14:paraId="13230D8C" w14:textId="77777777" w:rsidR="00893519" w:rsidRPr="00893519" w:rsidRDefault="00893519" w:rsidP="00893519">
            <w:pPr>
              <w:jc w:val="left"/>
              <w:rPr>
                <w:b/>
                <w:bCs/>
                <w:rtl/>
              </w:rPr>
            </w:pPr>
            <w:r w:rsidRPr="00893519">
              <w:rPr>
                <w:rFonts w:hint="cs"/>
                <w:b/>
                <w:bCs/>
                <w:rtl/>
              </w:rPr>
              <w:t xml:space="preserve">מניית ישראל </w:t>
            </w:r>
          </w:p>
        </w:tc>
        <w:tc>
          <w:tcPr>
            <w:tcW w:w="9495" w:type="dxa"/>
          </w:tcPr>
          <w:p w14:paraId="32770C99" w14:textId="2D1B7E36" w:rsidR="00893519" w:rsidRDefault="00893519" w:rsidP="00893519">
            <w:pPr>
              <w:pStyle w:val="aa"/>
              <w:rPr>
                <w:rtl/>
              </w:rPr>
            </w:pPr>
            <w:r>
              <w:rPr>
                <w:rtl/>
              </w:rPr>
              <w:t>א</w:t>
            </w:r>
            <w:r>
              <w:rPr>
                <w:rtl/>
              </w:rPr>
              <w:t xml:space="preserve"> </w:t>
            </w:r>
            <w:r>
              <w:rPr>
                <w:rtl/>
              </w:rPr>
              <w:t>וַיֹּסֶף אַף ה'</w:t>
            </w:r>
            <w:r>
              <w:rPr>
                <w:rFonts w:hint="cs"/>
                <w:rtl/>
              </w:rPr>
              <w:t xml:space="preserve"> </w:t>
            </w:r>
            <w:r>
              <w:rPr>
                <w:rtl/>
              </w:rPr>
              <w:t xml:space="preserve">לַחֲרוֹת בְּיִשְׂרָאֵל וַיָּסֶת אֶת דָּוִד בָּהֶם </w:t>
            </w:r>
            <w:proofErr w:type="spellStart"/>
            <w:r>
              <w:rPr>
                <w:rtl/>
              </w:rPr>
              <w:t>לֵאמֹר</w:t>
            </w:r>
            <w:proofErr w:type="spellEnd"/>
            <w:r>
              <w:rPr>
                <w:rtl/>
              </w:rPr>
              <w:t xml:space="preserve"> לֵךְ מְנֵה אֶת יִשְׂרָאֵל וְאֶת יְהוּדָה:</w:t>
            </w:r>
            <w:r>
              <w:rPr>
                <w:rFonts w:cs="David"/>
                <w:rtl/>
              </w:rPr>
              <w:t xml:space="preserve"> </w:t>
            </w:r>
            <w:r>
              <w:rPr>
                <w:rtl/>
              </w:rPr>
              <w:t>ב</w:t>
            </w:r>
            <w:r>
              <w:rPr>
                <w:rtl/>
              </w:rPr>
              <w:t xml:space="preserve"> </w:t>
            </w:r>
            <w:r>
              <w:rPr>
                <w:rtl/>
              </w:rPr>
              <w:t>וַיֹּאמֶר הַמֶּלֶךְ אֶל יוֹאָב שַׂר הַחַיִל אֲשֶׁר אִתּוֹ שׁוּט נָא בְּכָל שִׁבְטֵי יִשְׂרָאֵל מִדָּן וְעַד בְּאֵר שֶׁבַע וּפִקְדוּ אֶת הָעָם</w:t>
            </w:r>
            <w:r>
              <w:rPr>
                <w:rtl/>
              </w:rPr>
              <w:t xml:space="preserve"> </w:t>
            </w:r>
            <w:r>
              <w:rPr>
                <w:rtl/>
              </w:rPr>
              <w:t>וְיָדַעְתִּי אֵת מִסְפַּר הָעָם:</w:t>
            </w:r>
            <w:r>
              <w:rPr>
                <w:rtl/>
              </w:rPr>
              <w:t xml:space="preserve"> </w:t>
            </w:r>
            <w:r>
              <w:rPr>
                <w:rtl/>
              </w:rPr>
              <w:t>ג</w:t>
            </w:r>
            <w:r>
              <w:rPr>
                <w:rtl/>
              </w:rPr>
              <w:t xml:space="preserve"> </w:t>
            </w:r>
            <w:r>
              <w:rPr>
                <w:rtl/>
              </w:rPr>
              <w:t xml:space="preserve">וַיֹּאמֶר יוֹאָב אֶל הַמֶּלֶךְ וְיוֹסֵף ה' </w:t>
            </w:r>
            <w:proofErr w:type="spellStart"/>
            <w:r>
              <w:rPr>
                <w:rtl/>
              </w:rPr>
              <w:t>אֱלֹהֶיך</w:t>
            </w:r>
            <w:proofErr w:type="spellEnd"/>
            <w:r>
              <w:rPr>
                <w:rtl/>
              </w:rPr>
              <w:t>ָ אֶל הָעָם כָּהֵם וְכָהֵם מֵאָה פְעָמִים וְעֵינֵי אֲדֹנִי הַמֶּלֶךְ רֹאוֹת וַאדֹנִי הַמֶּלֶךְ</w:t>
            </w:r>
            <w:r>
              <w:rPr>
                <w:rFonts w:cs="David"/>
                <w:rtl/>
              </w:rPr>
              <w:t xml:space="preserve"> </w:t>
            </w:r>
            <w:r>
              <w:rPr>
                <w:rtl/>
              </w:rPr>
              <w:t>לָמָּה חָפֵץ בַּדָּבָר הַזֶּה:</w:t>
            </w:r>
            <w:r>
              <w:rPr>
                <w:rtl/>
              </w:rPr>
              <w:t xml:space="preserve"> </w:t>
            </w:r>
            <w:r>
              <w:rPr>
                <w:rtl/>
              </w:rPr>
              <w:t>ד</w:t>
            </w:r>
            <w:r>
              <w:rPr>
                <w:rtl/>
              </w:rPr>
              <w:t xml:space="preserve"> </w:t>
            </w:r>
            <w:r>
              <w:rPr>
                <w:rtl/>
              </w:rPr>
              <w:t>וַיֶּחֱזַק דְּבַר הַמֶּלֶךְ אֶל יוֹאָב וְעַל שָׂרֵי הֶחָיִל וַיֵּצֵא יוֹאָב וְשָׂרֵי הַחַיִל לִפְנֵי הַמֶּלֶךְ לִפְקֹד אֶת הָעָם אֶת יִשְׂרָאֵל:</w:t>
            </w:r>
            <w:r>
              <w:rPr>
                <w:rtl/>
              </w:rPr>
              <w:t xml:space="preserve"> </w:t>
            </w:r>
            <w:r>
              <w:rPr>
                <w:rtl/>
              </w:rPr>
              <w:t>ה</w:t>
            </w:r>
            <w:r>
              <w:rPr>
                <w:rtl/>
              </w:rPr>
              <w:t xml:space="preserve"> </w:t>
            </w:r>
            <w:r>
              <w:rPr>
                <w:rtl/>
              </w:rPr>
              <w:t xml:space="preserve">וַיַּעַבְרוּ אֶת הַיַּרְדֵּן וַיַּחֲנוּ בַעֲרוֹעֵר יְמִין הָעִיר אֲשֶׁר בְּתוֹךְ הַנַּחַל הַגָּד וְאֶל </w:t>
            </w:r>
            <w:proofErr w:type="spellStart"/>
            <w:r>
              <w:rPr>
                <w:rtl/>
              </w:rPr>
              <w:t>יַעְזֵר</w:t>
            </w:r>
            <w:proofErr w:type="spellEnd"/>
            <w:r>
              <w:rPr>
                <w:rtl/>
              </w:rPr>
              <w:t>:</w:t>
            </w:r>
            <w:r>
              <w:rPr>
                <w:rtl/>
              </w:rPr>
              <w:t xml:space="preserve"> </w:t>
            </w:r>
            <w:r>
              <w:rPr>
                <w:rtl/>
              </w:rPr>
              <w:t>ו</w:t>
            </w:r>
            <w:r>
              <w:rPr>
                <w:rtl/>
              </w:rPr>
              <w:t xml:space="preserve"> </w:t>
            </w:r>
            <w:r>
              <w:rPr>
                <w:rtl/>
              </w:rPr>
              <w:t xml:space="preserve">וַיָּבֹאוּ </w:t>
            </w:r>
            <w:proofErr w:type="spellStart"/>
            <w:r>
              <w:rPr>
                <w:rtl/>
              </w:rPr>
              <w:t>הַגִּלְעָדָה</w:t>
            </w:r>
            <w:proofErr w:type="spellEnd"/>
            <w:r>
              <w:rPr>
                <w:rtl/>
              </w:rPr>
              <w:t xml:space="preserve"> וְאֶל אֶרֶץ תַּחְתִּים חָדְשִׁי וַיָּבֹאוּ דָּנָה יַּעַן וְסָבִיב אֶל צִידוֹן:</w:t>
            </w:r>
            <w:r>
              <w:rPr>
                <w:rtl/>
              </w:rPr>
              <w:t xml:space="preserve"> </w:t>
            </w:r>
            <w:r>
              <w:rPr>
                <w:rtl/>
              </w:rPr>
              <w:t>ז</w:t>
            </w:r>
            <w:r>
              <w:rPr>
                <w:rtl/>
              </w:rPr>
              <w:t xml:space="preserve"> </w:t>
            </w:r>
            <w:r>
              <w:rPr>
                <w:rtl/>
              </w:rPr>
              <w:t xml:space="preserve">וַיָּבֹאוּ מִבְצַר צֹר וְכָל עָרֵי </w:t>
            </w:r>
            <w:proofErr w:type="spellStart"/>
            <w:r>
              <w:rPr>
                <w:rtl/>
              </w:rPr>
              <w:t>הַחִוִּי</w:t>
            </w:r>
            <w:proofErr w:type="spellEnd"/>
            <w:r>
              <w:rPr>
                <w:rtl/>
              </w:rPr>
              <w:t xml:space="preserve"> וְהַכְּנַעֲנִי וַיֵּצְאוּ אֶל נֶגֶב יְהוּדָה בְּאֵר שָׁבַע:</w:t>
            </w:r>
            <w:r>
              <w:rPr>
                <w:rFonts w:cs="David"/>
                <w:rtl/>
              </w:rPr>
              <w:t xml:space="preserve"> </w:t>
            </w:r>
            <w:r>
              <w:rPr>
                <w:rtl/>
              </w:rPr>
              <w:t>ח</w:t>
            </w:r>
            <w:r>
              <w:rPr>
                <w:rtl/>
              </w:rPr>
              <w:t xml:space="preserve"> </w:t>
            </w:r>
            <w:r>
              <w:rPr>
                <w:rtl/>
              </w:rPr>
              <w:t>וַיָּשֻׁטוּ בְּכָל הָאָרֶץ וַיָּבֹאוּ מִקְצֵה תִשְׁעָה חֳדָשִׁים וְעֶשְׂרִים יוֹם יְרוּשָׁלִָם:</w:t>
            </w:r>
            <w:r>
              <w:rPr>
                <w:rtl/>
              </w:rPr>
              <w:t xml:space="preserve"> </w:t>
            </w:r>
            <w:r>
              <w:rPr>
                <w:rtl/>
              </w:rPr>
              <w:t>ט</w:t>
            </w:r>
            <w:r>
              <w:rPr>
                <w:rtl/>
              </w:rPr>
              <w:t xml:space="preserve"> </w:t>
            </w:r>
            <w:proofErr w:type="spellStart"/>
            <w:r>
              <w:rPr>
                <w:rtl/>
              </w:rPr>
              <w:t>וַיִּתֵּן</w:t>
            </w:r>
            <w:proofErr w:type="spellEnd"/>
            <w:r>
              <w:rPr>
                <w:rtl/>
              </w:rPr>
              <w:t xml:space="preserve"> יוֹאָב אֶת מִסְפַּר מִפְקַד הָעָם אֶל הַמֶּלֶךְ וַתְּהִי יִשְׂרָאֵל שְׁמֹנֶה מֵאוֹת אֶלֶף אִישׁ חַיִל שֹׁלֵף חֶרֶב וְאִישׁ יְהוּדָה</w:t>
            </w:r>
            <w:r>
              <w:rPr>
                <w:rFonts w:cs="David"/>
                <w:rtl/>
              </w:rPr>
              <w:t xml:space="preserve"> </w:t>
            </w:r>
            <w:r>
              <w:rPr>
                <w:rtl/>
              </w:rPr>
              <w:t>חֲמֵשׁ מֵאוֹת אֶלֶף אִישׁ:</w:t>
            </w:r>
          </w:p>
        </w:tc>
      </w:tr>
      <w:tr w:rsidR="00893519" w14:paraId="4D00FA9F" w14:textId="77777777" w:rsidTr="00893519">
        <w:trPr>
          <w:jc w:val="center"/>
        </w:trPr>
        <w:tc>
          <w:tcPr>
            <w:tcW w:w="980" w:type="dxa"/>
            <w:vAlign w:val="center"/>
          </w:tcPr>
          <w:p w14:paraId="3D98FC4E" w14:textId="77777777" w:rsidR="00893519" w:rsidRPr="00893519" w:rsidRDefault="00893519" w:rsidP="00893519">
            <w:pPr>
              <w:jc w:val="left"/>
              <w:rPr>
                <w:b/>
                <w:bCs/>
                <w:rtl/>
              </w:rPr>
            </w:pPr>
            <w:r w:rsidRPr="00893519">
              <w:rPr>
                <w:rFonts w:hint="cs"/>
                <w:b/>
                <w:bCs/>
                <w:rtl/>
              </w:rPr>
              <w:t xml:space="preserve">בחירת העונש על ידי דוד </w:t>
            </w:r>
          </w:p>
        </w:tc>
        <w:tc>
          <w:tcPr>
            <w:tcW w:w="9495" w:type="dxa"/>
          </w:tcPr>
          <w:p w14:paraId="02A69DD1" w14:textId="4D6036F3" w:rsidR="00893519" w:rsidRDefault="00893519" w:rsidP="00893519">
            <w:pPr>
              <w:pStyle w:val="aa"/>
              <w:rPr>
                <w:rtl/>
              </w:rPr>
            </w:pPr>
            <w:r>
              <w:rPr>
                <w:rFonts w:hint="cs"/>
                <w:rtl/>
              </w:rPr>
              <w:t>י</w:t>
            </w:r>
            <w:r>
              <w:rPr>
                <w:rFonts w:hint="cs"/>
                <w:rtl/>
              </w:rPr>
              <w:t xml:space="preserve"> </w:t>
            </w:r>
            <w:proofErr w:type="spellStart"/>
            <w:r>
              <w:rPr>
                <w:rtl/>
              </w:rPr>
              <w:t>וַיַּך</w:t>
            </w:r>
            <w:proofErr w:type="spellEnd"/>
            <w:r>
              <w:rPr>
                <w:rtl/>
              </w:rPr>
              <w:t xml:space="preserve">ְ לֵב דָּוִד אֹתוֹ אַחֲרֵי כֵן סָפַר אֶת הָעָם וַיֹּאמֶר דָּוִד אֶל ה' חָטָאתִי מְאֹד אֲשֶׁר עָשִׂיתִי וְעַתָּה </w:t>
            </w:r>
            <w:proofErr w:type="spellStart"/>
            <w:r>
              <w:rPr>
                <w:rtl/>
              </w:rPr>
              <w:t>ה'הַעֲבֶר</w:t>
            </w:r>
            <w:proofErr w:type="spellEnd"/>
            <w:r>
              <w:rPr>
                <w:rtl/>
              </w:rPr>
              <w:t xml:space="preserve"> נָא אֶת </w:t>
            </w:r>
            <w:proofErr w:type="spellStart"/>
            <w:r>
              <w:rPr>
                <w:rtl/>
              </w:rPr>
              <w:t>עֲוֹן</w:t>
            </w:r>
            <w:proofErr w:type="spellEnd"/>
            <w:r>
              <w:rPr>
                <w:rFonts w:cs="David"/>
                <w:rtl/>
              </w:rPr>
              <w:t xml:space="preserve"> </w:t>
            </w:r>
            <w:r>
              <w:rPr>
                <w:rtl/>
              </w:rPr>
              <w:t xml:space="preserve">עַבְדְּךָ כִּי </w:t>
            </w:r>
            <w:proofErr w:type="spellStart"/>
            <w:r>
              <w:rPr>
                <w:rtl/>
              </w:rPr>
              <w:t>נִסְכַּלְתִּי</w:t>
            </w:r>
            <w:proofErr w:type="spellEnd"/>
            <w:r>
              <w:rPr>
                <w:rtl/>
              </w:rPr>
              <w:t xml:space="preserve"> מְאֹד:</w:t>
            </w:r>
            <w:r>
              <w:rPr>
                <w:rFonts w:cs="David"/>
                <w:rtl/>
              </w:rPr>
              <w:t xml:space="preserve"> </w:t>
            </w:r>
            <w:r>
              <w:rPr>
                <w:rtl/>
              </w:rPr>
              <w:t>יא</w:t>
            </w:r>
            <w:r>
              <w:rPr>
                <w:rtl/>
              </w:rPr>
              <w:t xml:space="preserve"> </w:t>
            </w:r>
            <w:proofErr w:type="spellStart"/>
            <w:r>
              <w:rPr>
                <w:rtl/>
              </w:rPr>
              <w:t>וַיָּקָם</w:t>
            </w:r>
            <w:proofErr w:type="spellEnd"/>
            <w:r>
              <w:rPr>
                <w:rtl/>
              </w:rPr>
              <w:t xml:space="preserve"> דָּוִד בַּבֹּקֶר וּדְבַר ה' הָיָה אֶל גָּד הַנָּבִיא חֹזֵה דָוִד </w:t>
            </w:r>
            <w:proofErr w:type="spellStart"/>
            <w:r>
              <w:rPr>
                <w:rtl/>
              </w:rPr>
              <w:t>לֵאמֹר</w:t>
            </w:r>
            <w:proofErr w:type="spellEnd"/>
            <w:r>
              <w:rPr>
                <w:rtl/>
              </w:rPr>
              <w:t>:</w:t>
            </w:r>
            <w:r>
              <w:rPr>
                <w:rFonts w:cs="David"/>
                <w:rtl/>
              </w:rPr>
              <w:t xml:space="preserve"> </w:t>
            </w:r>
            <w:proofErr w:type="spellStart"/>
            <w:r>
              <w:rPr>
                <w:rtl/>
              </w:rPr>
              <w:t>יב</w:t>
            </w:r>
            <w:proofErr w:type="spellEnd"/>
            <w:r>
              <w:rPr>
                <w:rtl/>
              </w:rPr>
              <w:t xml:space="preserve"> </w:t>
            </w:r>
            <w:r>
              <w:rPr>
                <w:rtl/>
              </w:rPr>
              <w:t>הָלוֹךְ וְדִבַּרְתָּ אֶל דָּוִד כֹּה אָמַר ה' שָׁלֹשׁ אָנֹכִי נוֹטֵל עָלֶיךָ בְּחַר לְךָ אַחַת מֵהֶם וְאֶעֱשֶׂה לָּךְ:</w:t>
            </w:r>
            <w:r>
              <w:rPr>
                <w:rFonts w:cs="David"/>
                <w:rtl/>
              </w:rPr>
              <w:t xml:space="preserve"> </w:t>
            </w:r>
            <w:proofErr w:type="spellStart"/>
            <w:r>
              <w:rPr>
                <w:rtl/>
              </w:rPr>
              <w:t>יג</w:t>
            </w:r>
            <w:proofErr w:type="spellEnd"/>
            <w:r>
              <w:rPr>
                <w:rtl/>
              </w:rPr>
              <w:t xml:space="preserve"> </w:t>
            </w:r>
            <w:r>
              <w:rPr>
                <w:rtl/>
              </w:rPr>
              <w:t xml:space="preserve">וַיָּבֹא גָד אֶל דָּוִד </w:t>
            </w:r>
            <w:proofErr w:type="spellStart"/>
            <w:r>
              <w:rPr>
                <w:rtl/>
              </w:rPr>
              <w:t>וַיַּגֶּד</w:t>
            </w:r>
            <w:proofErr w:type="spellEnd"/>
            <w:r>
              <w:rPr>
                <w:rtl/>
              </w:rPr>
              <w:t xml:space="preserve"> לוֹ וַיֹּאמֶר לוֹ הֲתָבוֹא לְךָ שֶׁבַע שָׁנִים רָעָב בְּאַרְצֶךָ אִם שְׁלֹשָׁה חֳדָשִׁים נֻסְךָ לִפְנֵי צָרֶיךָ</w:t>
            </w:r>
            <w:r>
              <w:rPr>
                <w:rFonts w:cs="David"/>
                <w:rtl/>
              </w:rPr>
              <w:t xml:space="preserve"> </w:t>
            </w:r>
            <w:r>
              <w:rPr>
                <w:rtl/>
              </w:rPr>
              <w:t>וְהוּא רֹדְפֶךָ וְאִם הֱיוֹת שְׁלֹשֶׁת יָמִים דֶּבֶר בְּאַרְצֶךָ עַתָּה דַּע וּרְאֵה מָה אָשִׁיב שֹׁלְחִי דָּבָר:</w:t>
            </w:r>
            <w:r>
              <w:rPr>
                <w:rFonts w:cs="David"/>
                <w:rtl/>
              </w:rPr>
              <w:t xml:space="preserve"> </w:t>
            </w:r>
            <w:r>
              <w:rPr>
                <w:rtl/>
              </w:rPr>
              <w:t>יד</w:t>
            </w:r>
            <w:r>
              <w:rPr>
                <w:rtl/>
              </w:rPr>
              <w:t xml:space="preserve"> </w:t>
            </w:r>
            <w:r>
              <w:rPr>
                <w:rtl/>
              </w:rPr>
              <w:t>וַיֹּאמֶר דָּוִד אֶל גָּד צַר לִי מְאֹד נִפְּלָה נָּא בְיַד ה' כִּי רַבִּים (רחמו) רַחֲמָיו וּבְיַד אָדָם אַל אֶפֹּלָה:</w:t>
            </w:r>
            <w:r>
              <w:rPr>
                <w:rFonts w:cs="David"/>
                <w:rtl/>
              </w:rPr>
              <w:t xml:space="preserve"> </w:t>
            </w:r>
            <w:r>
              <w:rPr>
                <w:rtl/>
              </w:rPr>
              <w:t>טו</w:t>
            </w:r>
            <w:r>
              <w:rPr>
                <w:rtl/>
              </w:rPr>
              <w:t xml:space="preserve"> </w:t>
            </w:r>
            <w:proofErr w:type="spellStart"/>
            <w:r>
              <w:rPr>
                <w:rtl/>
              </w:rPr>
              <w:t>וַיִּתֵּן</w:t>
            </w:r>
            <w:proofErr w:type="spellEnd"/>
            <w:r>
              <w:rPr>
                <w:rtl/>
              </w:rPr>
              <w:t xml:space="preserve"> ה' דֶּבֶר בְּיִשְׂרָאֵל מֵהַבֹּקֶר וְעַד עֵת מוֹעֵד וַיָּמָת מִן הָעָם מִדָּן וְעַד בְּאֵר שֶׁבַע שִׁבְעִים אֶלֶף אִישׁ:</w:t>
            </w:r>
            <w:r>
              <w:rPr>
                <w:rFonts w:cs="David"/>
                <w:rtl/>
              </w:rPr>
              <w:t xml:space="preserve"> </w:t>
            </w:r>
            <w:proofErr w:type="spellStart"/>
            <w:r>
              <w:rPr>
                <w:rtl/>
              </w:rPr>
              <w:t>טז</w:t>
            </w:r>
            <w:proofErr w:type="spellEnd"/>
            <w:r>
              <w:rPr>
                <w:rtl/>
              </w:rPr>
              <w:t xml:space="preserve"> </w:t>
            </w:r>
            <w:r>
              <w:rPr>
                <w:rtl/>
              </w:rPr>
              <w:t>וַיִּשְׁלַח יָדוֹ הַמַּלְאָךְ יְרוּשָׁלִַם לְשַׁחֲתָהּ וַיִּנָּחֶם ה' אֶל הָרָעָה וַיֹּאמֶר לַמַּלְאָךְ הַמַּשְׁחִית בָּעָם רַב עַתָּה הֶרֶף יָדֶךָ</w:t>
            </w:r>
            <w:r>
              <w:rPr>
                <w:rFonts w:cs="David"/>
                <w:rtl/>
              </w:rPr>
              <w:t xml:space="preserve"> </w:t>
            </w:r>
            <w:r>
              <w:rPr>
                <w:rtl/>
              </w:rPr>
              <w:t xml:space="preserve">וּמַלְאַךְ ה' הָיָה עִם גֹּרֶן (האורנה) </w:t>
            </w:r>
            <w:proofErr w:type="spellStart"/>
            <w:r>
              <w:rPr>
                <w:rtl/>
              </w:rPr>
              <w:t>הָאֲרַוְנָה</w:t>
            </w:r>
            <w:proofErr w:type="spellEnd"/>
            <w:r>
              <w:rPr>
                <w:rtl/>
              </w:rPr>
              <w:t xml:space="preserve"> </w:t>
            </w:r>
            <w:proofErr w:type="spellStart"/>
            <w:r>
              <w:rPr>
                <w:rtl/>
              </w:rPr>
              <w:t>הַיְבֻסִי</w:t>
            </w:r>
            <w:proofErr w:type="spellEnd"/>
            <w:r>
              <w:rPr>
                <w:rtl/>
              </w:rPr>
              <w:t>:</w:t>
            </w:r>
            <w:r>
              <w:rPr>
                <w:rFonts w:cs="David"/>
                <w:rtl/>
              </w:rPr>
              <w:t xml:space="preserve"> </w:t>
            </w:r>
            <w:proofErr w:type="spellStart"/>
            <w:r>
              <w:rPr>
                <w:rtl/>
              </w:rPr>
              <w:t>יז</w:t>
            </w:r>
            <w:proofErr w:type="spellEnd"/>
            <w:r>
              <w:rPr>
                <w:rtl/>
              </w:rPr>
              <w:t xml:space="preserve"> </w:t>
            </w:r>
            <w:r>
              <w:rPr>
                <w:rtl/>
              </w:rPr>
              <w:t>וַיֹּאמֶר דָּוִד אֶל ה'</w:t>
            </w:r>
            <w:r>
              <w:rPr>
                <w:rtl/>
              </w:rPr>
              <w:t xml:space="preserve"> </w:t>
            </w:r>
            <w:proofErr w:type="spellStart"/>
            <w:r>
              <w:rPr>
                <w:rtl/>
              </w:rPr>
              <w:t>בִּרְאֹתו</w:t>
            </w:r>
            <w:proofErr w:type="spellEnd"/>
            <w:r>
              <w:rPr>
                <w:rtl/>
              </w:rPr>
              <w:t xml:space="preserve">ֹ אֶת הַמַּלְאָךְ הַמַּכֶּה בָעָם וַיֹּאמֶר הִנֵּה אָנֹכִי חָטָאתִי וְאָנֹכִי </w:t>
            </w:r>
            <w:proofErr w:type="spellStart"/>
            <w:r>
              <w:rPr>
                <w:rtl/>
              </w:rPr>
              <w:t>הֶעֱוֵיתִי</w:t>
            </w:r>
            <w:proofErr w:type="spellEnd"/>
            <w:r>
              <w:rPr>
                <w:rtl/>
              </w:rPr>
              <w:t xml:space="preserve"> וְאֵלֶּה הַצֹּאן מֶה עָשׂוּ</w:t>
            </w:r>
            <w:r>
              <w:rPr>
                <w:rFonts w:cs="David"/>
                <w:rtl/>
              </w:rPr>
              <w:t xml:space="preserve"> </w:t>
            </w:r>
            <w:r>
              <w:rPr>
                <w:rtl/>
              </w:rPr>
              <w:t>תְּהִי נָא יָדְךָ בִּי וּבְבֵית אָבִי:</w:t>
            </w:r>
          </w:p>
        </w:tc>
      </w:tr>
      <w:tr w:rsidR="00893519" w14:paraId="25BE633C" w14:textId="77777777" w:rsidTr="00893519">
        <w:trPr>
          <w:jc w:val="center"/>
        </w:trPr>
        <w:tc>
          <w:tcPr>
            <w:tcW w:w="980" w:type="dxa"/>
            <w:vAlign w:val="center"/>
          </w:tcPr>
          <w:p w14:paraId="399B793C" w14:textId="77777777" w:rsidR="00893519" w:rsidRPr="00893519" w:rsidRDefault="00893519" w:rsidP="00893519">
            <w:pPr>
              <w:jc w:val="left"/>
              <w:rPr>
                <w:b/>
                <w:bCs/>
                <w:rtl/>
              </w:rPr>
            </w:pPr>
            <w:r w:rsidRPr="00893519">
              <w:rPr>
                <w:rFonts w:hint="cs"/>
                <w:b/>
                <w:bCs/>
                <w:rtl/>
              </w:rPr>
              <w:t xml:space="preserve">דוד בונה מזבח לה' בגורן ארונה והמגפה עוצרת </w:t>
            </w:r>
          </w:p>
        </w:tc>
        <w:tc>
          <w:tcPr>
            <w:tcW w:w="9495" w:type="dxa"/>
          </w:tcPr>
          <w:p w14:paraId="7C09F9BB" w14:textId="184CD8E7" w:rsidR="00893519" w:rsidRDefault="00893519" w:rsidP="00893519">
            <w:pPr>
              <w:pStyle w:val="aa"/>
              <w:rPr>
                <w:rtl/>
              </w:rPr>
            </w:pPr>
            <w:proofErr w:type="spellStart"/>
            <w:r>
              <w:rPr>
                <w:rFonts w:hint="cs"/>
                <w:rtl/>
              </w:rPr>
              <w:t>י</w:t>
            </w:r>
            <w:r>
              <w:rPr>
                <w:rtl/>
              </w:rPr>
              <w:t>ח</w:t>
            </w:r>
            <w:proofErr w:type="spellEnd"/>
            <w:r>
              <w:rPr>
                <w:rtl/>
              </w:rPr>
              <w:t xml:space="preserve"> </w:t>
            </w:r>
            <w:r>
              <w:rPr>
                <w:rtl/>
              </w:rPr>
              <w:t>וַיָּבֹא גָד אֶל דָּוִד בַּיּוֹם הַהוּא וַיֹּאמֶר לוֹ עֲלֵה הָקֵם לה' מִזְבֵּחַ בְּגֹרֶן (</w:t>
            </w:r>
            <w:proofErr w:type="spellStart"/>
            <w:r>
              <w:rPr>
                <w:rtl/>
              </w:rPr>
              <w:t>ארניה</w:t>
            </w:r>
            <w:proofErr w:type="spellEnd"/>
            <w:r>
              <w:rPr>
                <w:rtl/>
              </w:rPr>
              <w:t xml:space="preserve">) אֲרַוְנָה </w:t>
            </w:r>
            <w:proofErr w:type="spellStart"/>
            <w:r>
              <w:rPr>
                <w:rtl/>
              </w:rPr>
              <w:t>הַיְבֻסִי</w:t>
            </w:r>
            <w:proofErr w:type="spellEnd"/>
            <w:r>
              <w:rPr>
                <w:rtl/>
              </w:rPr>
              <w:t>:</w:t>
            </w:r>
            <w:r>
              <w:rPr>
                <w:rFonts w:cs="David"/>
                <w:rtl/>
              </w:rPr>
              <w:t xml:space="preserve"> </w:t>
            </w:r>
            <w:proofErr w:type="spellStart"/>
            <w:r>
              <w:rPr>
                <w:rtl/>
              </w:rPr>
              <w:t>יט</w:t>
            </w:r>
            <w:proofErr w:type="spellEnd"/>
            <w:r>
              <w:rPr>
                <w:rtl/>
              </w:rPr>
              <w:t xml:space="preserve"> </w:t>
            </w:r>
            <w:r>
              <w:rPr>
                <w:rtl/>
              </w:rPr>
              <w:t xml:space="preserve">וַיַּעַל דָּוִד כִּדְבַר גָּד כַּאֲשֶׁר </w:t>
            </w:r>
            <w:proofErr w:type="spellStart"/>
            <w:r>
              <w:rPr>
                <w:rtl/>
              </w:rPr>
              <w:t>צִוָּה</w:t>
            </w:r>
            <w:proofErr w:type="spellEnd"/>
            <w:r>
              <w:rPr>
                <w:rtl/>
              </w:rPr>
              <w:t xml:space="preserve"> ה':</w:t>
            </w:r>
            <w:r>
              <w:rPr>
                <w:rFonts w:cs="David"/>
                <w:rtl/>
              </w:rPr>
              <w:t xml:space="preserve"> </w:t>
            </w:r>
            <w:r>
              <w:rPr>
                <w:rtl/>
              </w:rPr>
              <w:t>כ</w:t>
            </w:r>
            <w:r>
              <w:rPr>
                <w:rtl/>
              </w:rPr>
              <w:t xml:space="preserve"> </w:t>
            </w:r>
            <w:r>
              <w:rPr>
                <w:rtl/>
              </w:rPr>
              <w:t xml:space="preserve">וַיַּשְׁקֵף אֲרַוְנָה וַיַּרְא אֶת הַמֶּלֶךְ וְאֶת עֲבָדָיו עֹבְרִים עָלָיו וַיֵּצֵא אֲרַוְנָה </w:t>
            </w:r>
            <w:proofErr w:type="spellStart"/>
            <w:r>
              <w:rPr>
                <w:rtl/>
              </w:rPr>
              <w:t>וַיִּשְׁתַּחו</w:t>
            </w:r>
            <w:proofErr w:type="spellEnd"/>
            <w:r>
              <w:rPr>
                <w:rtl/>
              </w:rPr>
              <w:t>ּ לַמֶּלֶךְ אַפָּיו אָרְצָה:</w:t>
            </w:r>
            <w:r>
              <w:rPr>
                <w:rFonts w:cs="David"/>
                <w:rtl/>
              </w:rPr>
              <w:t xml:space="preserve"> </w:t>
            </w:r>
            <w:proofErr w:type="spellStart"/>
            <w:r>
              <w:rPr>
                <w:rtl/>
              </w:rPr>
              <w:t>כא</w:t>
            </w:r>
            <w:proofErr w:type="spellEnd"/>
            <w:r>
              <w:rPr>
                <w:rtl/>
              </w:rPr>
              <w:t xml:space="preserve"> </w:t>
            </w:r>
            <w:r>
              <w:rPr>
                <w:rtl/>
              </w:rPr>
              <w:t xml:space="preserve">וַיֹּאמֶר אֲרַוְנָה מַדּוּעַ בָּא אֲדֹנִי הַמֶּלֶךְ אֶל עַבְדּוֹ וַיֹּאמֶר דָּוִד לִקְנוֹת מֵעִמְּךָ אֶת הַגֹּרֶן לִבְנוֹת מִזְבֵּחַ לה' </w:t>
            </w:r>
            <w:proofErr w:type="spellStart"/>
            <w:r>
              <w:rPr>
                <w:rtl/>
              </w:rPr>
              <w:t>וְתֵעָצַר</w:t>
            </w:r>
            <w:proofErr w:type="spellEnd"/>
            <w:r>
              <w:rPr>
                <w:rFonts w:cs="David"/>
                <w:rtl/>
              </w:rPr>
              <w:t xml:space="preserve"> </w:t>
            </w:r>
            <w:r>
              <w:rPr>
                <w:rtl/>
              </w:rPr>
              <w:t>הַמַּגֵּפָה מֵעַל הָעָם:</w:t>
            </w:r>
            <w:r>
              <w:rPr>
                <w:rFonts w:cs="David"/>
                <w:rtl/>
              </w:rPr>
              <w:t xml:space="preserve"> </w:t>
            </w:r>
            <w:proofErr w:type="spellStart"/>
            <w:r>
              <w:rPr>
                <w:rtl/>
              </w:rPr>
              <w:t>כב</w:t>
            </w:r>
            <w:proofErr w:type="spellEnd"/>
            <w:r>
              <w:rPr>
                <w:rtl/>
              </w:rPr>
              <w:t xml:space="preserve"> </w:t>
            </w:r>
            <w:r>
              <w:rPr>
                <w:rtl/>
              </w:rPr>
              <w:t xml:space="preserve">וַיֹּאמֶר אֲרַוְנָה אֶל דָּוִד </w:t>
            </w:r>
            <w:proofErr w:type="spellStart"/>
            <w:r>
              <w:rPr>
                <w:rtl/>
              </w:rPr>
              <w:t>יִקַּח</w:t>
            </w:r>
            <w:proofErr w:type="spellEnd"/>
            <w:r>
              <w:rPr>
                <w:rtl/>
              </w:rPr>
              <w:t xml:space="preserve"> וְיַעַל אֲדֹנִי הַמֶּלֶךְ הַטּוֹב (בעינו) בְּעֵינָיו רְאֵה הַבָּקָר לָעֹלָה </w:t>
            </w:r>
            <w:proofErr w:type="spellStart"/>
            <w:r>
              <w:rPr>
                <w:rtl/>
              </w:rPr>
              <w:t>וְהַמֹּרִגִּים</w:t>
            </w:r>
            <w:proofErr w:type="spellEnd"/>
            <w:r>
              <w:rPr>
                <w:rtl/>
              </w:rPr>
              <w:t xml:space="preserve"> וּכְלֵי הַבָּקָר</w:t>
            </w:r>
            <w:r>
              <w:rPr>
                <w:rFonts w:cs="David"/>
                <w:rtl/>
              </w:rPr>
              <w:t xml:space="preserve"> </w:t>
            </w:r>
            <w:r>
              <w:rPr>
                <w:rtl/>
              </w:rPr>
              <w:t>לָעֵצִים:</w:t>
            </w:r>
            <w:r>
              <w:rPr>
                <w:rFonts w:cs="David"/>
                <w:rtl/>
              </w:rPr>
              <w:t xml:space="preserve"> </w:t>
            </w:r>
            <w:proofErr w:type="spellStart"/>
            <w:r>
              <w:rPr>
                <w:rtl/>
              </w:rPr>
              <w:t>כג</w:t>
            </w:r>
            <w:proofErr w:type="spellEnd"/>
            <w:r>
              <w:rPr>
                <w:rtl/>
              </w:rPr>
              <w:t xml:space="preserve"> </w:t>
            </w:r>
            <w:proofErr w:type="spellStart"/>
            <w:r>
              <w:rPr>
                <w:rtl/>
              </w:rPr>
              <w:t>הַכֹּל</w:t>
            </w:r>
            <w:proofErr w:type="spellEnd"/>
            <w:r>
              <w:rPr>
                <w:rtl/>
              </w:rPr>
              <w:t xml:space="preserve"> נָתַן אֲרַוְנָה הַמֶּלֶךְ לַמֶּלֶךְ וַיֹּאמֶר אֲרַוְנָה אֶל הַמֶּלֶךְ ה' </w:t>
            </w:r>
            <w:proofErr w:type="spellStart"/>
            <w:r>
              <w:rPr>
                <w:rtl/>
              </w:rPr>
              <w:t>אֱלֹהֶיך</w:t>
            </w:r>
            <w:proofErr w:type="spellEnd"/>
            <w:r>
              <w:rPr>
                <w:rtl/>
              </w:rPr>
              <w:t>ָ יִרְצֶךָ:</w:t>
            </w:r>
            <w:r>
              <w:rPr>
                <w:rtl/>
              </w:rPr>
              <w:t xml:space="preserve"> </w:t>
            </w:r>
            <w:r>
              <w:rPr>
                <w:rtl/>
              </w:rPr>
              <w:t>כד</w:t>
            </w:r>
            <w:r>
              <w:rPr>
                <w:rtl/>
              </w:rPr>
              <w:t xml:space="preserve"> </w:t>
            </w:r>
            <w:r>
              <w:rPr>
                <w:rtl/>
              </w:rPr>
              <w:t xml:space="preserve">וַיֹּאמֶר הַמֶּלֶךְ אֶל אֲרַוְנָה לֹא כִּי קָנוֹ אֶקְנֶה מֵאוֹתְךָ בִּמְחִיר וְלֹא אַעֲלֶה לה' </w:t>
            </w:r>
            <w:proofErr w:type="spellStart"/>
            <w:r>
              <w:rPr>
                <w:rtl/>
              </w:rPr>
              <w:t>אֱלֹהַי</w:t>
            </w:r>
            <w:proofErr w:type="spellEnd"/>
            <w:r>
              <w:rPr>
                <w:rtl/>
              </w:rPr>
              <w:t xml:space="preserve"> עֹלוֹת חִנָּם </w:t>
            </w:r>
            <w:proofErr w:type="spellStart"/>
            <w:r>
              <w:rPr>
                <w:rtl/>
              </w:rPr>
              <w:t>וַיִּקֶן</w:t>
            </w:r>
            <w:proofErr w:type="spellEnd"/>
            <w:r>
              <w:rPr>
                <w:rtl/>
              </w:rPr>
              <w:t xml:space="preserve"> דָּוִד אֶת הַגֹּרֶן</w:t>
            </w:r>
            <w:r>
              <w:rPr>
                <w:rFonts w:cs="David"/>
                <w:rtl/>
              </w:rPr>
              <w:t xml:space="preserve"> </w:t>
            </w:r>
            <w:r>
              <w:rPr>
                <w:rtl/>
              </w:rPr>
              <w:t xml:space="preserve">וְאֶת הַבָּקָר בְּכֶסֶף שְׁקָלִים </w:t>
            </w:r>
            <w:proofErr w:type="spellStart"/>
            <w:r>
              <w:rPr>
                <w:rtl/>
              </w:rPr>
              <w:t>חֲמִשִּׁים</w:t>
            </w:r>
            <w:proofErr w:type="spellEnd"/>
            <w:r>
              <w:rPr>
                <w:rtl/>
              </w:rPr>
              <w:t>:</w:t>
            </w:r>
            <w:r>
              <w:rPr>
                <w:rFonts w:cs="David"/>
                <w:rtl/>
              </w:rPr>
              <w:t xml:space="preserve"> </w:t>
            </w:r>
            <w:r>
              <w:rPr>
                <w:rtl/>
              </w:rPr>
              <w:t>כה</w:t>
            </w:r>
            <w:r>
              <w:rPr>
                <w:rtl/>
              </w:rPr>
              <w:t xml:space="preserve"> </w:t>
            </w:r>
            <w:proofErr w:type="spellStart"/>
            <w:r>
              <w:rPr>
                <w:rtl/>
              </w:rPr>
              <w:t>וַיִּבֶן</w:t>
            </w:r>
            <w:proofErr w:type="spellEnd"/>
            <w:r>
              <w:rPr>
                <w:rtl/>
              </w:rPr>
              <w:t xml:space="preserve"> שָׁם דָּוִד מִזְבֵּחַ לה' וַיַּעַל עֹלוֹת וּשְׁלָמִים </w:t>
            </w:r>
            <w:proofErr w:type="spellStart"/>
            <w:r>
              <w:rPr>
                <w:rtl/>
              </w:rPr>
              <w:t>וַיֵּעָתֵר</w:t>
            </w:r>
            <w:proofErr w:type="spellEnd"/>
            <w:r>
              <w:rPr>
                <w:rtl/>
              </w:rPr>
              <w:t xml:space="preserve"> ה' לָאָרֶץ </w:t>
            </w:r>
            <w:proofErr w:type="spellStart"/>
            <w:r>
              <w:rPr>
                <w:rtl/>
              </w:rPr>
              <w:t>וַתֵּעָצַר</w:t>
            </w:r>
            <w:proofErr w:type="spellEnd"/>
            <w:r>
              <w:rPr>
                <w:rtl/>
              </w:rPr>
              <w:t xml:space="preserve"> הַמַּגֵּפָה מֵעַל יִשְׂרָאֵל:</w:t>
            </w:r>
          </w:p>
        </w:tc>
      </w:tr>
    </w:tbl>
    <w:p w14:paraId="13F1C8A5" w14:textId="77777777" w:rsidR="00893519" w:rsidRDefault="00893519" w:rsidP="00893519">
      <w:pPr>
        <w:rPr>
          <w:rtl/>
        </w:rPr>
      </w:pPr>
    </w:p>
    <w:p w14:paraId="3DAB1F3C" w14:textId="77777777" w:rsidR="00893519" w:rsidRDefault="00893519" w:rsidP="00893519">
      <w:pPr>
        <w:rPr>
          <w:rtl/>
        </w:rPr>
      </w:pPr>
      <w:r>
        <w:rPr>
          <w:rtl/>
        </w:rPr>
        <w:t xml:space="preserve"> </w:t>
      </w:r>
    </w:p>
    <w:p w14:paraId="68DA0A99" w14:textId="77777777" w:rsidR="00893519" w:rsidRDefault="00893519" w:rsidP="00893519">
      <w:pPr>
        <w:bidi w:val="0"/>
        <w:rPr>
          <w:rtl/>
        </w:rPr>
      </w:pPr>
      <w:r>
        <w:rPr>
          <w:rtl/>
        </w:rPr>
        <w:br w:type="page"/>
      </w:r>
    </w:p>
    <w:p w14:paraId="0E7E4941" w14:textId="306CE016" w:rsidR="00893519" w:rsidRDefault="00893519" w:rsidP="00893519">
      <w:pPr>
        <w:pStyle w:val="2"/>
        <w:rPr>
          <w:rtl/>
        </w:rPr>
      </w:pPr>
      <w:bookmarkStart w:id="1" w:name="_Toc77757586"/>
      <w:r>
        <w:rPr>
          <w:rtl/>
        </w:rPr>
        <w:lastRenderedPageBreak/>
        <w:t>פסוקים א-ט</w:t>
      </w:r>
      <w:r>
        <w:rPr>
          <w:rFonts w:hint="cs"/>
          <w:rtl/>
        </w:rPr>
        <w:t xml:space="preserve"> -</w:t>
      </w:r>
      <w:r>
        <w:rPr>
          <w:rtl/>
        </w:rPr>
        <w:t xml:space="preserve"> </w:t>
      </w:r>
      <w:r>
        <w:rPr>
          <w:rtl/>
        </w:rPr>
        <w:t>מפקד העם</w:t>
      </w:r>
      <w:bookmarkEnd w:id="1"/>
    </w:p>
    <w:p w14:paraId="1DCD0D65" w14:textId="77777777" w:rsidR="00893519" w:rsidRDefault="00893519" w:rsidP="00893519">
      <w:pPr>
        <w:rPr>
          <w:rtl/>
        </w:rPr>
      </w:pPr>
      <w:r>
        <w:rPr>
          <w:rtl/>
        </w:rPr>
        <w:t>פרק זה מסיים את ספר שמואל ב.</w:t>
      </w:r>
    </w:p>
    <w:p w14:paraId="5E8799CE" w14:textId="77777777" w:rsidR="00893519" w:rsidRDefault="00893519" w:rsidP="00893519">
      <w:pPr>
        <w:rPr>
          <w:rtl/>
        </w:rPr>
      </w:pPr>
      <w:r>
        <w:rPr>
          <w:rtl/>
        </w:rPr>
        <w:t xml:space="preserve">ראשיתו של הפרק קשה, ובו תיאור חטאו של דוד, אשר ה' מסיתו </w:t>
      </w:r>
      <w:proofErr w:type="spellStart"/>
      <w:r>
        <w:rPr>
          <w:rtl/>
        </w:rPr>
        <w:t>לחטוא</w:t>
      </w:r>
      <w:proofErr w:type="spellEnd"/>
      <w:r>
        <w:rPr>
          <w:rtl/>
        </w:rPr>
        <w:t xml:space="preserve"> בו- והוא מניית העם, וסופו רוממות של תשובה וקשר אל הקב"ה- בירושלים.</w:t>
      </w:r>
    </w:p>
    <w:p w14:paraId="132463EF" w14:textId="77777777" w:rsidR="00893519" w:rsidRDefault="00893519" w:rsidP="00893519">
      <w:pPr>
        <w:rPr>
          <w:rtl/>
        </w:rPr>
      </w:pPr>
      <w:r>
        <w:rPr>
          <w:rtl/>
        </w:rPr>
        <w:t xml:space="preserve">לאחר תשובתו של דוד המלך, ובחירת העונש, אנו לומדים על עצירת המגפה בגורן </w:t>
      </w:r>
      <w:proofErr w:type="spellStart"/>
      <w:r>
        <w:rPr>
          <w:rtl/>
        </w:rPr>
        <w:t>ארוונה</w:t>
      </w:r>
      <w:proofErr w:type="spellEnd"/>
      <w:r>
        <w:rPr>
          <w:rtl/>
        </w:rPr>
        <w:t xml:space="preserve"> היבוסי אשר בירושלים.</w:t>
      </w:r>
    </w:p>
    <w:p w14:paraId="761A711B" w14:textId="77777777" w:rsidR="00893519" w:rsidRDefault="00893519" w:rsidP="00893519">
      <w:pPr>
        <w:rPr>
          <w:rtl/>
        </w:rPr>
      </w:pPr>
      <w:r>
        <w:rPr>
          <w:rtl/>
        </w:rPr>
        <w:t>פרק זה, אשר מסיים כאמור את פרקי דוד, מכיל בסיומו את קביעת מקום המקדש וההבנה כי מקום זה, אשר נועד להקרבת קורבנות ולתפילה אל הקב"ה, הוא המקום אליו פונים בעת צרה ומשם יושיעם ה'.</w:t>
      </w:r>
    </w:p>
    <w:p w14:paraId="6F721C3B" w14:textId="7424F8A1" w:rsidR="00893519" w:rsidRDefault="00893519" w:rsidP="00893519">
      <w:pPr>
        <w:pStyle w:val="aa"/>
        <w:rPr>
          <w:rtl/>
        </w:rPr>
      </w:pPr>
      <w:r>
        <w:rPr>
          <w:rtl/>
        </w:rPr>
        <w:t xml:space="preserve">א וַיֹּסֶף אַף </w:t>
      </w:r>
      <w:r>
        <w:rPr>
          <w:rFonts w:hint="cs"/>
          <w:rtl/>
        </w:rPr>
        <w:t>ה'</w:t>
      </w:r>
      <w:r>
        <w:rPr>
          <w:rtl/>
        </w:rPr>
        <w:t xml:space="preserve"> לַחֲרוֹת בְּיִשְׂרָאֵל וַיָּסֶת אֶת דָּוִד בָּהֶם </w:t>
      </w:r>
      <w:proofErr w:type="spellStart"/>
      <w:r>
        <w:rPr>
          <w:rtl/>
        </w:rPr>
        <w:t>לֵאמֹר</w:t>
      </w:r>
      <w:proofErr w:type="spellEnd"/>
      <w:r>
        <w:rPr>
          <w:rtl/>
        </w:rPr>
        <w:t xml:space="preserve"> לֵךְ מְנֵה אֶת יִשְׂרָאֵל וְאֶת יְהוּדָה: </w:t>
      </w:r>
    </w:p>
    <w:p w14:paraId="07B1F45B" w14:textId="77777777" w:rsidR="00893519" w:rsidRDefault="00893519" w:rsidP="00893519">
      <w:pPr>
        <w:rPr>
          <w:rtl/>
        </w:rPr>
      </w:pPr>
      <w:r>
        <w:rPr>
          <w:rtl/>
        </w:rPr>
        <w:t>מספר שאלות עולות מפסוק זה:</w:t>
      </w:r>
    </w:p>
    <w:p w14:paraId="50F7F058" w14:textId="77777777" w:rsidR="00893519" w:rsidRDefault="00893519" w:rsidP="00893519">
      <w:pPr>
        <w:rPr>
          <w:rtl/>
        </w:rPr>
      </w:pPr>
      <w:r>
        <w:rPr>
          <w:rtl/>
        </w:rPr>
        <w:t>1. מדוע חרה אף ה', ומה המשמעות לכך שה' לכאורה מסית את דוד לדבר עבירה?</w:t>
      </w:r>
    </w:p>
    <w:p w14:paraId="52CC3D07" w14:textId="77777777" w:rsidR="00893519" w:rsidRDefault="00893519" w:rsidP="00893519">
      <w:pPr>
        <w:rPr>
          <w:rtl/>
        </w:rPr>
      </w:pPr>
      <w:r>
        <w:rPr>
          <w:rtl/>
        </w:rPr>
        <w:t xml:space="preserve">2. אם ה' אמר לדוד למנות את העם- כיצד </w:t>
      </w:r>
      <w:proofErr w:type="spellStart"/>
      <w:r>
        <w:rPr>
          <w:rtl/>
        </w:rPr>
        <w:t>יכל</w:t>
      </w:r>
      <w:proofErr w:type="spellEnd"/>
      <w:r>
        <w:rPr>
          <w:rtl/>
        </w:rPr>
        <w:t xml:space="preserve"> להענישו?</w:t>
      </w:r>
    </w:p>
    <w:p w14:paraId="004E2650" w14:textId="77777777" w:rsidR="00893519" w:rsidRDefault="00893519" w:rsidP="00893519">
      <w:pPr>
        <w:rPr>
          <w:rtl/>
        </w:rPr>
      </w:pPr>
      <w:r>
        <w:rPr>
          <w:rtl/>
        </w:rPr>
        <w:t>3. מה היה החטא במניית העם?</w:t>
      </w:r>
    </w:p>
    <w:p w14:paraId="51208CB3" w14:textId="77777777" w:rsidR="00893519" w:rsidRDefault="00893519" w:rsidP="00893519">
      <w:pPr>
        <w:rPr>
          <w:rtl/>
        </w:rPr>
      </w:pPr>
      <w:r>
        <w:rPr>
          <w:rtl/>
        </w:rPr>
        <w:t xml:space="preserve"> </w:t>
      </w:r>
    </w:p>
    <w:p w14:paraId="68C28D5D" w14:textId="77777777" w:rsidR="00893519" w:rsidRDefault="00893519" w:rsidP="00893519">
      <w:pPr>
        <w:rPr>
          <w:rtl/>
        </w:rPr>
      </w:pPr>
      <w:r>
        <w:rPr>
          <w:rtl/>
        </w:rPr>
        <w:t>נתייחס לשאלות אלה:</w:t>
      </w:r>
    </w:p>
    <w:p w14:paraId="0AB604F3" w14:textId="77777777" w:rsidR="00893519" w:rsidRDefault="00893519" w:rsidP="00893519">
      <w:pPr>
        <w:pStyle w:val="af0"/>
        <w:rPr>
          <w:rtl/>
        </w:rPr>
      </w:pPr>
      <w:r>
        <w:rPr>
          <w:rtl/>
        </w:rPr>
        <w:t>חרון אף ה</w:t>
      </w:r>
    </w:p>
    <w:p w14:paraId="03E8A1CB" w14:textId="77777777" w:rsidR="00893519" w:rsidRDefault="00893519" w:rsidP="00893519">
      <w:pPr>
        <w:rPr>
          <w:rtl/>
        </w:rPr>
      </w:pPr>
      <w:r>
        <w:rPr>
          <w:rtl/>
        </w:rPr>
        <w:t xml:space="preserve">הפרק פותח בחרון אף ה' בישראל , אך סיבת הכעס אינה מפורשת. </w:t>
      </w:r>
    </w:p>
    <w:p w14:paraId="0E938F1D" w14:textId="77777777" w:rsidR="00893519" w:rsidRDefault="00893519" w:rsidP="00893519">
      <w:pPr>
        <w:pStyle w:val="ae"/>
        <w:rPr>
          <w:rtl/>
        </w:rPr>
      </w:pPr>
      <w:r>
        <w:rPr>
          <w:rtl/>
        </w:rPr>
        <w:t>רש"י [א]:</w:t>
      </w:r>
    </w:p>
    <w:p w14:paraId="4DE5FF03" w14:textId="77777777" w:rsidR="00893519" w:rsidRDefault="00893519" w:rsidP="00893519">
      <w:pPr>
        <w:pStyle w:val="ac"/>
        <w:rPr>
          <w:rtl/>
        </w:rPr>
      </w:pPr>
      <w:r>
        <w:rPr>
          <w:rtl/>
        </w:rPr>
        <w:t>לא ידעתי על מה חרה בישראל.</w:t>
      </w:r>
    </w:p>
    <w:p w14:paraId="0B74E7C4" w14:textId="77777777" w:rsidR="00893519" w:rsidRDefault="00893519" w:rsidP="00893519">
      <w:pPr>
        <w:rPr>
          <w:rtl/>
        </w:rPr>
      </w:pPr>
      <w:r>
        <w:rPr>
          <w:rtl/>
        </w:rPr>
        <w:t>אין הכתוב מפרט את סיבת כעסו של הקב"ה, ומה היה חטאו של העם.</w:t>
      </w:r>
    </w:p>
    <w:p w14:paraId="1EEBFD3B" w14:textId="77777777" w:rsidR="00893519" w:rsidRDefault="00893519" w:rsidP="00893519">
      <w:pPr>
        <w:rPr>
          <w:rtl/>
        </w:rPr>
      </w:pPr>
      <w:proofErr w:type="spellStart"/>
      <w:r>
        <w:rPr>
          <w:rtl/>
        </w:rPr>
        <w:t>רד"ק</w:t>
      </w:r>
      <w:proofErr w:type="spellEnd"/>
      <w:r>
        <w:rPr>
          <w:rtl/>
        </w:rPr>
        <w:t>, אשר מפרש כרש"י שאין לדעת מהו החטא אותו חטאו ישראל, מוסיף וקושר בין הסתרת החטא- להסתת דוד:</w:t>
      </w:r>
    </w:p>
    <w:p w14:paraId="5E5E8EA8" w14:textId="77777777" w:rsidR="00893519" w:rsidRDefault="00893519" w:rsidP="00893519">
      <w:pPr>
        <w:pStyle w:val="ae"/>
        <w:rPr>
          <w:rtl/>
        </w:rPr>
      </w:pPr>
      <w:proofErr w:type="spellStart"/>
      <w:r>
        <w:rPr>
          <w:rtl/>
        </w:rPr>
        <w:t>רד"ק</w:t>
      </w:r>
      <w:proofErr w:type="spellEnd"/>
      <w:r>
        <w:rPr>
          <w:rtl/>
        </w:rPr>
        <w:t xml:space="preserve"> [א]:</w:t>
      </w:r>
    </w:p>
    <w:p w14:paraId="6C93B525" w14:textId="77777777" w:rsidR="00893519" w:rsidRDefault="00893519" w:rsidP="00893519">
      <w:pPr>
        <w:pStyle w:val="ac"/>
        <w:rPr>
          <w:rtl/>
        </w:rPr>
      </w:pPr>
      <w:r>
        <w:rPr>
          <w:rtl/>
        </w:rPr>
        <w:t xml:space="preserve">על נסתרות שהיו ביניהם, כי אילו היו גלויות, לא הניחם דוד. ולפי שלא היו גלויות, הענישם האל על ידי סבה, כי כל משפטיו צדק ואמת, והסית את דוד, ונתן </w:t>
      </w:r>
      <w:proofErr w:type="spellStart"/>
      <w:r>
        <w:rPr>
          <w:rtl/>
        </w:rPr>
        <w:t>בלבו</w:t>
      </w:r>
      <w:proofErr w:type="spellEnd"/>
      <w:r>
        <w:rPr>
          <w:rtl/>
        </w:rPr>
        <w:t xml:space="preserve"> שימנה אותם.</w:t>
      </w:r>
    </w:p>
    <w:p w14:paraId="79993EC7" w14:textId="496327AE" w:rsidR="00893519" w:rsidRDefault="00893519" w:rsidP="00893519">
      <w:pPr>
        <w:rPr>
          <w:rtl/>
        </w:rPr>
      </w:pPr>
      <w:proofErr w:type="spellStart"/>
      <w:r>
        <w:rPr>
          <w:rtl/>
        </w:rPr>
        <w:t>רד"ק</w:t>
      </w:r>
      <w:proofErr w:type="spellEnd"/>
      <w:r>
        <w:rPr>
          <w:rtl/>
        </w:rPr>
        <w:t xml:space="preserve"> אשר מזכיר את צדקות דוד, אשר היה מוכיח ומתקן את חטאי העם הגלויים, עד כי לא היו חטאים גלויים לעין, מסביר את הפסוק הקשה אשר מדבר על הסתת לב דוד </w:t>
      </w:r>
      <w:proofErr w:type="spellStart"/>
      <w:r>
        <w:rPr>
          <w:rtl/>
        </w:rPr>
        <w:t>לחטוא</w:t>
      </w:r>
      <w:proofErr w:type="spellEnd"/>
      <w:r>
        <w:rPr>
          <w:rtl/>
        </w:rPr>
        <w:t xml:space="preserve">- בכך שמדובר בחטאים נסתרים, ומכיוון שכך, לא </w:t>
      </w:r>
      <w:proofErr w:type="spellStart"/>
      <w:r>
        <w:rPr>
          <w:rtl/>
        </w:rPr>
        <w:t>יכל</w:t>
      </w:r>
      <w:proofErr w:type="spellEnd"/>
      <w:r>
        <w:rPr>
          <w:rtl/>
        </w:rPr>
        <w:t xml:space="preserve"> דוד להוכיחם על כך, וה' סובב את הדברים כך שוד יחטא והעונש והתיקון יגיעו בדרך עקיפה.</w:t>
      </w:r>
    </w:p>
    <w:p w14:paraId="7BF62D54" w14:textId="77777777" w:rsidR="00893519" w:rsidRDefault="00893519" w:rsidP="00893519">
      <w:pPr>
        <w:rPr>
          <w:rtl/>
        </w:rPr>
      </w:pPr>
    </w:p>
    <w:p w14:paraId="070A5FB1" w14:textId="77777777" w:rsidR="00893519" w:rsidRPr="00893519" w:rsidRDefault="00893519" w:rsidP="00893519">
      <w:pPr>
        <w:pStyle w:val="af8"/>
        <w:rPr>
          <w:b/>
          <w:bCs/>
          <w:rtl/>
        </w:rPr>
      </w:pPr>
      <w:r w:rsidRPr="00893519">
        <w:rPr>
          <w:b/>
          <w:bCs/>
          <w:rtl/>
        </w:rPr>
        <w:lastRenderedPageBreak/>
        <w:t>העמקה</w:t>
      </w:r>
    </w:p>
    <w:p w14:paraId="3405C578" w14:textId="77777777" w:rsidR="00893519" w:rsidRDefault="00893519" w:rsidP="00893519">
      <w:pPr>
        <w:pStyle w:val="af8"/>
        <w:rPr>
          <w:rtl/>
        </w:rPr>
      </w:pPr>
      <w:r>
        <w:rPr>
          <w:rtl/>
        </w:rPr>
        <w:t xml:space="preserve">ניתן למצוא בפרשנות </w:t>
      </w:r>
      <w:proofErr w:type="spellStart"/>
      <w:r>
        <w:rPr>
          <w:rtl/>
        </w:rPr>
        <w:t>נסיונות</w:t>
      </w:r>
      <w:proofErr w:type="spellEnd"/>
      <w:r>
        <w:rPr>
          <w:rtl/>
        </w:rPr>
        <w:t xml:space="preserve"> להסביר את חרון אף ה' מתוך סמיכות לפרקים הקודמים. חטא דוד באוריה (המוזכר בפסוק האחרון ברשימת גיבורי דוד בפרק </w:t>
      </w:r>
      <w:proofErr w:type="spellStart"/>
      <w:r>
        <w:rPr>
          <w:rtl/>
        </w:rPr>
        <w:t>כג</w:t>
      </w:r>
      <w:proofErr w:type="spellEnd"/>
      <w:r>
        <w:rPr>
          <w:rtl/>
        </w:rPr>
        <w:t xml:space="preserve">) או כך שלא גמלו חסד עם המוקעים מבני שאול על ידי </w:t>
      </w:r>
      <w:proofErr w:type="spellStart"/>
      <w:r>
        <w:rPr>
          <w:rtl/>
        </w:rPr>
        <w:t>הגיבעונים</w:t>
      </w:r>
      <w:proofErr w:type="spellEnd"/>
      <w:r>
        <w:rPr>
          <w:rtl/>
        </w:rPr>
        <w:t xml:space="preserve"> (כפי שאנו שומעים מסיפורה של רצפה בת איה) </w:t>
      </w:r>
    </w:p>
    <w:p w14:paraId="5C7560F6" w14:textId="77777777" w:rsidR="00893519" w:rsidRDefault="00893519" w:rsidP="00893519">
      <w:pPr>
        <w:pStyle w:val="af8"/>
        <w:rPr>
          <w:rtl/>
        </w:rPr>
      </w:pPr>
      <w:r>
        <w:rPr>
          <w:rtl/>
        </w:rPr>
        <w:t xml:space="preserve">ילקוט שמעוני שמואל ב, רמז </w:t>
      </w:r>
      <w:proofErr w:type="spellStart"/>
      <w:r>
        <w:rPr>
          <w:rtl/>
        </w:rPr>
        <w:t>קסה</w:t>
      </w:r>
      <w:proofErr w:type="spellEnd"/>
      <w:r>
        <w:rPr>
          <w:rtl/>
        </w:rPr>
        <w:t>:</w:t>
      </w:r>
    </w:p>
    <w:p w14:paraId="1E15AB70" w14:textId="77777777" w:rsidR="00893519" w:rsidRDefault="00893519" w:rsidP="00893519">
      <w:pPr>
        <w:pStyle w:val="af8"/>
        <w:rPr>
          <w:rtl/>
        </w:rPr>
      </w:pPr>
      <w:r>
        <w:rPr>
          <w:rtl/>
        </w:rPr>
        <w:t xml:space="preserve">"ויוסף אף ה' לחרות בישראל מה כתיב למעלה כשבא דוד למנות את </w:t>
      </w:r>
      <w:proofErr w:type="spellStart"/>
      <w:r>
        <w:rPr>
          <w:rtl/>
        </w:rPr>
        <w:t>גבוריו</w:t>
      </w:r>
      <w:proofErr w:type="spellEnd"/>
      <w:r>
        <w:rPr>
          <w:rtl/>
        </w:rPr>
        <w:t xml:space="preserve"> היה מונה והולך כיון שהגיע לאוריה החתי נאמר כל שלשים ושבעה, ואתה מוצא שלא מנה עוד שבעה עשר </w:t>
      </w:r>
      <w:proofErr w:type="spellStart"/>
      <w:r>
        <w:rPr>
          <w:rtl/>
        </w:rPr>
        <w:t>גבורים</w:t>
      </w:r>
      <w:proofErr w:type="spellEnd"/>
      <w:r>
        <w:rPr>
          <w:rtl/>
        </w:rPr>
        <w:t xml:space="preserve"> ובדברי הימים תמצא עוד שבעה עשר. אלא כיון שהגיע לאוריה מיד ויוסף אף ה'. משל למלך שהיה יושב וקורא </w:t>
      </w:r>
      <w:proofErr w:type="spellStart"/>
      <w:r>
        <w:rPr>
          <w:rtl/>
        </w:rPr>
        <w:t>בדפתרא</w:t>
      </w:r>
      <w:proofErr w:type="spellEnd"/>
      <w:r>
        <w:rPr>
          <w:rtl/>
        </w:rPr>
        <w:t xml:space="preserve"> כל </w:t>
      </w:r>
      <w:proofErr w:type="spellStart"/>
      <w:r>
        <w:rPr>
          <w:rtl/>
        </w:rPr>
        <w:t>גבוריו</w:t>
      </w:r>
      <w:proofErr w:type="spellEnd"/>
      <w:r>
        <w:rPr>
          <w:rtl/>
        </w:rPr>
        <w:t xml:space="preserve"> היה קורא פלוני ופלוני כיון שהגיע עד פלוני אמרו לו מת מיד השליך </w:t>
      </w:r>
      <w:proofErr w:type="spellStart"/>
      <w:r>
        <w:rPr>
          <w:rtl/>
        </w:rPr>
        <w:t>הדפתרא</w:t>
      </w:r>
      <w:proofErr w:type="spellEnd"/>
      <w:r>
        <w:rPr>
          <w:rtl/>
        </w:rPr>
        <w:t xml:space="preserve"> והעלה חמה, כך כיון שהזכיר את אוריה מיד ויוסף אף. ויסת את דוד וגו'.".</w:t>
      </w:r>
    </w:p>
    <w:p w14:paraId="405EBB02" w14:textId="77777777" w:rsidR="00893519" w:rsidRDefault="00893519" w:rsidP="00893519">
      <w:pPr>
        <w:pStyle w:val="af8"/>
        <w:rPr>
          <w:rtl/>
        </w:rPr>
      </w:pPr>
      <w:r>
        <w:rPr>
          <w:rtl/>
        </w:rPr>
        <w:t>אפשרות נוספת לחרון אף ה' מופיע במדרש שמואל, והיא האפשרות שהכעס על ישראל היה, שלא הזדרזו בבניין בית המקדש.</w:t>
      </w:r>
    </w:p>
    <w:p w14:paraId="0D3914F8" w14:textId="77777777" w:rsidR="00893519" w:rsidRDefault="00893519" w:rsidP="00893519">
      <w:pPr>
        <w:pStyle w:val="af8"/>
        <w:rPr>
          <w:rtl/>
        </w:rPr>
      </w:pPr>
      <w:r>
        <w:rPr>
          <w:rtl/>
        </w:rPr>
        <w:t xml:space="preserve">מדרש שמואל פרשה לא: "כך כל אותן האוכלוסין שנפלו, לא נפלו אלא על ידי שלא תבעו </w:t>
      </w:r>
      <w:proofErr w:type="spellStart"/>
      <w:r>
        <w:rPr>
          <w:rtl/>
        </w:rPr>
        <w:t>בבנין</w:t>
      </w:r>
      <w:proofErr w:type="spellEnd"/>
      <w:r>
        <w:rPr>
          <w:rtl/>
        </w:rPr>
        <w:t xml:space="preserve"> בית המקדש" .</w:t>
      </w:r>
    </w:p>
    <w:p w14:paraId="61E62E61" w14:textId="77777777" w:rsidR="00893519" w:rsidRDefault="00893519" w:rsidP="00893519">
      <w:pPr>
        <w:pStyle w:val="af8"/>
        <w:rPr>
          <w:rtl/>
        </w:rPr>
      </w:pPr>
      <w:r>
        <w:rPr>
          <w:rtl/>
        </w:rPr>
        <w:t>כיוון זה מתיישב גם עם סיומה של הפרשה, בה נודע כי בירושלים יהיה מקום המקדש, ושם נעצרת המגפה.</w:t>
      </w:r>
    </w:p>
    <w:p w14:paraId="568E3998" w14:textId="77777777" w:rsidR="00893519" w:rsidRDefault="00893519" w:rsidP="00893519">
      <w:pPr>
        <w:pStyle w:val="af0"/>
        <w:rPr>
          <w:rtl/>
        </w:rPr>
      </w:pPr>
      <w:r>
        <w:rPr>
          <w:rtl/>
        </w:rPr>
        <w:t xml:space="preserve"> וַיָּסֶת אֶת דָּוִד בָּהֶם </w:t>
      </w:r>
      <w:proofErr w:type="spellStart"/>
      <w:r>
        <w:rPr>
          <w:rtl/>
        </w:rPr>
        <w:t>לֵאמֹר</w:t>
      </w:r>
      <w:proofErr w:type="spellEnd"/>
      <w:r>
        <w:rPr>
          <w:rtl/>
        </w:rPr>
        <w:t xml:space="preserve"> לֵךְ מְנֵה אֶת יִשְׂרָאֵל וְאֶת יְהוּדָה- אם ה' אמר לדוד למנות, כיצד </w:t>
      </w:r>
      <w:proofErr w:type="spellStart"/>
      <w:r>
        <w:rPr>
          <w:rtl/>
        </w:rPr>
        <w:t>יכל</w:t>
      </w:r>
      <w:proofErr w:type="spellEnd"/>
      <w:r>
        <w:rPr>
          <w:rtl/>
        </w:rPr>
        <w:t xml:space="preserve"> להענישו?</w:t>
      </w:r>
    </w:p>
    <w:p w14:paraId="29446DD0" w14:textId="77777777" w:rsidR="00893519" w:rsidRDefault="00893519" w:rsidP="00893519">
      <w:pPr>
        <w:rPr>
          <w:rtl/>
        </w:rPr>
      </w:pPr>
      <w:r>
        <w:rPr>
          <w:rtl/>
        </w:rPr>
        <w:t xml:space="preserve">אם ה' אמר לדוד 'לך מנה את ישראל ואת יהודה' כיצד </w:t>
      </w:r>
      <w:proofErr w:type="spellStart"/>
      <w:r>
        <w:rPr>
          <w:rtl/>
        </w:rPr>
        <w:t>יכל</w:t>
      </w:r>
      <w:proofErr w:type="spellEnd"/>
      <w:r>
        <w:rPr>
          <w:rtl/>
        </w:rPr>
        <w:t xml:space="preserve"> להענישו לאחר מכן?</w:t>
      </w:r>
    </w:p>
    <w:p w14:paraId="41358620" w14:textId="77777777" w:rsidR="00893519" w:rsidRDefault="00893519" w:rsidP="00893519">
      <w:pPr>
        <w:pStyle w:val="ae"/>
        <w:rPr>
          <w:rtl/>
        </w:rPr>
      </w:pPr>
      <w:proofErr w:type="spellStart"/>
      <w:r>
        <w:rPr>
          <w:rtl/>
        </w:rPr>
        <w:t>רד"ק</w:t>
      </w:r>
      <w:proofErr w:type="spellEnd"/>
      <w:r>
        <w:rPr>
          <w:rtl/>
        </w:rPr>
        <w:t xml:space="preserve"> [א]:</w:t>
      </w:r>
    </w:p>
    <w:p w14:paraId="3D6750FE" w14:textId="77777777" w:rsidR="00893519" w:rsidRDefault="00893519" w:rsidP="00893519">
      <w:pPr>
        <w:pStyle w:val="ac"/>
        <w:rPr>
          <w:rtl/>
        </w:rPr>
      </w:pPr>
      <w:r>
        <w:rPr>
          <w:rtl/>
        </w:rPr>
        <w:t xml:space="preserve">ויסת- כלומר, ששם </w:t>
      </w:r>
      <w:proofErr w:type="spellStart"/>
      <w:r>
        <w:rPr>
          <w:rtl/>
        </w:rPr>
        <w:t>בלבו</w:t>
      </w:r>
      <w:proofErr w:type="spellEnd"/>
      <w:r>
        <w:rPr>
          <w:rtl/>
        </w:rPr>
        <w:t xml:space="preserve"> למנותם. ומה שאמר '</w:t>
      </w:r>
      <w:proofErr w:type="spellStart"/>
      <w:r>
        <w:rPr>
          <w:rtl/>
        </w:rPr>
        <w:t>לאמר</w:t>
      </w:r>
      <w:proofErr w:type="spellEnd"/>
      <w:r>
        <w:rPr>
          <w:rtl/>
        </w:rPr>
        <w:t xml:space="preserve"> לך מנה את ישראל'- היה בלב דוד שיאמר לאחד משריו: לך מנה את ישראל, לא שהאל אמר לו בנבואה" 'לך מנה'. שאם כן, איך אמר דוד "חטאתי מאד"?</w:t>
      </w:r>
    </w:p>
    <w:p w14:paraId="3F9AF22C" w14:textId="77777777" w:rsidR="00893519" w:rsidRDefault="00893519" w:rsidP="00893519">
      <w:pPr>
        <w:pStyle w:val="ac"/>
        <w:rPr>
          <w:rtl/>
        </w:rPr>
      </w:pPr>
      <w:r>
        <w:rPr>
          <w:rtl/>
        </w:rPr>
        <w:t xml:space="preserve"> ואם האל אמר לו, מה חטא?</w:t>
      </w:r>
    </w:p>
    <w:p w14:paraId="364949EB" w14:textId="77777777" w:rsidR="00893519" w:rsidRDefault="00893519" w:rsidP="00893519">
      <w:pPr>
        <w:pStyle w:val="ac"/>
        <w:rPr>
          <w:rtl/>
        </w:rPr>
      </w:pPr>
      <w:r>
        <w:rPr>
          <w:rtl/>
        </w:rPr>
        <w:t xml:space="preserve">אלא ששם </w:t>
      </w:r>
      <w:proofErr w:type="spellStart"/>
      <w:r>
        <w:rPr>
          <w:rtl/>
        </w:rPr>
        <w:t>בלבו</w:t>
      </w:r>
      <w:proofErr w:type="spellEnd"/>
      <w:r>
        <w:rPr>
          <w:rtl/>
        </w:rPr>
        <w:t xml:space="preserve"> למנותם </w:t>
      </w:r>
      <w:proofErr w:type="spellStart"/>
      <w:r>
        <w:rPr>
          <w:rtl/>
        </w:rPr>
        <w:t>בעון</w:t>
      </w:r>
      <w:proofErr w:type="spellEnd"/>
      <w:r>
        <w:rPr>
          <w:rtl/>
        </w:rPr>
        <w:t xml:space="preserve"> ישראל, ודוד לא ידע כי מה' הוא.</w:t>
      </w:r>
    </w:p>
    <w:p w14:paraId="34A57E3C" w14:textId="77777777" w:rsidR="00893519" w:rsidRDefault="00893519" w:rsidP="00893519">
      <w:pPr>
        <w:rPr>
          <w:rtl/>
        </w:rPr>
      </w:pPr>
      <w:r>
        <w:rPr>
          <w:rtl/>
        </w:rPr>
        <w:t xml:space="preserve">כיצד </w:t>
      </w:r>
      <w:proofErr w:type="spellStart"/>
      <w:r>
        <w:rPr>
          <w:rtl/>
        </w:rPr>
        <w:t>רד"ק</w:t>
      </w:r>
      <w:proofErr w:type="spellEnd"/>
      <w:r>
        <w:rPr>
          <w:rtl/>
        </w:rPr>
        <w:t xml:space="preserve"> מבין את הפעולה "לאמור"?</w:t>
      </w:r>
    </w:p>
    <w:p w14:paraId="4BE890AC" w14:textId="77777777" w:rsidR="00893519" w:rsidRDefault="00893519" w:rsidP="00893519">
      <w:pPr>
        <w:pStyle w:val="af0"/>
        <w:rPr>
          <w:rtl/>
        </w:rPr>
      </w:pPr>
      <w:r>
        <w:rPr>
          <w:rtl/>
        </w:rPr>
        <w:t>מניית ישראל- מפקד העם</w:t>
      </w:r>
    </w:p>
    <w:p w14:paraId="346A29ED" w14:textId="7B8678FF" w:rsidR="00893519" w:rsidRDefault="00893519" w:rsidP="00893519">
      <w:pPr>
        <w:pStyle w:val="aa"/>
        <w:rPr>
          <w:rtl/>
        </w:rPr>
      </w:pPr>
      <w:r>
        <w:rPr>
          <w:rtl/>
        </w:rPr>
        <w:lastRenderedPageBreak/>
        <w:t xml:space="preserve">א וַיֹּסֶף אַף ה' לַחֲרוֹת בְּיִשְׂרָאֵל וַיָּסֶת אֶת דָּוִד בָּהֶם </w:t>
      </w:r>
      <w:proofErr w:type="spellStart"/>
      <w:r>
        <w:rPr>
          <w:rtl/>
        </w:rPr>
        <w:t>לֵאמֹר</w:t>
      </w:r>
      <w:proofErr w:type="spellEnd"/>
      <w:r>
        <w:rPr>
          <w:rtl/>
        </w:rPr>
        <w:t xml:space="preserve"> לֵךְ מְנֵה אֶת יִשְׂרָאֵל וְאֶת יְהוּדָה:</w:t>
      </w:r>
      <w:r>
        <w:rPr>
          <w:rFonts w:hint="cs"/>
          <w:rtl/>
        </w:rPr>
        <w:t xml:space="preserve"> </w:t>
      </w:r>
      <w:r>
        <w:rPr>
          <w:rtl/>
        </w:rPr>
        <w:t xml:space="preserve">ב וַיֹּאמֶר הַמֶּלֶךְ אֶל יוֹאָב שַׂר הַחַיִל אֲשֶׁר אִתּוֹ שׁוּט נָא בְּכָל שִׁבְטֵי יִשְׂרָאֵל מִדָּן וְעַד בְּאֵר שֶׁבַע וּפִקְדוּ אֶת הָעָם וְיָדַעְתִּי אֵת מִסְפַּר העָם: </w:t>
      </w:r>
      <w:r>
        <w:rPr>
          <w:rFonts w:hint="cs"/>
          <w:rtl/>
        </w:rPr>
        <w:t xml:space="preserve"> </w:t>
      </w:r>
      <w:r>
        <w:rPr>
          <w:rtl/>
        </w:rPr>
        <w:t xml:space="preserve">ג  וַיֹּאמֶר יוֹאָב אֶל הַמֶּלֶךְ וְיוֹסֵף ה' </w:t>
      </w:r>
      <w:proofErr w:type="spellStart"/>
      <w:r>
        <w:rPr>
          <w:rtl/>
        </w:rPr>
        <w:t>אֱלֹהֶיך</w:t>
      </w:r>
      <w:proofErr w:type="spellEnd"/>
      <w:r>
        <w:rPr>
          <w:rtl/>
        </w:rPr>
        <w:t xml:space="preserve">ָ אֶל הָעָם כָּהֵם וְכָהֵם מֵאָה פְעָמִים וְעֵינֵי אֲדֹנִי הַמֶּלֶךְ רֹאוֹת וַאדֹנִי הַמֶּלֶךְ לָמָּה חָפֵץ בַּדָּבָר הַזֶּה: </w:t>
      </w:r>
      <w:r>
        <w:rPr>
          <w:rFonts w:hint="cs"/>
          <w:rtl/>
        </w:rPr>
        <w:t xml:space="preserve"> </w:t>
      </w:r>
      <w:r>
        <w:rPr>
          <w:rtl/>
        </w:rPr>
        <w:t xml:space="preserve">ד  וַיֶּחֱזַק דְּבַר הַמֶּלֶךְ אֶל יוֹאָב וְעַל שָׂרֵי הֶחָיִל וַיֵּצֵא יוֹאָב וְשָׂרֵי הַחַיִל לִפְנֵי הַמֶּלֶךְ לִפְקֹד אֶת הָעָם אֶת יִשְׂרָאֵל: </w:t>
      </w:r>
      <w:r>
        <w:rPr>
          <w:rFonts w:hint="cs"/>
          <w:rtl/>
        </w:rPr>
        <w:t xml:space="preserve"> </w:t>
      </w:r>
      <w:r>
        <w:rPr>
          <w:rtl/>
        </w:rPr>
        <w:t xml:space="preserve">ה  וַיַּעַבְרוּ אֶת הַיַּרְדֵּן וַיַּחֲנוּ בַעֲרוֹעֵר יְמִין הָעִיר אֲשֶׁר בְּתוֹךְ הַנַּחַל הַגָּד וְאֶל </w:t>
      </w:r>
      <w:proofErr w:type="spellStart"/>
      <w:r>
        <w:rPr>
          <w:rtl/>
        </w:rPr>
        <w:t>יַעְזֵר</w:t>
      </w:r>
      <w:proofErr w:type="spellEnd"/>
      <w:r>
        <w:rPr>
          <w:rtl/>
        </w:rPr>
        <w:t xml:space="preserve">: </w:t>
      </w:r>
      <w:r>
        <w:rPr>
          <w:rFonts w:hint="cs"/>
          <w:rtl/>
        </w:rPr>
        <w:t xml:space="preserve"> </w:t>
      </w:r>
      <w:r>
        <w:rPr>
          <w:rtl/>
        </w:rPr>
        <w:t xml:space="preserve">ו  וַיָּבֹאוּ </w:t>
      </w:r>
      <w:proofErr w:type="spellStart"/>
      <w:r>
        <w:rPr>
          <w:rtl/>
        </w:rPr>
        <w:t>הַגִּלְעָדָה</w:t>
      </w:r>
      <w:proofErr w:type="spellEnd"/>
      <w:r>
        <w:rPr>
          <w:rtl/>
        </w:rPr>
        <w:t xml:space="preserve"> וְאֶל אֶרֶץ תַּחְתִּים חָדְשִׁי וַיָּבֹאוּ דָּנָה יַּעַן וְסָבִיב אֶל צִידוֹן: </w:t>
      </w:r>
      <w:r>
        <w:rPr>
          <w:rFonts w:hint="cs"/>
          <w:rtl/>
        </w:rPr>
        <w:t xml:space="preserve"> </w:t>
      </w:r>
      <w:r>
        <w:rPr>
          <w:rtl/>
        </w:rPr>
        <w:t xml:space="preserve">ז וַיָּבֹאוּ מִבְצַר צֹר וְכָל עָרֵי </w:t>
      </w:r>
      <w:proofErr w:type="spellStart"/>
      <w:r>
        <w:rPr>
          <w:rtl/>
        </w:rPr>
        <w:t>הַחִוִּי</w:t>
      </w:r>
      <w:proofErr w:type="spellEnd"/>
      <w:r>
        <w:rPr>
          <w:rtl/>
        </w:rPr>
        <w:t xml:space="preserve"> וְהַכְּנַעֲנִי וַיֵּצְאוּ אֶל נֶגֶב יְהוּדָה בְּאֵר שָׁבַע: </w:t>
      </w:r>
      <w:r>
        <w:rPr>
          <w:rFonts w:hint="cs"/>
          <w:rtl/>
        </w:rPr>
        <w:t xml:space="preserve"> </w:t>
      </w:r>
      <w:r>
        <w:rPr>
          <w:rtl/>
        </w:rPr>
        <w:t>ח וַיָּשֻׁטוּ בְּכָל הָאָרֶץ וַיָּבֹאוּ מִקְצֵה תִשְׁעָה חֳדָשִׁים וְעֶשְׂרִים יוֹם יְרוּשָׁלִָם:</w:t>
      </w:r>
      <w:r>
        <w:rPr>
          <w:rFonts w:hint="cs"/>
          <w:rtl/>
        </w:rPr>
        <w:t xml:space="preserve"> </w:t>
      </w:r>
      <w:r>
        <w:rPr>
          <w:rtl/>
        </w:rPr>
        <w:t xml:space="preserve">ט </w:t>
      </w:r>
      <w:proofErr w:type="spellStart"/>
      <w:r>
        <w:rPr>
          <w:rtl/>
        </w:rPr>
        <w:t>וַיִּתֵּן</w:t>
      </w:r>
      <w:proofErr w:type="spellEnd"/>
      <w:r>
        <w:rPr>
          <w:rtl/>
        </w:rPr>
        <w:t xml:space="preserve"> יוֹאָב אֶת מִסְפַּר מִפְקַד הָעָם אֶל הַמֶּלֶךְ וַתְּהִי יִשְׂרָאֵל שְׁמֹנֶה מֵאוֹת אֶלֶף אִישׁ חַיִל שֹׁלֵף חֶרֶב וְאִישׁ יְהוּדָה חֲמֵשׁ מֵאוֹת אֶלֶף אִישׁ:</w:t>
      </w:r>
    </w:p>
    <w:p w14:paraId="67D745C8" w14:textId="77777777" w:rsidR="00893519" w:rsidRDefault="00893519" w:rsidP="00893519">
      <w:pPr>
        <w:rPr>
          <w:rtl/>
        </w:rPr>
      </w:pPr>
      <w:r>
        <w:rPr>
          <w:rtl/>
        </w:rPr>
        <w:t>כינו של דוד בפסוקים אלה הוא 'המלך'. עובדה זו מדגישה את היות המניין- צו המלך, אליו אין להתנגד. כך גם למדים מפסוק ד בו מודגש: 'ויחזק דבר המלך'.</w:t>
      </w:r>
    </w:p>
    <w:p w14:paraId="489CFDF2" w14:textId="77777777" w:rsidR="00893519" w:rsidRDefault="00893519" w:rsidP="00893519">
      <w:pPr>
        <w:rPr>
          <w:rtl/>
        </w:rPr>
      </w:pPr>
      <w:r>
        <w:rPr>
          <w:rtl/>
        </w:rPr>
        <w:t>רק מפסוק י- משעה שמכיר דוד בחטאו ומבקש לשאת בעונשו- רק אז, יחזור כינויו להיות 'דוד'. יתכן וכינוי זה מסייע לנו בהבנת משמעות החטא- אשר היא אינה ברורה בכתוב.</w:t>
      </w:r>
    </w:p>
    <w:p w14:paraId="49C70328" w14:textId="77777777" w:rsidR="00893519" w:rsidRDefault="00893519" w:rsidP="00893519">
      <w:pPr>
        <w:rPr>
          <w:rtl/>
        </w:rPr>
      </w:pPr>
      <w:r>
        <w:rPr>
          <w:rtl/>
        </w:rPr>
        <w:t>הפרשנים הביאו כמה דרכים להבנת חטא מניית העם.</w:t>
      </w:r>
    </w:p>
    <w:p w14:paraId="72D0F1FD" w14:textId="77777777" w:rsidR="00893519" w:rsidRDefault="00893519" w:rsidP="00893519">
      <w:pPr>
        <w:pStyle w:val="aff2"/>
        <w:rPr>
          <w:rtl/>
        </w:rPr>
      </w:pPr>
      <w:r w:rsidRPr="00893519">
        <w:rPr>
          <w:b/>
          <w:bCs/>
          <w:rtl/>
        </w:rPr>
        <w:t>הערה למורה</w:t>
      </w:r>
      <w:r>
        <w:rPr>
          <w:rtl/>
        </w:rPr>
        <w:t>: על התלמיד לדעת פירוש אחד מתוך הפירושים המובאים:</w:t>
      </w:r>
    </w:p>
    <w:p w14:paraId="54E07CA8" w14:textId="77777777" w:rsidR="00893519" w:rsidRDefault="00893519" w:rsidP="00893519">
      <w:pPr>
        <w:pStyle w:val="ae"/>
        <w:rPr>
          <w:rtl/>
        </w:rPr>
      </w:pPr>
      <w:proofErr w:type="spellStart"/>
      <w:r>
        <w:rPr>
          <w:rtl/>
        </w:rPr>
        <w:t>רד"ק</w:t>
      </w:r>
      <w:proofErr w:type="spellEnd"/>
      <w:r>
        <w:rPr>
          <w:rtl/>
        </w:rPr>
        <w:t xml:space="preserve"> [א]:</w:t>
      </w:r>
    </w:p>
    <w:p w14:paraId="431B1BB6" w14:textId="77777777" w:rsidR="00893519" w:rsidRDefault="00893519" w:rsidP="00893519">
      <w:pPr>
        <w:pStyle w:val="ac"/>
        <w:rPr>
          <w:rtl/>
        </w:rPr>
      </w:pPr>
      <w:r>
        <w:rPr>
          <w:rtl/>
        </w:rPr>
        <w:t xml:space="preserve">וכבר היה דבר זה נודע בישראל מן התורה, כי אם ימנו את ישראל שלא יתנו איש כפר נפשו, שיהיה בהם נגף, ואפילו תמנה אותם לצורך. </w:t>
      </w:r>
      <w:proofErr w:type="spellStart"/>
      <w:r>
        <w:rPr>
          <w:rtl/>
        </w:rPr>
        <w:t>וצוה</w:t>
      </w:r>
      <w:proofErr w:type="spellEnd"/>
      <w:r>
        <w:rPr>
          <w:rtl/>
        </w:rPr>
        <w:t xml:space="preserve"> דוד את יואב שימנה אותם, והיה קשה בעיני יואב לעשות זה הדבר, לפי שידע שיחסרו, וכן אמר בדברי הימים: "למה יהיה להאשמה לישראל" ואע"פ </w:t>
      </w:r>
      <w:proofErr w:type="spellStart"/>
      <w:r>
        <w:rPr>
          <w:rtl/>
        </w:rPr>
        <w:t>שיקח</w:t>
      </w:r>
      <w:proofErr w:type="spellEnd"/>
      <w:r>
        <w:rPr>
          <w:rtl/>
        </w:rPr>
        <w:t xml:space="preserve"> מהם כסף או שום דבר,  כיון שימנה אותם שלא לצורך, יחסרו, כמו שפירשנו למעלה פסוק 'ויפקדם בטלאים'. ואמרו רבותינו ז"ל: "כל זמן שנמנו ישראל לצורך לא חסרו, שלא לצורך-חסרו, בימי דוד".</w:t>
      </w:r>
    </w:p>
    <w:p w14:paraId="0202F76D" w14:textId="70DCD1AF" w:rsidR="00893519" w:rsidRDefault="00893519" w:rsidP="00893519">
      <w:pPr>
        <w:pStyle w:val="aff2"/>
        <w:rPr>
          <w:rtl/>
        </w:rPr>
      </w:pPr>
      <w:r w:rsidRPr="00893519">
        <w:rPr>
          <w:b/>
          <w:bCs/>
          <w:rtl/>
        </w:rPr>
        <w:t>הערה למורה</w:t>
      </w:r>
      <w:r>
        <w:rPr>
          <w:rtl/>
        </w:rPr>
        <w:t>: יש לשים לב שהתלמידים מבינים את הביטוי 'כל זמן שנמנו לצורך לא חסרו. שלא לצורך-חסרו'.</w:t>
      </w:r>
    </w:p>
    <w:p w14:paraId="46DAD010" w14:textId="77777777" w:rsidR="00893519" w:rsidRDefault="00893519" w:rsidP="00893519">
      <w:pPr>
        <w:pStyle w:val="ae"/>
        <w:rPr>
          <w:rtl/>
        </w:rPr>
      </w:pPr>
      <w:proofErr w:type="spellStart"/>
      <w:r>
        <w:rPr>
          <w:rtl/>
        </w:rPr>
        <w:t>רלב"ג</w:t>
      </w:r>
      <w:proofErr w:type="spellEnd"/>
      <w:r>
        <w:rPr>
          <w:rtl/>
        </w:rPr>
        <w:t xml:space="preserve"> [א]:</w:t>
      </w:r>
    </w:p>
    <w:p w14:paraId="536CC9E2" w14:textId="77777777" w:rsidR="00893519" w:rsidRDefault="00893519" w:rsidP="00893519">
      <w:pPr>
        <w:pStyle w:val="ac"/>
        <w:rPr>
          <w:rtl/>
        </w:rPr>
      </w:pPr>
      <w:r>
        <w:rPr>
          <w:rtl/>
        </w:rPr>
        <w:t>היה החטא בשדוד משיח אלוקי יעקב ונעים זמירות ישראל שם בשר זרועו בבטחו על רב עמו, ולא היה ראוי שישים בטחונו ברב עם הדרת מלך, כי אם-בה' לבדו, שאין מעצור בידו להושיע ברב או במעט.</w:t>
      </w:r>
    </w:p>
    <w:p w14:paraId="0F89CC4E" w14:textId="77777777" w:rsidR="00893519" w:rsidRDefault="00893519" w:rsidP="00893519">
      <w:pPr>
        <w:pStyle w:val="ae"/>
        <w:rPr>
          <w:rtl/>
        </w:rPr>
      </w:pPr>
      <w:r>
        <w:rPr>
          <w:rtl/>
        </w:rPr>
        <w:t xml:space="preserve">ר' ישעיה </w:t>
      </w:r>
      <w:proofErr w:type="spellStart"/>
      <w:r>
        <w:rPr>
          <w:rtl/>
        </w:rPr>
        <w:t>מטראני</w:t>
      </w:r>
      <w:proofErr w:type="spellEnd"/>
      <w:r>
        <w:rPr>
          <w:rtl/>
        </w:rPr>
        <w:t xml:space="preserve"> [י]:</w:t>
      </w:r>
    </w:p>
    <w:p w14:paraId="346F80B6" w14:textId="77777777" w:rsidR="00893519" w:rsidRDefault="00893519" w:rsidP="00893519">
      <w:pPr>
        <w:pStyle w:val="ac"/>
        <w:rPr>
          <w:rtl/>
        </w:rPr>
      </w:pPr>
      <w:r>
        <w:rPr>
          <w:rtl/>
        </w:rPr>
        <w:lastRenderedPageBreak/>
        <w:t xml:space="preserve">חטאתי לה'- כי לא הורשו למנותם כי אם בעת הצורך במלחמה, כמו שעשה שאול "ויפקדם בטלאים, [ש"א </w:t>
      </w:r>
      <w:proofErr w:type="spellStart"/>
      <w:r>
        <w:rPr>
          <w:rtl/>
        </w:rPr>
        <w:t>טו,ד</w:t>
      </w:r>
      <w:proofErr w:type="spellEnd"/>
      <w:r>
        <w:rPr>
          <w:rtl/>
        </w:rPr>
        <w:t>], כדי למנות עליהם שרי צבאות. וכל זה לא לגלגלת - אלא שלא לצורך, אסור אפילו על ידי דבר אחר.</w:t>
      </w:r>
    </w:p>
    <w:p w14:paraId="34A99EAF" w14:textId="77777777" w:rsidR="00893519" w:rsidRDefault="00893519" w:rsidP="00893519">
      <w:pPr>
        <w:pStyle w:val="ae"/>
        <w:rPr>
          <w:rtl/>
        </w:rPr>
      </w:pPr>
      <w:r>
        <w:rPr>
          <w:rtl/>
        </w:rPr>
        <w:t>אברבנאל [א]:</w:t>
      </w:r>
    </w:p>
    <w:p w14:paraId="6A396DDF" w14:textId="77777777" w:rsidR="00893519" w:rsidRDefault="00893519" w:rsidP="00893519">
      <w:pPr>
        <w:pStyle w:val="ac"/>
        <w:rPr>
          <w:rtl/>
        </w:rPr>
      </w:pPr>
      <w:r>
        <w:rPr>
          <w:rtl/>
        </w:rPr>
        <w:t xml:space="preserve">אומר אני שלא היה גודל החטא מצד עצמו כי אם כפי החוטא ומעלתו, כי דוד שבטבעו היה שפל רוח, כמו שאמר "ה' לא גבה ליבי ולא רמו עיני" והיה נשען באלוקיו, כמו שאמר "בך ה' חסיתי ובה' בטחתי" ואמר (שם קי"ח) "טוב לחסות בה' מבטח באדם", ומאשר שימש בשלמות גדול ודבקות נמרץ שבעים שנה ולבסוף נעשה גבה </w:t>
      </w:r>
      <w:proofErr w:type="spellStart"/>
      <w:r>
        <w:rPr>
          <w:rtl/>
        </w:rPr>
        <w:t>עינים</w:t>
      </w:r>
      <w:proofErr w:type="spellEnd"/>
      <w:r>
        <w:rPr>
          <w:rtl/>
        </w:rPr>
        <w:t xml:space="preserve"> ורחב לבב ויבטח ברב עמו ויתהלל במתת שקר בצוואתו את יואב שימנה את העם להתגאות בו על אויביו, לכן היה ראוי לעונש גדול.</w:t>
      </w:r>
    </w:p>
    <w:p w14:paraId="3838FD19" w14:textId="77777777" w:rsidR="00893519" w:rsidRPr="00893519" w:rsidRDefault="00893519" w:rsidP="00893519">
      <w:pPr>
        <w:pStyle w:val="af8"/>
        <w:rPr>
          <w:b/>
          <w:bCs/>
          <w:rtl/>
        </w:rPr>
      </w:pPr>
      <w:r w:rsidRPr="00893519">
        <w:rPr>
          <w:b/>
          <w:bCs/>
          <w:rtl/>
        </w:rPr>
        <w:t>העמקה:</w:t>
      </w:r>
    </w:p>
    <w:p w14:paraId="7D526FEF" w14:textId="77777777" w:rsidR="00893519" w:rsidRDefault="00893519" w:rsidP="00893519">
      <w:pPr>
        <w:pStyle w:val="af8"/>
        <w:rPr>
          <w:rtl/>
        </w:rPr>
      </w:pPr>
      <w:r>
        <w:rPr>
          <w:rtl/>
        </w:rPr>
        <w:t xml:space="preserve">בדברי הימים א, </w:t>
      </w:r>
      <w:proofErr w:type="spellStart"/>
      <w:r>
        <w:rPr>
          <w:rtl/>
        </w:rPr>
        <w:t>כא</w:t>
      </w:r>
      <w:proofErr w:type="spellEnd"/>
      <w:r>
        <w:rPr>
          <w:rtl/>
        </w:rPr>
        <w:t>, מוזכר עניין מניית העם ויכול להשלים את המסופר בפרקנו:</w:t>
      </w:r>
    </w:p>
    <w:p w14:paraId="5E9D2B71" w14:textId="77777777" w:rsidR="00893519" w:rsidRDefault="00893519" w:rsidP="00893519">
      <w:pPr>
        <w:pStyle w:val="af8"/>
        <w:rPr>
          <w:rtl/>
        </w:rPr>
      </w:pPr>
      <w:r>
        <w:rPr>
          <w:rtl/>
        </w:rPr>
        <w:t>יש לשים לב לכך הפרק פותח בכך 'ששטן' עמד על ישראל ומסית את דוד למנות את ישראל.</w:t>
      </w:r>
    </w:p>
    <w:p w14:paraId="4E988590" w14:textId="77777777" w:rsidR="00893519" w:rsidRDefault="00893519" w:rsidP="00893519">
      <w:pPr>
        <w:pStyle w:val="af8"/>
        <w:rPr>
          <w:rtl/>
        </w:rPr>
      </w:pPr>
      <w:r>
        <w:rPr>
          <w:rtl/>
        </w:rPr>
        <w:t xml:space="preserve">פרשנים רבים עומדים על כך שאין השטן אלא יצר הרע, או שליח מאת ה', אך כמובן שאינו ישות עצמאית. </w:t>
      </w:r>
    </w:p>
    <w:p w14:paraId="4C48B449" w14:textId="77777777" w:rsidR="00893519" w:rsidRDefault="00893519" w:rsidP="00893519">
      <w:pPr>
        <w:pStyle w:val="af8"/>
        <w:rPr>
          <w:rtl/>
        </w:rPr>
      </w:pPr>
      <w:r>
        <w:rPr>
          <w:rtl/>
        </w:rPr>
        <w:t>א וַיַּעֲמֹד שָׂטָן עַל יִשְׂרָאֵל וַיָּסֶת אֶת דָּוִיד לִמְנוֹת אֶת יִשְׂרָאֵל:</w:t>
      </w:r>
    </w:p>
    <w:p w14:paraId="1C393F98" w14:textId="77777777" w:rsidR="00893519" w:rsidRDefault="00893519" w:rsidP="00893519">
      <w:pPr>
        <w:pStyle w:val="af8"/>
        <w:rPr>
          <w:rtl/>
        </w:rPr>
      </w:pPr>
      <w:r>
        <w:rPr>
          <w:rtl/>
        </w:rPr>
        <w:t xml:space="preserve">ב וַיֹּאמֶר דָּוִיד אֶל יוֹאָב וְאֶל שָׂרֵי הָעָם לְכוּ סִפְרוּ אֶת יִשְׂרָאֵל מִבְּאֵר שֶׁבַע וְעַד דָּן וְהָבִיאוּ אֵלַי וְאֵדְעָה אֶת מִסְפָּרָם:  </w:t>
      </w:r>
    </w:p>
    <w:p w14:paraId="5B497359" w14:textId="77777777" w:rsidR="00893519" w:rsidRDefault="00893519" w:rsidP="00893519">
      <w:pPr>
        <w:pStyle w:val="af8"/>
        <w:rPr>
          <w:rtl/>
        </w:rPr>
      </w:pPr>
      <w:r>
        <w:rPr>
          <w:rtl/>
        </w:rPr>
        <w:t>ג  וַיֹּאמֶר יוֹאָב יוֹסֵף יְהוָה עַל עַמּוֹ כָּהֵם מֵאָה פְעָמִים הֲלֹא אֲדֹנִי הַמֶּלֶךְ כֻּלָּם לַאדֹנִי לַעֲבָדִים לָמָּה יְבַקֵּשׁ זֹאת אֲדֹנִי לָמָּה יִהְיֶה לְאַשְׁמָה לְיִשְׂרָאֵל:</w:t>
      </w:r>
    </w:p>
    <w:p w14:paraId="2BDB01F6" w14:textId="77777777" w:rsidR="00893519" w:rsidRDefault="00893519" w:rsidP="00893519">
      <w:pPr>
        <w:pStyle w:val="af8"/>
        <w:rPr>
          <w:rtl/>
        </w:rPr>
      </w:pPr>
      <w:r>
        <w:rPr>
          <w:rtl/>
        </w:rPr>
        <w:t>ד וּדְבַר הַמֶּלֶךְ חָזַק עַל יוֹאָב וַיֵּצֵא יוֹאָב וַיִּתְהַלֵּךְ בְּכָל יִשְׂרָאֵל וַיָּבֹא יְרוּשָׁלִָם:</w:t>
      </w:r>
    </w:p>
    <w:p w14:paraId="0BE71209" w14:textId="77777777" w:rsidR="00893519" w:rsidRDefault="00893519" w:rsidP="00893519">
      <w:pPr>
        <w:pStyle w:val="af8"/>
        <w:rPr>
          <w:rtl/>
        </w:rPr>
      </w:pPr>
      <w:r>
        <w:rPr>
          <w:rtl/>
        </w:rPr>
        <w:t xml:space="preserve">ה  </w:t>
      </w:r>
      <w:proofErr w:type="spellStart"/>
      <w:r>
        <w:rPr>
          <w:rtl/>
        </w:rPr>
        <w:t>וַיִּתֵּן</w:t>
      </w:r>
      <w:proofErr w:type="spellEnd"/>
      <w:r>
        <w:rPr>
          <w:rtl/>
        </w:rPr>
        <w:t xml:space="preserve"> יוֹאָב אֶת מִסְפַּר מִפְקַד הָעָם אֶל דָּוִיד וַיְהִי כָל יִשְׂרָאֵל אֶלֶף אֲלָפִים וּמֵאָה אֶלֶף אִישׁ שֹׁלֵף חֶרֶב וִיהוּדָה אַרְבַּע מֵאוֹת וְשִׁבְעִים אֶלֶף אִישׁ שֹׁלֵף חָרֶב:</w:t>
      </w:r>
    </w:p>
    <w:p w14:paraId="3AABAAAD" w14:textId="77777777" w:rsidR="00893519" w:rsidRDefault="00893519" w:rsidP="00893519">
      <w:pPr>
        <w:pStyle w:val="af8"/>
        <w:rPr>
          <w:rtl/>
        </w:rPr>
      </w:pPr>
      <w:r>
        <w:rPr>
          <w:rtl/>
        </w:rPr>
        <w:t>ו וְלֵוִי וּבִנְיָמִן לֹא פָקַד בְּתוֹכָם כִּי נִתְעַב דְּבַר הַמֶּלֶךְ אֶת יוֹאָב:</w:t>
      </w:r>
    </w:p>
    <w:p w14:paraId="66BF8CA8" w14:textId="77777777" w:rsidR="00893519" w:rsidRDefault="00893519" w:rsidP="00893519">
      <w:pPr>
        <w:pStyle w:val="af8"/>
        <w:rPr>
          <w:rtl/>
        </w:rPr>
      </w:pPr>
      <w:r>
        <w:rPr>
          <w:rtl/>
        </w:rPr>
        <w:t>על הסתירה במספר מפקד העם כפי שהוא עולה בשמואל לעומת דברי הימים מפרש כך רש"י:</w:t>
      </w:r>
    </w:p>
    <w:p w14:paraId="5D83F2C1" w14:textId="77777777" w:rsidR="00893519" w:rsidRDefault="00893519" w:rsidP="00893519">
      <w:pPr>
        <w:pStyle w:val="af8"/>
        <w:rPr>
          <w:rtl/>
        </w:rPr>
      </w:pPr>
      <w:r>
        <w:rPr>
          <w:rtl/>
        </w:rPr>
        <w:t>רש"י [ט]:</w:t>
      </w:r>
    </w:p>
    <w:p w14:paraId="2A04BB45" w14:textId="77777777" w:rsidR="00893519" w:rsidRDefault="00893519" w:rsidP="00893519">
      <w:pPr>
        <w:pStyle w:val="af8"/>
        <w:rPr>
          <w:rtl/>
        </w:rPr>
      </w:pPr>
      <w:r>
        <w:rPr>
          <w:rtl/>
        </w:rPr>
        <w:t>שמונה מאות אלף- ובדברי הימים הוא אומר "אלף אלפים ומאה אלף". בהגדת אמוראים מצינו [</w:t>
      </w:r>
      <w:proofErr w:type="spellStart"/>
      <w:r>
        <w:rPr>
          <w:rtl/>
        </w:rPr>
        <w:t>פסק"ר</w:t>
      </w:r>
      <w:proofErr w:type="spellEnd"/>
      <w:r>
        <w:rPr>
          <w:rtl/>
        </w:rPr>
        <w:t xml:space="preserve"> </w:t>
      </w:r>
      <w:proofErr w:type="spellStart"/>
      <w:r>
        <w:rPr>
          <w:rtl/>
        </w:rPr>
        <w:t>מד,ב</w:t>
      </w:r>
      <w:proofErr w:type="spellEnd"/>
      <w:r>
        <w:rPr>
          <w:rtl/>
        </w:rPr>
        <w:t xml:space="preserve">]: אמר רבי יהושע בן לוי: הכתובים מוסיפים מה שחסרו כאן, אילו שני שבטים שלא נימנו, שכך כתיב בדברי הימים: "ולוי ובנימין לא פקד בתוכם כי נתעב דבר המלך את יואב". אמר: באלו אני יכול להשמט ולומר: שבט לוי אינו נמנה </w:t>
      </w:r>
      <w:proofErr w:type="spellStart"/>
      <w:r>
        <w:rPr>
          <w:rtl/>
        </w:rPr>
        <w:t>במיניין</w:t>
      </w:r>
      <w:proofErr w:type="spellEnd"/>
      <w:r>
        <w:rPr>
          <w:rtl/>
        </w:rPr>
        <w:t xml:space="preserve"> שאר שבטים, כי אם מבין חודש ומעלה, ובנימין, דיו שנחסר וכלה </w:t>
      </w:r>
      <w:proofErr w:type="spellStart"/>
      <w:r>
        <w:rPr>
          <w:rtl/>
        </w:rPr>
        <w:t>בפלגש</w:t>
      </w:r>
      <w:proofErr w:type="spellEnd"/>
      <w:r>
        <w:rPr>
          <w:rtl/>
        </w:rPr>
        <w:t xml:space="preserve"> בגבעה. ובשלושים ושתים מדות דרבי אליעזר בנו של רבי יוסי הגלילי שנינו: כתוב אחד אומר: שמונה מאות אלף וכתוב אחד אומר: אלף אלפים ומאה אלף. נמצא ביניהם שלוש מאות אלף. שלוש מאות אלף הללו מה טיבן? בא הכתוב השלישי והכריע: "ובני </w:t>
      </w:r>
      <w:r>
        <w:rPr>
          <w:rtl/>
        </w:rPr>
        <w:lastRenderedPageBreak/>
        <w:t xml:space="preserve">ישראל למספרם ראשי האבות ושרי האלפים והמאות...לכל דבר המחלוקת הבאה והיוצאת חדש בחודש לכל חדשי השנה המחלוקת האחת עשרים וארבעה אלף" [דה"א </w:t>
      </w:r>
      <w:proofErr w:type="spellStart"/>
      <w:r>
        <w:rPr>
          <w:rtl/>
        </w:rPr>
        <w:t>כז,א</w:t>
      </w:r>
      <w:proofErr w:type="spellEnd"/>
      <w:r>
        <w:rPr>
          <w:rtl/>
        </w:rPr>
        <w:t xml:space="preserve">]. מלמד,, שאילו שלוש מאות אלף היו </w:t>
      </w:r>
      <w:proofErr w:type="spellStart"/>
      <w:r>
        <w:rPr>
          <w:rtl/>
        </w:rPr>
        <w:t>כתובין</w:t>
      </w:r>
      <w:proofErr w:type="spellEnd"/>
      <w:r>
        <w:rPr>
          <w:rtl/>
        </w:rPr>
        <w:t xml:space="preserve"> בנימוסו של מלך, ולא היו צריכים להימנות. כיצד? עשרים וארבעה אלף לכל חדש, הרי כאן מאתים ושמונים ושמונת אלפים. נשתיירו שנים עשר אלף- הן </w:t>
      </w:r>
      <w:proofErr w:type="spellStart"/>
      <w:r>
        <w:rPr>
          <w:rtl/>
        </w:rPr>
        <w:t>הן</w:t>
      </w:r>
      <w:proofErr w:type="spellEnd"/>
      <w:r>
        <w:rPr>
          <w:rtl/>
        </w:rPr>
        <w:t xml:space="preserve"> נשיאי ישראל.</w:t>
      </w:r>
    </w:p>
    <w:p w14:paraId="129101CA" w14:textId="71F170F3" w:rsidR="00893519" w:rsidRDefault="00893519" w:rsidP="00893519">
      <w:pPr>
        <w:rPr>
          <w:rtl/>
        </w:rPr>
      </w:pPr>
      <w:r>
        <w:rPr>
          <w:rtl/>
        </w:rPr>
        <w:t xml:space="preserve"> </w:t>
      </w:r>
    </w:p>
    <w:p w14:paraId="56871815" w14:textId="77777777" w:rsidR="00893519" w:rsidRDefault="00893519">
      <w:pPr>
        <w:bidi w:val="0"/>
        <w:spacing w:line="259" w:lineRule="auto"/>
        <w:contextualSpacing w:val="0"/>
        <w:jc w:val="left"/>
        <w:rPr>
          <w:rtl/>
        </w:rPr>
      </w:pPr>
      <w:r>
        <w:rPr>
          <w:rtl/>
        </w:rPr>
        <w:br w:type="page"/>
      </w:r>
    </w:p>
    <w:p w14:paraId="0D5846FC" w14:textId="37D92252" w:rsidR="00893519" w:rsidRDefault="00893519" w:rsidP="00893519">
      <w:pPr>
        <w:pStyle w:val="2"/>
        <w:rPr>
          <w:rtl/>
        </w:rPr>
      </w:pPr>
      <w:bookmarkStart w:id="2" w:name="_Toc77757587"/>
      <w:r>
        <w:rPr>
          <w:rtl/>
        </w:rPr>
        <w:lastRenderedPageBreak/>
        <w:t>פסוקים י-</w:t>
      </w:r>
      <w:proofErr w:type="spellStart"/>
      <w:r>
        <w:rPr>
          <w:rtl/>
        </w:rPr>
        <w:t>יז</w:t>
      </w:r>
      <w:proofErr w:type="spellEnd"/>
      <w:r w:rsidRPr="00893519">
        <w:rPr>
          <w:rtl/>
        </w:rPr>
        <w:t xml:space="preserve"> </w:t>
      </w:r>
      <w:r>
        <w:rPr>
          <w:rFonts w:hint="cs"/>
          <w:rtl/>
        </w:rPr>
        <w:t xml:space="preserve">- </w:t>
      </w:r>
      <w:r>
        <w:rPr>
          <w:rtl/>
        </w:rPr>
        <w:t>העונש</w:t>
      </w:r>
      <w:bookmarkEnd w:id="2"/>
    </w:p>
    <w:p w14:paraId="2D35F657" w14:textId="54F1849A" w:rsidR="00893519" w:rsidRDefault="00893519" w:rsidP="00893519">
      <w:pPr>
        <w:pStyle w:val="aa"/>
        <w:rPr>
          <w:rtl/>
        </w:rPr>
      </w:pPr>
      <w:r w:rsidRPr="00893519">
        <w:rPr>
          <w:rtl/>
        </w:rPr>
        <w:t xml:space="preserve">י </w:t>
      </w:r>
      <w:proofErr w:type="spellStart"/>
      <w:r w:rsidRPr="00893519">
        <w:rPr>
          <w:rtl/>
        </w:rPr>
        <w:t>וַיַּך</w:t>
      </w:r>
      <w:proofErr w:type="spellEnd"/>
      <w:r w:rsidRPr="00893519">
        <w:rPr>
          <w:rtl/>
        </w:rPr>
        <w:t xml:space="preserve">ְ לֵב דָּוִד אֹתוֹ אַחֲרֵי כֵן סָפַר אֶת הָעָם וַיֹּאמֶר דָּוִד אֶל ה' חָטָאתִי מְאֹד אֲשֶׁר עָשִׂיתִי וְעַתָּה </w:t>
      </w:r>
      <w:proofErr w:type="spellStart"/>
      <w:r w:rsidRPr="00893519">
        <w:rPr>
          <w:rtl/>
        </w:rPr>
        <w:t>ה'הַעֲבֶר</w:t>
      </w:r>
      <w:proofErr w:type="spellEnd"/>
      <w:r w:rsidRPr="00893519">
        <w:rPr>
          <w:rtl/>
        </w:rPr>
        <w:t xml:space="preserve"> נָא אֶת </w:t>
      </w:r>
      <w:proofErr w:type="spellStart"/>
      <w:r w:rsidRPr="00893519">
        <w:rPr>
          <w:rtl/>
        </w:rPr>
        <w:t>עֲוֹן</w:t>
      </w:r>
      <w:proofErr w:type="spellEnd"/>
      <w:r w:rsidRPr="00893519">
        <w:rPr>
          <w:rtl/>
        </w:rPr>
        <w:t xml:space="preserve"> עַבְדְּךָ כִּי </w:t>
      </w:r>
      <w:proofErr w:type="spellStart"/>
      <w:r w:rsidRPr="00893519">
        <w:rPr>
          <w:rtl/>
        </w:rPr>
        <w:t>נִסְכַּלְתִּי</w:t>
      </w:r>
      <w:proofErr w:type="spellEnd"/>
      <w:r w:rsidRPr="00893519">
        <w:rPr>
          <w:rtl/>
        </w:rPr>
        <w:t xml:space="preserve"> מְאֹד: יא </w:t>
      </w:r>
      <w:proofErr w:type="spellStart"/>
      <w:r w:rsidRPr="00893519">
        <w:rPr>
          <w:rtl/>
        </w:rPr>
        <w:t>וַיָּקָם</w:t>
      </w:r>
      <w:proofErr w:type="spellEnd"/>
      <w:r w:rsidRPr="00893519">
        <w:rPr>
          <w:rtl/>
        </w:rPr>
        <w:t xml:space="preserve"> דָּוִד בַּבֹּקֶר וּדְבַר ה' הָיָה אֶל גָּד הַנָּבִיא חֹזֵה דָוִד </w:t>
      </w:r>
      <w:proofErr w:type="spellStart"/>
      <w:r w:rsidRPr="00893519">
        <w:rPr>
          <w:rtl/>
        </w:rPr>
        <w:t>לֵאמֹר</w:t>
      </w:r>
      <w:proofErr w:type="spellEnd"/>
      <w:r w:rsidRPr="00893519">
        <w:rPr>
          <w:rtl/>
        </w:rPr>
        <w:t xml:space="preserve">: </w:t>
      </w:r>
      <w:proofErr w:type="spellStart"/>
      <w:r w:rsidRPr="00893519">
        <w:rPr>
          <w:rtl/>
        </w:rPr>
        <w:t>יב</w:t>
      </w:r>
      <w:proofErr w:type="spellEnd"/>
      <w:r w:rsidRPr="00893519">
        <w:rPr>
          <w:rtl/>
        </w:rPr>
        <w:t xml:space="preserve"> הָלוֹךְ וְדִבַּרְתָּ אֶל דָּוִד כֹּה אָמַר ה' שָׁלֹשׁ אָנֹכִי נוֹטֵל עָלֶיךָ בְּחַר לְךָ אַחַת מֵהֶם וְאֶעֱשֶׂה לָּךְ: </w:t>
      </w:r>
      <w:proofErr w:type="spellStart"/>
      <w:r w:rsidRPr="00893519">
        <w:rPr>
          <w:rtl/>
        </w:rPr>
        <w:t>יג</w:t>
      </w:r>
      <w:proofErr w:type="spellEnd"/>
      <w:r w:rsidRPr="00893519">
        <w:rPr>
          <w:rtl/>
        </w:rPr>
        <w:t xml:space="preserve"> וַיָּבֹא גָד אֶל דָּוִד </w:t>
      </w:r>
      <w:proofErr w:type="spellStart"/>
      <w:r w:rsidRPr="00893519">
        <w:rPr>
          <w:rtl/>
        </w:rPr>
        <w:t>וַיַּגֶּד</w:t>
      </w:r>
      <w:proofErr w:type="spellEnd"/>
      <w:r w:rsidRPr="00893519">
        <w:rPr>
          <w:rtl/>
        </w:rPr>
        <w:t xml:space="preserve"> לוֹ וַיֹּאמֶר לוֹ הֲתָבוֹא לְךָ שֶׁבַע שָׁנִים רָעָב בְּאַרְצֶךָ אִם שְׁלֹשָׁה חֳדָשִׁים נֻסְךָ לִפְנֵי צָרֶיךָ וְהוּא רֹדְפֶךָ וְאִם הֱיוֹת שְׁלֹשֶׁת יָמִים דֶּבֶר בְּאַרְצֶךָ עַתָּה דַּע וּרְאֵה מָה אָשִׁיב שֹׁלְחִי דָּבָר: </w:t>
      </w:r>
      <w:r>
        <w:rPr>
          <w:rtl/>
        </w:rPr>
        <w:t>יד וַיֹּאמֶר דָּוִד אֶל גָּד צַר לִי מְאֹד נִפְּלָה נָּא בְיַד ה' כִּי רַבִּים  רַחֲמָיו וּבְיַד אָדָם אַל אֶפֹּלָה:</w:t>
      </w:r>
    </w:p>
    <w:p w14:paraId="0A38438C" w14:textId="77777777" w:rsidR="00893519" w:rsidRDefault="00893519" w:rsidP="00893519">
      <w:pPr>
        <w:rPr>
          <w:rtl/>
        </w:rPr>
      </w:pPr>
      <w:r>
        <w:rPr>
          <w:rtl/>
        </w:rPr>
        <w:t>בפסוק י דוד חוזר בתשובה, ומייד מתוודה על חטאו לפני ה': 'חָטָאתִי מְאֹד אֲשֶׁר עָשִׂיתִי'</w:t>
      </w:r>
    </w:p>
    <w:p w14:paraId="2B840077" w14:textId="77777777" w:rsidR="00893519" w:rsidRDefault="00893519" w:rsidP="00893519">
      <w:pPr>
        <w:rPr>
          <w:rtl/>
        </w:rPr>
      </w:pPr>
      <w:r>
        <w:rPr>
          <w:rtl/>
        </w:rPr>
        <w:t xml:space="preserve">כפי שציינו בעיוננו בחלקו הראשון של הפרק, ברגע זה חוזר דוד לכינוי 'דוד' ולא מכונה עוד 'מלך' כפי </w:t>
      </w:r>
      <w:proofErr w:type="spellStart"/>
      <w:r>
        <w:rPr>
          <w:rtl/>
        </w:rPr>
        <w:t>שצויין</w:t>
      </w:r>
      <w:proofErr w:type="spellEnd"/>
      <w:r>
        <w:rPr>
          <w:rtl/>
        </w:rPr>
        <w:t xml:space="preserve"> כאשר התנהג כמו מלך הרוצה בכבודו. .</w:t>
      </w:r>
    </w:p>
    <w:p w14:paraId="0212AE53" w14:textId="77777777" w:rsidR="00893519" w:rsidRDefault="00893519" w:rsidP="00893519">
      <w:pPr>
        <w:rPr>
          <w:rtl/>
        </w:rPr>
      </w:pPr>
      <w:r>
        <w:rPr>
          <w:rtl/>
        </w:rPr>
        <w:t>גד הנביא נשלח אל דוד ומציג בפניו בחירה קשה- על דוד לבחור את עונשו מתוך שלושת העונשים המוצגים בפניו.</w:t>
      </w:r>
    </w:p>
    <w:p w14:paraId="21B65882" w14:textId="77777777" w:rsidR="00893519" w:rsidRDefault="00893519" w:rsidP="00893519">
      <w:pPr>
        <w:rPr>
          <w:rtl/>
        </w:rPr>
      </w:pPr>
      <w:r>
        <w:rPr>
          <w:rtl/>
        </w:rPr>
        <w:t>ננסה לבחון את משמעות העונשים ואת בחירתו של דוד</w:t>
      </w:r>
    </w:p>
    <w:p w14:paraId="6B6E291A" w14:textId="77777777" w:rsidR="00893519" w:rsidRDefault="00893519" w:rsidP="00893519">
      <w:pPr>
        <w:pStyle w:val="af0"/>
        <w:rPr>
          <w:rtl/>
        </w:rPr>
      </w:pPr>
      <w:r>
        <w:rPr>
          <w:rtl/>
        </w:rPr>
        <w:t>שלושת העונשים:</w:t>
      </w:r>
    </w:p>
    <w:p w14:paraId="5D53E0E6" w14:textId="77777777" w:rsidR="00893519" w:rsidRDefault="00893519" w:rsidP="00893519">
      <w:pPr>
        <w:pStyle w:val="aa"/>
        <w:rPr>
          <w:rtl/>
        </w:rPr>
      </w:pPr>
      <w:proofErr w:type="spellStart"/>
      <w:r w:rsidRPr="00893519">
        <w:rPr>
          <w:rtl/>
        </w:rPr>
        <w:t>יג</w:t>
      </w:r>
      <w:proofErr w:type="spellEnd"/>
      <w:r w:rsidRPr="00893519">
        <w:rPr>
          <w:rtl/>
        </w:rPr>
        <w:t xml:space="preserve"> וַיָּבֹא גָד אֶל דָּוִד </w:t>
      </w:r>
      <w:proofErr w:type="spellStart"/>
      <w:r w:rsidRPr="00893519">
        <w:rPr>
          <w:rtl/>
        </w:rPr>
        <w:t>וַיַּגֶּד</w:t>
      </w:r>
      <w:proofErr w:type="spellEnd"/>
      <w:r w:rsidRPr="00893519">
        <w:rPr>
          <w:rtl/>
        </w:rPr>
        <w:t xml:space="preserve"> לוֹ וַיֹּאמֶר לוֹ </w:t>
      </w:r>
    </w:p>
    <w:p w14:paraId="56FFE52B" w14:textId="77777777" w:rsidR="00893519" w:rsidRDefault="00893519" w:rsidP="00893519">
      <w:pPr>
        <w:pStyle w:val="aa"/>
        <w:rPr>
          <w:rtl/>
        </w:rPr>
      </w:pPr>
      <w:r w:rsidRPr="00893519">
        <w:rPr>
          <w:rtl/>
        </w:rPr>
        <w:t xml:space="preserve">הֲתָבוֹא לְךָ שֶׁבַע שָׁנִים רָעָב בְּאַרְצֶךָ </w:t>
      </w:r>
    </w:p>
    <w:p w14:paraId="6785E6C6" w14:textId="77777777" w:rsidR="00893519" w:rsidRDefault="00893519" w:rsidP="00893519">
      <w:pPr>
        <w:pStyle w:val="aa"/>
        <w:rPr>
          <w:rtl/>
        </w:rPr>
      </w:pPr>
      <w:r w:rsidRPr="00893519">
        <w:rPr>
          <w:rtl/>
        </w:rPr>
        <w:t xml:space="preserve">אִם שְׁלֹשָׁה חֳדָשִׁים נֻסְךָ לִפְנֵי צָרֶיךָ וְהוּא רֹדְפֶךָ </w:t>
      </w:r>
    </w:p>
    <w:p w14:paraId="09DC551E" w14:textId="77777777" w:rsidR="00893519" w:rsidRDefault="00893519" w:rsidP="00893519">
      <w:pPr>
        <w:pStyle w:val="aa"/>
        <w:rPr>
          <w:rtl/>
        </w:rPr>
      </w:pPr>
      <w:r w:rsidRPr="00893519">
        <w:rPr>
          <w:rtl/>
        </w:rPr>
        <w:t xml:space="preserve">וְאִם הֱיוֹת שְׁלֹשֶׁת יָמִים דֶּבֶר בְּאַרְצֶךָ </w:t>
      </w:r>
    </w:p>
    <w:p w14:paraId="284D5C1C" w14:textId="16F32B99" w:rsidR="00893519" w:rsidRDefault="00893519" w:rsidP="00893519">
      <w:pPr>
        <w:pStyle w:val="aa"/>
        <w:rPr>
          <w:rtl/>
        </w:rPr>
      </w:pPr>
      <w:r w:rsidRPr="00893519">
        <w:rPr>
          <w:rtl/>
        </w:rPr>
        <w:t xml:space="preserve">עַתָּה דַּע וּרְאֵה מָה אָשִׁיב שֹׁלְחִי דָּבָר: </w:t>
      </w:r>
    </w:p>
    <w:p w14:paraId="73B278B0" w14:textId="5074B4EA" w:rsidR="00893519" w:rsidRDefault="00893519" w:rsidP="00893519">
      <w:pPr>
        <w:rPr>
          <w:rtl/>
        </w:rPr>
      </w:pPr>
      <w:r>
        <w:rPr>
          <w:rtl/>
        </w:rPr>
        <w:t xml:space="preserve">דוד בוחר בעונש השלישי- בדבר.  ונימוקו: </w:t>
      </w:r>
    </w:p>
    <w:p w14:paraId="20CCED47" w14:textId="77777777" w:rsidR="00893519" w:rsidRDefault="00893519" w:rsidP="00893519">
      <w:pPr>
        <w:pStyle w:val="aa"/>
        <w:rPr>
          <w:rtl/>
        </w:rPr>
      </w:pPr>
      <w:r>
        <w:rPr>
          <w:rtl/>
        </w:rPr>
        <w:t>(יד) וַיֹּאמֶר דָּוִד אֶל גָּד צַר לִי מְאֹד נִפְּלָה נָּא בְיַד ה' כִּי רַבִּים רַחֲמָיו וּבְיַד אָדָם אַל אֶפֹּלָה:</w:t>
      </w:r>
    </w:p>
    <w:p w14:paraId="70B781A6" w14:textId="77777777" w:rsidR="00893519" w:rsidRDefault="00893519" w:rsidP="00893519">
      <w:pPr>
        <w:rPr>
          <w:rtl/>
        </w:rPr>
      </w:pPr>
      <w:r>
        <w:rPr>
          <w:rtl/>
        </w:rPr>
        <w:t>רש"י מביא את חז"ל אשר רואים בבחירתו של דוד, רצון להיות כאחד עמו בעונש, ולא להינצל בשל עושרו או גיבוריו. פירוש זה מתיישב יפה עם החלפת כינוי 'המלך' ב'דוד' כפי שעמדנו על כך בראשית עיוננו.</w:t>
      </w:r>
    </w:p>
    <w:p w14:paraId="4AF5BABC" w14:textId="77777777" w:rsidR="00893519" w:rsidRDefault="00893519" w:rsidP="00893519">
      <w:pPr>
        <w:pStyle w:val="ae"/>
        <w:rPr>
          <w:rtl/>
        </w:rPr>
      </w:pPr>
      <w:r>
        <w:rPr>
          <w:rtl/>
        </w:rPr>
        <w:t>רש"י [</w:t>
      </w:r>
      <w:proofErr w:type="spellStart"/>
      <w:r>
        <w:rPr>
          <w:rtl/>
        </w:rPr>
        <w:t>יב</w:t>
      </w:r>
      <w:proofErr w:type="spellEnd"/>
      <w:r>
        <w:rPr>
          <w:rtl/>
        </w:rPr>
        <w:t>]:</w:t>
      </w:r>
    </w:p>
    <w:p w14:paraId="50099AD5" w14:textId="77777777" w:rsidR="00893519" w:rsidRDefault="00893519" w:rsidP="00893519">
      <w:pPr>
        <w:pStyle w:val="ac"/>
        <w:rPr>
          <w:rtl/>
        </w:rPr>
      </w:pPr>
      <w:r>
        <w:rPr>
          <w:rtl/>
        </w:rPr>
        <w:t xml:space="preserve">נפלה נא ביד ה'- הדבר, ולא החרב והרעב, שגם הוא מסור לעשירים אוצרי פירות. אמר רבי </w:t>
      </w:r>
      <w:proofErr w:type="spellStart"/>
      <w:r>
        <w:rPr>
          <w:rtl/>
        </w:rPr>
        <w:t>אלכסנדרי</w:t>
      </w:r>
      <w:proofErr w:type="spellEnd"/>
      <w:r>
        <w:rPr>
          <w:rtl/>
        </w:rPr>
        <w:t xml:space="preserve">: אמר דוד: אם אני בורר לי החרב, עכשיו ישראל אומרים: הוא בוטח בגיבוריו, שהוא </w:t>
      </w:r>
      <w:r>
        <w:rPr>
          <w:rtl/>
        </w:rPr>
        <w:lastRenderedPageBreak/>
        <w:t xml:space="preserve">לא ימות, והאחרים ימותו. ואם אני בורר הרעב, יאמרו: הוא בוטח בעושרו. אברור לי דבר </w:t>
      </w:r>
      <w:proofErr w:type="spellStart"/>
      <w:r>
        <w:rPr>
          <w:rtl/>
        </w:rPr>
        <w:t>שהכל</w:t>
      </w:r>
      <w:proofErr w:type="spellEnd"/>
      <w:r>
        <w:rPr>
          <w:rtl/>
        </w:rPr>
        <w:t xml:space="preserve"> </w:t>
      </w:r>
      <w:proofErr w:type="spellStart"/>
      <w:r>
        <w:rPr>
          <w:rtl/>
        </w:rPr>
        <w:t>שוין</w:t>
      </w:r>
      <w:proofErr w:type="spellEnd"/>
      <w:r>
        <w:rPr>
          <w:rtl/>
        </w:rPr>
        <w:t xml:space="preserve"> בו.</w:t>
      </w:r>
    </w:p>
    <w:p w14:paraId="1B85C3BC" w14:textId="77777777" w:rsidR="00893519" w:rsidRDefault="00893519" w:rsidP="00893519">
      <w:pPr>
        <w:pStyle w:val="aff2"/>
        <w:rPr>
          <w:rtl/>
        </w:rPr>
      </w:pPr>
      <w:r w:rsidRPr="00893519">
        <w:rPr>
          <w:b/>
          <w:bCs/>
          <w:rtl/>
        </w:rPr>
        <w:t>הערה למורה:</w:t>
      </w:r>
      <w:r>
        <w:rPr>
          <w:rtl/>
        </w:rPr>
        <w:t xml:space="preserve"> תשובת דוד הפכה להיות חלק מן התפילה בנפילת אפיים (יושבים, ובמקום שיש בו ספר תורה, נופלים אפיים, משעינים את הראש על היד שאין בה תפילין ומכסים את הפנים, ב'קיצור </w:t>
      </w:r>
      <w:proofErr w:type="spellStart"/>
      <w:r>
        <w:rPr>
          <w:rtl/>
        </w:rPr>
        <w:t>השל"ה</w:t>
      </w:r>
      <w:proofErr w:type="spellEnd"/>
      <w:r>
        <w:rPr>
          <w:rtl/>
        </w:rPr>
        <w:t>' כתוב לומר את הפסוק (מתוך סידור קורן לשחרית).</w:t>
      </w:r>
    </w:p>
    <w:p w14:paraId="75B2BB6A" w14:textId="77777777" w:rsidR="00893519" w:rsidRDefault="00893519" w:rsidP="00893519">
      <w:pPr>
        <w:pStyle w:val="aff2"/>
        <w:rPr>
          <w:rtl/>
        </w:rPr>
      </w:pPr>
      <w:r>
        <w:rPr>
          <w:rtl/>
        </w:rPr>
        <w:t>משפט זה הפך ל'נכסי צאן ברזל' בלשוננו וכדאי להסב את תשומת לב התלמידים לכך.</w:t>
      </w:r>
    </w:p>
    <w:p w14:paraId="0AE8641F" w14:textId="49C489D6" w:rsidR="00893519" w:rsidRDefault="00893519" w:rsidP="00893519">
      <w:pPr>
        <w:rPr>
          <w:rtl/>
        </w:rPr>
      </w:pPr>
      <w:r>
        <w:rPr>
          <w:rtl/>
        </w:rPr>
        <w:t xml:space="preserve"> </w:t>
      </w:r>
      <w:r w:rsidRPr="00893519">
        <w:rPr>
          <w:rFonts w:eastAsia="David" w:cs="Guttman Keren"/>
          <w:b/>
          <w:bCs/>
          <w:sz w:val="22"/>
          <w:szCs w:val="22"/>
          <w:rtl/>
        </w:rPr>
        <w:t xml:space="preserve">טו </w:t>
      </w:r>
      <w:proofErr w:type="spellStart"/>
      <w:r w:rsidRPr="00893519">
        <w:rPr>
          <w:rFonts w:eastAsia="David" w:cs="Guttman Keren"/>
          <w:b/>
          <w:bCs/>
          <w:sz w:val="22"/>
          <w:szCs w:val="22"/>
          <w:rtl/>
        </w:rPr>
        <w:t>וַיִּתֵּן</w:t>
      </w:r>
      <w:proofErr w:type="spellEnd"/>
      <w:r w:rsidRPr="00893519">
        <w:rPr>
          <w:rFonts w:eastAsia="David" w:cs="Guttman Keren"/>
          <w:b/>
          <w:bCs/>
          <w:sz w:val="22"/>
          <w:szCs w:val="22"/>
          <w:rtl/>
        </w:rPr>
        <w:t xml:space="preserve"> ה' דֶּבֶר בְּיִשְׂרָאֵל מֵהַבֹּקֶר וְעַד עֵת מוֹעֵד וַיָּמָת מִן הָעָם מִדָּן וְעַד בְּאֵר שֶׁבַע שִׁבְעִים אֶלֶף אִישׁ: </w:t>
      </w:r>
      <w:proofErr w:type="spellStart"/>
      <w:r w:rsidRPr="00893519">
        <w:rPr>
          <w:rFonts w:eastAsia="David" w:cs="Guttman Keren"/>
          <w:b/>
          <w:bCs/>
          <w:sz w:val="22"/>
          <w:szCs w:val="22"/>
          <w:rtl/>
        </w:rPr>
        <w:t>טז</w:t>
      </w:r>
      <w:proofErr w:type="spellEnd"/>
      <w:r w:rsidRPr="00893519">
        <w:rPr>
          <w:rFonts w:eastAsia="David" w:cs="Guttman Keren"/>
          <w:b/>
          <w:bCs/>
          <w:sz w:val="22"/>
          <w:szCs w:val="22"/>
          <w:rtl/>
        </w:rPr>
        <w:t xml:space="preserve"> וַיִּשְׁלַח יָדוֹ הַמַּלְאָךְ יְרוּשָׁלִַם לְשַׁחֲתָהּ וַיִּנָּחֶם ה' אֶל הָרָעָה וַיֹּאמֶר לַמַּלְאָךְ הַמַּשְׁחִית בָּעָם רַב עַתָּה הֶרֶף יָדֶךָ וּמַלְאַךְ ה' הָיָה עִם גֹּרֶן (האורנה) </w:t>
      </w:r>
      <w:proofErr w:type="spellStart"/>
      <w:r w:rsidRPr="00893519">
        <w:rPr>
          <w:rFonts w:eastAsia="David" w:cs="Guttman Keren"/>
          <w:b/>
          <w:bCs/>
          <w:sz w:val="22"/>
          <w:szCs w:val="22"/>
          <w:rtl/>
        </w:rPr>
        <w:t>הָאֲרַוְנָה</w:t>
      </w:r>
      <w:proofErr w:type="spellEnd"/>
      <w:r w:rsidRPr="00893519">
        <w:rPr>
          <w:rFonts w:eastAsia="David" w:cs="Guttman Keren"/>
          <w:b/>
          <w:bCs/>
          <w:sz w:val="22"/>
          <w:szCs w:val="22"/>
          <w:rtl/>
        </w:rPr>
        <w:t xml:space="preserve"> </w:t>
      </w:r>
      <w:proofErr w:type="spellStart"/>
      <w:r w:rsidRPr="00893519">
        <w:rPr>
          <w:rFonts w:eastAsia="David" w:cs="Guttman Keren"/>
          <w:b/>
          <w:bCs/>
          <w:sz w:val="22"/>
          <w:szCs w:val="22"/>
          <w:rtl/>
        </w:rPr>
        <w:t>הַיְבֻסִי</w:t>
      </w:r>
      <w:proofErr w:type="spellEnd"/>
      <w:r w:rsidRPr="00893519">
        <w:rPr>
          <w:rFonts w:eastAsia="David" w:cs="Guttman Keren"/>
          <w:b/>
          <w:bCs/>
          <w:sz w:val="22"/>
          <w:szCs w:val="22"/>
          <w:rtl/>
        </w:rPr>
        <w:t xml:space="preserve">: </w:t>
      </w:r>
      <w:proofErr w:type="spellStart"/>
      <w:r w:rsidRPr="00893519">
        <w:rPr>
          <w:rFonts w:eastAsia="David" w:cs="Guttman Keren"/>
          <w:b/>
          <w:bCs/>
          <w:sz w:val="22"/>
          <w:szCs w:val="22"/>
          <w:rtl/>
        </w:rPr>
        <w:t>יז</w:t>
      </w:r>
      <w:proofErr w:type="spellEnd"/>
      <w:r w:rsidRPr="00893519">
        <w:rPr>
          <w:rFonts w:eastAsia="David" w:cs="Guttman Keren"/>
          <w:b/>
          <w:bCs/>
          <w:sz w:val="22"/>
          <w:szCs w:val="22"/>
          <w:rtl/>
        </w:rPr>
        <w:t xml:space="preserve"> וַיֹּאמֶר דָּוִד אֶל ה' </w:t>
      </w:r>
      <w:proofErr w:type="spellStart"/>
      <w:r w:rsidRPr="00893519">
        <w:rPr>
          <w:rFonts w:eastAsia="David" w:cs="Guttman Keren"/>
          <w:b/>
          <w:bCs/>
          <w:sz w:val="22"/>
          <w:szCs w:val="22"/>
          <w:rtl/>
        </w:rPr>
        <w:t>בִּרְאֹתו</w:t>
      </w:r>
      <w:proofErr w:type="spellEnd"/>
      <w:r w:rsidRPr="00893519">
        <w:rPr>
          <w:rFonts w:eastAsia="David" w:cs="Guttman Keren"/>
          <w:b/>
          <w:bCs/>
          <w:sz w:val="22"/>
          <w:szCs w:val="22"/>
          <w:rtl/>
        </w:rPr>
        <w:t xml:space="preserve">ֹ אֶת הַמַּלְאָךְ הַמַּכֶּה בָעָם וַיֹּאמֶר הִנֵּה אָנֹכִי חָטָאתִי וְאָנֹכִי </w:t>
      </w:r>
      <w:proofErr w:type="spellStart"/>
      <w:r w:rsidRPr="00893519">
        <w:rPr>
          <w:rFonts w:eastAsia="David" w:cs="Guttman Keren"/>
          <w:b/>
          <w:bCs/>
          <w:sz w:val="22"/>
          <w:szCs w:val="22"/>
          <w:rtl/>
        </w:rPr>
        <w:t>הֶעֱוֵיתִי</w:t>
      </w:r>
      <w:proofErr w:type="spellEnd"/>
      <w:r w:rsidRPr="00893519">
        <w:rPr>
          <w:rFonts w:eastAsia="David" w:cs="Guttman Keren"/>
          <w:b/>
          <w:bCs/>
          <w:sz w:val="22"/>
          <w:szCs w:val="22"/>
          <w:rtl/>
        </w:rPr>
        <w:t xml:space="preserve"> וְאֵלֶּה הַצֹּאן מֶה עָשׂוּ תְּהִי נָא יָדְךָ בִּי וּבְבֵית אָבִי:</w:t>
      </w:r>
    </w:p>
    <w:p w14:paraId="1B60C696" w14:textId="0CCF61D2" w:rsidR="00893519" w:rsidRDefault="00893519" w:rsidP="00893519">
      <w:pPr>
        <w:rPr>
          <w:rtl/>
        </w:rPr>
      </w:pPr>
      <w:r>
        <w:rPr>
          <w:rtl/>
        </w:rPr>
        <w:t xml:space="preserve">אנו שומעים על כך שהמגפה נעצרה בירושלים, בגורן ארונה היבוסי. </w:t>
      </w:r>
    </w:p>
    <w:p w14:paraId="6AAF2B07" w14:textId="77777777" w:rsidR="00893519" w:rsidRDefault="00893519" w:rsidP="00893519">
      <w:pPr>
        <w:rPr>
          <w:rtl/>
        </w:rPr>
      </w:pPr>
      <w:r>
        <w:rPr>
          <w:rtl/>
        </w:rPr>
        <w:t>"  וַיִּנָּחֶם ה' אֶל הָרָעָה וַיֹּאמֶר לַמַּלְאָךְ הַמַּשְׁחִית בָּעָם רַב עַתָּה הֶרֶף יָדֶךָ"</w:t>
      </w:r>
    </w:p>
    <w:p w14:paraId="5D1290C5" w14:textId="77777777" w:rsidR="00893519" w:rsidRDefault="00893519" w:rsidP="00893519">
      <w:pPr>
        <w:rPr>
          <w:rtl/>
        </w:rPr>
      </w:pPr>
      <w:r>
        <w:rPr>
          <w:rtl/>
        </w:rPr>
        <w:t xml:space="preserve">דוד שם יהבו על רחמי ה' והמגיפה נעצרת , אך דוד הרואה את המלאך מבין דבר נוסף"  </w:t>
      </w:r>
    </w:p>
    <w:p w14:paraId="5BA0FADB" w14:textId="77777777" w:rsidR="00893519" w:rsidRDefault="00893519" w:rsidP="00893519">
      <w:pPr>
        <w:pStyle w:val="ae"/>
        <w:rPr>
          <w:rtl/>
        </w:rPr>
      </w:pPr>
      <w:r w:rsidRPr="00D15BC1">
        <w:rPr>
          <w:rtl/>
        </w:rPr>
        <w:t xml:space="preserve">דעת מקרא </w:t>
      </w:r>
    </w:p>
    <w:p w14:paraId="2C48BE9E" w14:textId="44D5DD8B" w:rsidR="00893519" w:rsidRPr="00D15BC1" w:rsidRDefault="00893519" w:rsidP="00893519">
      <w:pPr>
        <w:rPr>
          <w:color w:val="0070C0"/>
          <w:rtl/>
        </w:rPr>
      </w:pPr>
      <w:r w:rsidRPr="00D15BC1">
        <w:rPr>
          <w:color w:val="0070C0"/>
          <w:rtl/>
        </w:rPr>
        <w:t xml:space="preserve">הנה אנכי חטאתי ואנכי </w:t>
      </w:r>
      <w:proofErr w:type="spellStart"/>
      <w:r w:rsidRPr="00D15BC1">
        <w:rPr>
          <w:color w:val="0070C0"/>
          <w:rtl/>
        </w:rPr>
        <w:t>העויתי</w:t>
      </w:r>
      <w:proofErr w:type="spellEnd"/>
      <w:r w:rsidRPr="00D15BC1">
        <w:rPr>
          <w:color w:val="0070C0"/>
          <w:rtl/>
        </w:rPr>
        <w:t xml:space="preserve">, כלומר חטאתי ועשיתי את הישר למעוות ועקום... אבל אלה הצאן, דוד הוא הרועה וישראל צאנו... מה עשו מה חטא חטאו שיענשו עליו? אין האשמה בצאן אלא ברועם, תהי נא ידך בי ובבית אבי - כלומר תהא המגפה בי ובבני משפחתי, וכל הכתוב בא כאן מעין מאמר מוסגר המסביר מדוע ראה ה' </w:t>
      </w:r>
      <w:proofErr w:type="spellStart"/>
      <w:r w:rsidRPr="00D15BC1">
        <w:rPr>
          <w:color w:val="0070C0"/>
          <w:rtl/>
        </w:rPr>
        <w:t>להנחם</w:t>
      </w:r>
      <w:proofErr w:type="spellEnd"/>
      <w:r w:rsidRPr="00D15BC1">
        <w:rPr>
          <w:color w:val="0070C0"/>
          <w:rtl/>
        </w:rPr>
        <w:t xml:space="preserve"> על הרעה, ועוד משהתוודה דוד ונטל על עצמו את כל </w:t>
      </w:r>
      <w:proofErr w:type="spellStart"/>
      <w:r w:rsidRPr="00D15BC1">
        <w:rPr>
          <w:color w:val="0070C0"/>
          <w:rtl/>
        </w:rPr>
        <w:t>העון</w:t>
      </w:r>
      <w:proofErr w:type="spellEnd"/>
      <w:r w:rsidRPr="00D15BC1">
        <w:rPr>
          <w:color w:val="0070C0"/>
          <w:rtl/>
        </w:rPr>
        <w:t xml:space="preserve"> , הקים את עולה של תשובה והוכשר לבנות את המזבח ולהניח את היסודות לבית עולמים הבא לכפר על ישראל .</w:t>
      </w:r>
    </w:p>
    <w:p w14:paraId="7DC58032" w14:textId="77777777" w:rsidR="00893519" w:rsidRDefault="00893519" w:rsidP="00893519">
      <w:pPr>
        <w:pStyle w:val="af8"/>
        <w:rPr>
          <w:rtl/>
        </w:rPr>
      </w:pPr>
      <w:r>
        <w:rPr>
          <w:rtl/>
        </w:rPr>
        <w:t xml:space="preserve"> </w:t>
      </w:r>
      <w:r w:rsidRPr="00893519">
        <w:rPr>
          <w:b/>
          <w:bCs/>
          <w:rtl/>
        </w:rPr>
        <w:t>העמקה</w:t>
      </w:r>
      <w:r>
        <w:rPr>
          <w:rtl/>
        </w:rPr>
        <w:t>:</w:t>
      </w:r>
    </w:p>
    <w:p w14:paraId="1CD40556" w14:textId="77777777" w:rsidR="00893519" w:rsidRDefault="00893519" w:rsidP="00893519">
      <w:pPr>
        <w:pStyle w:val="af8"/>
        <w:rPr>
          <w:rtl/>
        </w:rPr>
      </w:pPr>
      <w:r>
        <w:rPr>
          <w:rtl/>
        </w:rPr>
        <w:t>יתכן וניתן ללמוד מתוך העונשים המוצעים לדוד, את מהות החטא הגלום בספירת העם על ידי דוד.</w:t>
      </w:r>
    </w:p>
    <w:p w14:paraId="0CDD81CC" w14:textId="77777777" w:rsidR="00893519" w:rsidRDefault="00893519" w:rsidP="00893519">
      <w:pPr>
        <w:pStyle w:val="af8"/>
        <w:rPr>
          <w:rtl/>
        </w:rPr>
      </w:pPr>
      <w:r>
        <w:rPr>
          <w:rtl/>
        </w:rPr>
        <w:t>- אם ספירת העם נבעה משיקולים כלכליים והרגשת עוצמת הממלכה- העונש יהיה שנות רעב.</w:t>
      </w:r>
    </w:p>
    <w:p w14:paraId="28C92283" w14:textId="77777777" w:rsidR="00893519" w:rsidRDefault="00893519" w:rsidP="00893519">
      <w:pPr>
        <w:pStyle w:val="af8"/>
        <w:rPr>
          <w:rtl/>
        </w:rPr>
      </w:pPr>
      <w:r>
        <w:rPr>
          <w:rtl/>
        </w:rPr>
        <w:t>-אם ספירת העם נבעה מהכנה למלחמה- העונש יהיה במלחמה.</w:t>
      </w:r>
    </w:p>
    <w:p w14:paraId="473DC64B" w14:textId="77777777" w:rsidR="00893519" w:rsidRDefault="00893519" w:rsidP="00893519">
      <w:pPr>
        <w:pStyle w:val="af8"/>
        <w:rPr>
          <w:rtl/>
        </w:rPr>
      </w:pPr>
      <w:r>
        <w:rPr>
          <w:rtl/>
        </w:rPr>
        <w:t xml:space="preserve">-אם ספירת העם נבעה משיוך הכוח והעוצמה לדוד- הרי שהתיקון הוא ההבנה כי </w:t>
      </w:r>
      <w:proofErr w:type="spellStart"/>
      <w:r>
        <w:rPr>
          <w:rtl/>
        </w:rPr>
        <w:t>הכל</w:t>
      </w:r>
      <w:proofErr w:type="spellEnd"/>
      <w:r>
        <w:rPr>
          <w:rtl/>
        </w:rPr>
        <w:t xml:space="preserve"> מעת ה' והפניית כל יהבו על ה' בלבד.</w:t>
      </w:r>
    </w:p>
    <w:p w14:paraId="27ED08C2" w14:textId="77777777" w:rsidR="00893519" w:rsidRDefault="00893519" w:rsidP="00893519">
      <w:pPr>
        <w:pStyle w:val="af8"/>
        <w:rPr>
          <w:rtl/>
        </w:rPr>
      </w:pPr>
      <w:r>
        <w:rPr>
          <w:rtl/>
        </w:rPr>
        <w:t xml:space="preserve">מנימוקו של דוד בבחירה בעונש השלישי: '"נִפְּלָה נָּא בְיַד ה' כִּי רַבִּים רַחֲמָיו וּבְיַד אָדָם אַל אֶפֹּלה' ניתן אולי להבין מה היה שורש החטא, ומדוע העונש מהווה תיקון וכפרה. </w:t>
      </w:r>
    </w:p>
    <w:p w14:paraId="4B75C854" w14:textId="77777777" w:rsidR="00893519" w:rsidRDefault="00893519" w:rsidP="00893519">
      <w:pPr>
        <w:pStyle w:val="af0"/>
        <w:rPr>
          <w:rtl/>
        </w:rPr>
      </w:pPr>
      <w:r>
        <w:rPr>
          <w:rtl/>
        </w:rPr>
        <w:t xml:space="preserve">עצירת המגפה בגורן ארונה: </w:t>
      </w:r>
    </w:p>
    <w:p w14:paraId="2484DEF8" w14:textId="13E8AE43" w:rsidR="00893519" w:rsidRDefault="00893519" w:rsidP="00893519">
      <w:pPr>
        <w:rPr>
          <w:rtl/>
        </w:rPr>
      </w:pPr>
      <w:r>
        <w:rPr>
          <w:rtl/>
        </w:rPr>
        <w:t>על משמעות ייחודו של המקום, ועל המזבח הנבנה בו- נלמד בחלק השלישי של יחידת הלימוד.</w:t>
      </w:r>
      <w:r>
        <w:rPr>
          <w:rtl/>
        </w:rPr>
        <w:br w:type="page"/>
      </w:r>
    </w:p>
    <w:p w14:paraId="186A88BE" w14:textId="3681A8BB" w:rsidR="00893519" w:rsidRDefault="00893519" w:rsidP="00893519">
      <w:pPr>
        <w:pStyle w:val="2"/>
        <w:rPr>
          <w:rtl/>
        </w:rPr>
      </w:pPr>
      <w:bookmarkStart w:id="3" w:name="_Toc77757588"/>
      <w:r>
        <w:rPr>
          <w:rtl/>
        </w:rPr>
        <w:lastRenderedPageBreak/>
        <w:t xml:space="preserve">פסוקים </w:t>
      </w:r>
      <w:proofErr w:type="spellStart"/>
      <w:r>
        <w:rPr>
          <w:rtl/>
        </w:rPr>
        <w:t>יח</w:t>
      </w:r>
      <w:proofErr w:type="spellEnd"/>
      <w:r>
        <w:rPr>
          <w:rtl/>
        </w:rPr>
        <w:t>-כה</w:t>
      </w:r>
      <w:r>
        <w:rPr>
          <w:rFonts w:hint="cs"/>
          <w:rtl/>
        </w:rPr>
        <w:t xml:space="preserve"> - </w:t>
      </w:r>
      <w:r>
        <w:rPr>
          <w:rtl/>
        </w:rPr>
        <w:t>דוד בונה מזבח לה' בגורן ארונה</w:t>
      </w:r>
      <w:bookmarkEnd w:id="3"/>
    </w:p>
    <w:p w14:paraId="4A2705C9" w14:textId="77777777" w:rsidR="00893519" w:rsidRDefault="00893519" w:rsidP="00893519">
      <w:pPr>
        <w:pStyle w:val="aa"/>
        <w:rPr>
          <w:rtl/>
        </w:rPr>
      </w:pPr>
      <w:proofErr w:type="spellStart"/>
      <w:r>
        <w:rPr>
          <w:rFonts w:hint="cs"/>
          <w:rtl/>
        </w:rPr>
        <w:t>י</w:t>
      </w:r>
      <w:r>
        <w:rPr>
          <w:rtl/>
        </w:rPr>
        <w:t>ח</w:t>
      </w:r>
      <w:proofErr w:type="spellEnd"/>
      <w:r>
        <w:rPr>
          <w:rtl/>
        </w:rPr>
        <w:t xml:space="preserve"> וַיָּבֹא גָד אֶל דָּוִד בַּיּוֹם הַהוּא וַיֹּאמֶר לוֹ עֲלֵה הָקֵם לה' מִזְבֵּחַ בְּגֹרֶן (</w:t>
      </w:r>
      <w:proofErr w:type="spellStart"/>
      <w:r>
        <w:rPr>
          <w:rtl/>
        </w:rPr>
        <w:t>ארניה</w:t>
      </w:r>
      <w:proofErr w:type="spellEnd"/>
      <w:r>
        <w:rPr>
          <w:rtl/>
        </w:rPr>
        <w:t xml:space="preserve">) אֲרַוְנָה </w:t>
      </w:r>
      <w:proofErr w:type="spellStart"/>
      <w:r>
        <w:rPr>
          <w:rtl/>
        </w:rPr>
        <w:t>הַיְבֻסִי</w:t>
      </w:r>
      <w:proofErr w:type="spellEnd"/>
      <w:r>
        <w:rPr>
          <w:rtl/>
        </w:rPr>
        <w:t>:</w:t>
      </w:r>
      <w:r>
        <w:rPr>
          <w:rFonts w:cs="David"/>
          <w:rtl/>
        </w:rPr>
        <w:t xml:space="preserve"> </w:t>
      </w:r>
      <w:proofErr w:type="spellStart"/>
      <w:r>
        <w:rPr>
          <w:rtl/>
        </w:rPr>
        <w:t>יט</w:t>
      </w:r>
      <w:proofErr w:type="spellEnd"/>
      <w:r>
        <w:rPr>
          <w:rtl/>
        </w:rPr>
        <w:t xml:space="preserve"> וַיַּעַל דָּוִד כִּדְבַר גָּד כַּאֲשֶׁר </w:t>
      </w:r>
      <w:proofErr w:type="spellStart"/>
      <w:r>
        <w:rPr>
          <w:rtl/>
        </w:rPr>
        <w:t>צִוָּה</w:t>
      </w:r>
      <w:proofErr w:type="spellEnd"/>
      <w:r>
        <w:rPr>
          <w:rtl/>
        </w:rPr>
        <w:t xml:space="preserve"> ה':</w:t>
      </w:r>
      <w:r>
        <w:rPr>
          <w:rFonts w:cs="David"/>
          <w:rtl/>
        </w:rPr>
        <w:t xml:space="preserve"> </w:t>
      </w:r>
      <w:r>
        <w:rPr>
          <w:rtl/>
        </w:rPr>
        <w:t xml:space="preserve">כ וַיַּשְׁקֵף אֲרַוְנָה וַיַּרְא אֶת הַמֶּלֶךְ וְאֶת עֲבָדָיו עֹבְרִים עָלָיו וַיֵּצֵא אֲרַוְנָה </w:t>
      </w:r>
      <w:proofErr w:type="spellStart"/>
      <w:r>
        <w:rPr>
          <w:rtl/>
        </w:rPr>
        <w:t>וַיִּשְׁתַּחו</w:t>
      </w:r>
      <w:proofErr w:type="spellEnd"/>
      <w:r>
        <w:rPr>
          <w:rtl/>
        </w:rPr>
        <w:t>ּ לַמֶּלֶךְ אַפָּיו אָרְצָה:</w:t>
      </w:r>
      <w:r>
        <w:rPr>
          <w:rFonts w:cs="David"/>
          <w:rtl/>
        </w:rPr>
        <w:t xml:space="preserve"> </w:t>
      </w:r>
      <w:proofErr w:type="spellStart"/>
      <w:r>
        <w:rPr>
          <w:rtl/>
        </w:rPr>
        <w:t>כא</w:t>
      </w:r>
      <w:proofErr w:type="spellEnd"/>
      <w:r>
        <w:rPr>
          <w:rtl/>
        </w:rPr>
        <w:t xml:space="preserve"> וַיֹּאמֶר אֲרַוְנָה מַדּוּעַ בָּא אֲדֹנִי הַמֶּלֶךְ אֶל עַבְדּוֹ וַיֹּאמֶר דָּוִד לִקְנוֹת מֵעִמְּךָ אֶת הַגֹּרֶן לִבְנוֹת מִזְבֵּחַ לה' </w:t>
      </w:r>
      <w:proofErr w:type="spellStart"/>
      <w:r>
        <w:rPr>
          <w:rtl/>
        </w:rPr>
        <w:t>וְתֵעָצַר</w:t>
      </w:r>
      <w:proofErr w:type="spellEnd"/>
      <w:r>
        <w:rPr>
          <w:rFonts w:cs="David"/>
          <w:rtl/>
        </w:rPr>
        <w:t xml:space="preserve"> </w:t>
      </w:r>
      <w:r>
        <w:rPr>
          <w:rtl/>
        </w:rPr>
        <w:t>הַמַּגֵּפָה מֵעַל הָעָם:</w:t>
      </w:r>
      <w:r>
        <w:rPr>
          <w:rFonts w:cs="David"/>
          <w:rtl/>
        </w:rPr>
        <w:t xml:space="preserve"> </w:t>
      </w:r>
      <w:proofErr w:type="spellStart"/>
      <w:r>
        <w:rPr>
          <w:rtl/>
        </w:rPr>
        <w:t>כב</w:t>
      </w:r>
      <w:proofErr w:type="spellEnd"/>
      <w:r>
        <w:rPr>
          <w:rtl/>
        </w:rPr>
        <w:t xml:space="preserve"> וַיֹּאמֶר אֲרַוְנָה אֶל דָּוִד </w:t>
      </w:r>
      <w:proofErr w:type="spellStart"/>
      <w:r>
        <w:rPr>
          <w:rtl/>
        </w:rPr>
        <w:t>יִקַּח</w:t>
      </w:r>
      <w:proofErr w:type="spellEnd"/>
      <w:r>
        <w:rPr>
          <w:rtl/>
        </w:rPr>
        <w:t xml:space="preserve"> וְיַעַל אֲדֹנִי הַמֶּלֶךְ הַטּוֹב (בעינו) בְּעֵינָיו רְאֵה הַבָּקָר לָעֹלָה </w:t>
      </w:r>
      <w:proofErr w:type="spellStart"/>
      <w:r>
        <w:rPr>
          <w:rtl/>
        </w:rPr>
        <w:t>וְהַמֹּרִגִּים</w:t>
      </w:r>
      <w:proofErr w:type="spellEnd"/>
      <w:r>
        <w:rPr>
          <w:rtl/>
        </w:rPr>
        <w:t xml:space="preserve"> וּכְלֵי הַבָּקָר</w:t>
      </w:r>
      <w:r>
        <w:rPr>
          <w:rFonts w:cs="David"/>
          <w:rtl/>
        </w:rPr>
        <w:t xml:space="preserve"> </w:t>
      </w:r>
      <w:r>
        <w:rPr>
          <w:rtl/>
        </w:rPr>
        <w:t>לָעֵצִים:</w:t>
      </w:r>
      <w:r>
        <w:rPr>
          <w:rFonts w:cs="David"/>
          <w:rtl/>
        </w:rPr>
        <w:t xml:space="preserve"> </w:t>
      </w:r>
      <w:proofErr w:type="spellStart"/>
      <w:r>
        <w:rPr>
          <w:rtl/>
        </w:rPr>
        <w:t>כג</w:t>
      </w:r>
      <w:proofErr w:type="spellEnd"/>
      <w:r>
        <w:rPr>
          <w:rtl/>
        </w:rPr>
        <w:t xml:space="preserve"> </w:t>
      </w:r>
      <w:proofErr w:type="spellStart"/>
      <w:r>
        <w:rPr>
          <w:rtl/>
        </w:rPr>
        <w:t>הַכֹּל</w:t>
      </w:r>
      <w:proofErr w:type="spellEnd"/>
      <w:r>
        <w:rPr>
          <w:rtl/>
        </w:rPr>
        <w:t xml:space="preserve"> נָתַן אֲרַוְנָה הַמֶּלֶךְ לַמֶּלֶךְ וַיֹּאמֶר אֲרַוְנָה אֶל הַמֶּלֶךְ ה' </w:t>
      </w:r>
      <w:proofErr w:type="spellStart"/>
      <w:r>
        <w:rPr>
          <w:rtl/>
        </w:rPr>
        <w:t>אֱלֹהֶיך</w:t>
      </w:r>
      <w:proofErr w:type="spellEnd"/>
      <w:r>
        <w:rPr>
          <w:rtl/>
        </w:rPr>
        <w:t xml:space="preserve">ָ יִרְצֶךָ: כד וַיֹּאמֶר הַמֶּלֶךְ אֶל אֲרַוְנָה לֹא כִּי קָנוֹ אֶקְנֶה מֵאוֹתְךָ בִּמְחִיר וְלֹא אַעֲלֶה לה' </w:t>
      </w:r>
      <w:proofErr w:type="spellStart"/>
      <w:r>
        <w:rPr>
          <w:rtl/>
        </w:rPr>
        <w:t>אֱלֹהַי</w:t>
      </w:r>
      <w:proofErr w:type="spellEnd"/>
      <w:r>
        <w:rPr>
          <w:rtl/>
        </w:rPr>
        <w:t xml:space="preserve"> עֹלוֹת חִנָּם </w:t>
      </w:r>
      <w:proofErr w:type="spellStart"/>
      <w:r>
        <w:rPr>
          <w:rtl/>
        </w:rPr>
        <w:t>וַיִּקֶן</w:t>
      </w:r>
      <w:proofErr w:type="spellEnd"/>
      <w:r>
        <w:rPr>
          <w:rtl/>
        </w:rPr>
        <w:t xml:space="preserve"> דָּוִד אֶת הַגֹּרֶן</w:t>
      </w:r>
      <w:r>
        <w:rPr>
          <w:rFonts w:cs="David"/>
          <w:rtl/>
        </w:rPr>
        <w:t xml:space="preserve"> </w:t>
      </w:r>
      <w:r>
        <w:rPr>
          <w:rtl/>
        </w:rPr>
        <w:t xml:space="preserve">וְאֶת הַבָּקָר בְּכֶסֶף שְׁקָלִים </w:t>
      </w:r>
      <w:proofErr w:type="spellStart"/>
      <w:r>
        <w:rPr>
          <w:rtl/>
        </w:rPr>
        <w:t>חֲמִשִּׁים</w:t>
      </w:r>
      <w:proofErr w:type="spellEnd"/>
      <w:r>
        <w:rPr>
          <w:rtl/>
        </w:rPr>
        <w:t>:</w:t>
      </w:r>
      <w:r>
        <w:rPr>
          <w:rFonts w:cs="David"/>
          <w:rtl/>
        </w:rPr>
        <w:t xml:space="preserve"> </w:t>
      </w:r>
      <w:r>
        <w:rPr>
          <w:rtl/>
        </w:rPr>
        <w:t xml:space="preserve">כה </w:t>
      </w:r>
      <w:proofErr w:type="spellStart"/>
      <w:r>
        <w:rPr>
          <w:rtl/>
        </w:rPr>
        <w:t>וַיִּבֶן</w:t>
      </w:r>
      <w:proofErr w:type="spellEnd"/>
      <w:r>
        <w:rPr>
          <w:rtl/>
        </w:rPr>
        <w:t xml:space="preserve"> שָׁם דָּוִד מִזְבֵּחַ לה' וַיַּעַל עֹלוֹת וּשְׁלָמִים </w:t>
      </w:r>
      <w:proofErr w:type="spellStart"/>
      <w:r>
        <w:rPr>
          <w:rtl/>
        </w:rPr>
        <w:t>וַיֵּעָתֵר</w:t>
      </w:r>
      <w:proofErr w:type="spellEnd"/>
      <w:r>
        <w:rPr>
          <w:rtl/>
        </w:rPr>
        <w:t xml:space="preserve"> ה' לָאָרֶץ </w:t>
      </w:r>
      <w:proofErr w:type="spellStart"/>
      <w:r>
        <w:rPr>
          <w:rtl/>
        </w:rPr>
        <w:t>וַתֵּעָצַר</w:t>
      </w:r>
      <w:proofErr w:type="spellEnd"/>
      <w:r>
        <w:rPr>
          <w:rtl/>
        </w:rPr>
        <w:t xml:space="preserve"> הַמַּגֵּפָה מֵעַל יִשְׂרָאֵל:</w:t>
      </w:r>
    </w:p>
    <w:p w14:paraId="66CD69DC" w14:textId="3AA0E968" w:rsidR="00893519" w:rsidRDefault="00893519" w:rsidP="00893519">
      <w:pPr>
        <w:rPr>
          <w:rtl/>
        </w:rPr>
      </w:pPr>
      <w:r>
        <w:rPr>
          <w:rtl/>
        </w:rPr>
        <w:t>המגפה פסקה בירושלים, בגורן ארונה היבוסי.</w:t>
      </w:r>
    </w:p>
    <w:p w14:paraId="7162FB41" w14:textId="77777777" w:rsidR="00893519" w:rsidRDefault="00893519" w:rsidP="00893519">
      <w:pPr>
        <w:rPr>
          <w:rtl/>
        </w:rPr>
      </w:pPr>
      <w:r>
        <w:rPr>
          <w:rtl/>
        </w:rPr>
        <w:t>גד הנביא נשלח אל דוד ומצווה עליו לבנות מזבח במקום זה.</w:t>
      </w:r>
    </w:p>
    <w:p w14:paraId="7D4DE0C0" w14:textId="77777777" w:rsidR="00893519" w:rsidRDefault="00893519" w:rsidP="00893519">
      <w:pPr>
        <w:rPr>
          <w:rtl/>
        </w:rPr>
      </w:pPr>
      <w:r>
        <w:rPr>
          <w:rtl/>
        </w:rPr>
        <w:t>מהו ייחודו של המקום?</w:t>
      </w:r>
    </w:p>
    <w:p w14:paraId="2FB41492" w14:textId="77777777" w:rsidR="00893519" w:rsidRDefault="00893519" w:rsidP="00893519">
      <w:pPr>
        <w:rPr>
          <w:rtl/>
        </w:rPr>
      </w:pPr>
      <w:r>
        <w:rPr>
          <w:rtl/>
        </w:rPr>
        <w:t>ומה משמעות המזבח הנבנה שם?</w:t>
      </w:r>
    </w:p>
    <w:p w14:paraId="2A85F165" w14:textId="77777777" w:rsidR="00893519" w:rsidRDefault="00893519" w:rsidP="00893519">
      <w:pPr>
        <w:rPr>
          <w:rtl/>
        </w:rPr>
      </w:pPr>
      <w:r>
        <w:rPr>
          <w:rtl/>
        </w:rPr>
        <w:t xml:space="preserve">יחודו של המעמד הוא בחזרתו של דוד אל מקורותיו: הוא עושה כאשר </w:t>
      </w:r>
      <w:proofErr w:type="spellStart"/>
      <w:r>
        <w:rPr>
          <w:rtl/>
        </w:rPr>
        <w:t>ציוה</w:t>
      </w:r>
      <w:proofErr w:type="spellEnd"/>
      <w:r>
        <w:rPr>
          <w:rtl/>
        </w:rPr>
        <w:t xml:space="preserve"> ה' (כפי שראינו אותו בפרק ה' כאשר הוא שואל בה' ועושה את דברו) והתוצאה היא גילוי מקום המקדש: </w:t>
      </w:r>
    </w:p>
    <w:p w14:paraId="6F8A66B0" w14:textId="1F5AB2A9" w:rsidR="00893519" w:rsidRDefault="00893519" w:rsidP="00893519">
      <w:pPr>
        <w:pStyle w:val="af0"/>
        <w:rPr>
          <w:rtl/>
        </w:rPr>
      </w:pPr>
      <w:r>
        <w:rPr>
          <w:rtl/>
        </w:rPr>
        <w:t>גילוי מקום המקדש</w:t>
      </w:r>
    </w:p>
    <w:p w14:paraId="2B925437" w14:textId="77777777" w:rsidR="00893519" w:rsidRDefault="00893519" w:rsidP="00893519">
      <w:pPr>
        <w:pStyle w:val="ae"/>
        <w:rPr>
          <w:rtl/>
        </w:rPr>
      </w:pPr>
      <w:proofErr w:type="spellStart"/>
      <w:r>
        <w:rPr>
          <w:rtl/>
        </w:rPr>
        <w:t>רד"ק</w:t>
      </w:r>
      <w:proofErr w:type="spellEnd"/>
      <w:r>
        <w:rPr>
          <w:rtl/>
        </w:rPr>
        <w:t xml:space="preserve"> [</w:t>
      </w:r>
      <w:proofErr w:type="spellStart"/>
      <w:r>
        <w:rPr>
          <w:rtl/>
        </w:rPr>
        <w:t>טז</w:t>
      </w:r>
      <w:proofErr w:type="spellEnd"/>
      <w:r>
        <w:rPr>
          <w:rtl/>
        </w:rPr>
        <w:t>]:</w:t>
      </w:r>
    </w:p>
    <w:p w14:paraId="27B59993" w14:textId="77777777" w:rsidR="00893519" w:rsidRDefault="00893519" w:rsidP="00893519">
      <w:pPr>
        <w:pStyle w:val="ac"/>
        <w:rPr>
          <w:rtl/>
        </w:rPr>
      </w:pPr>
      <w:r>
        <w:rPr>
          <w:rtl/>
        </w:rPr>
        <w:t xml:space="preserve">גרן ארונה היבוסי- ... כדי שיראהו דוד שם ויתפלל, </w:t>
      </w:r>
      <w:proofErr w:type="spellStart"/>
      <w:r>
        <w:rPr>
          <w:rtl/>
        </w:rPr>
        <w:t>ויעתר</w:t>
      </w:r>
      <w:proofErr w:type="spellEnd"/>
      <w:r>
        <w:rPr>
          <w:rtl/>
        </w:rPr>
        <w:t xml:space="preserve"> לו האל במקום ההוא, </w:t>
      </w:r>
      <w:proofErr w:type="spellStart"/>
      <w:r>
        <w:rPr>
          <w:rtl/>
        </w:rPr>
        <w:t>ותעצר</w:t>
      </w:r>
      <w:proofErr w:type="spellEnd"/>
      <w:r>
        <w:rPr>
          <w:rtl/>
        </w:rPr>
        <w:t xml:space="preserve"> המגיפה, ויהיה סימן לדוד כי שם הוא מקום העתרה, ושם יהיה בית המקדש שהוא בית התפילה והעבודה, כמו </w:t>
      </w:r>
      <w:proofErr w:type="spellStart"/>
      <w:r>
        <w:rPr>
          <w:rtl/>
        </w:rPr>
        <w:t>שצוה</w:t>
      </w:r>
      <w:proofErr w:type="spellEnd"/>
      <w:r>
        <w:rPr>
          <w:rtl/>
        </w:rPr>
        <w:t xml:space="preserve"> לו על ידי גד להקים שם מזבח. ושם נעתר לו באש שירד מן השמים על העולה, כמו שנאמר בדברי הימים [דה"א </w:t>
      </w:r>
      <w:proofErr w:type="spellStart"/>
      <w:r>
        <w:rPr>
          <w:rtl/>
        </w:rPr>
        <w:t>כא,כו</w:t>
      </w:r>
      <w:proofErr w:type="spellEnd"/>
      <w:r>
        <w:rPr>
          <w:rtl/>
        </w:rPr>
        <w:t>].</w:t>
      </w:r>
    </w:p>
    <w:p w14:paraId="7CD15CD6" w14:textId="77777777" w:rsidR="00893519" w:rsidRDefault="00893519" w:rsidP="00893519">
      <w:pPr>
        <w:rPr>
          <w:rtl/>
        </w:rPr>
      </w:pPr>
      <w:proofErr w:type="spellStart"/>
      <w:r>
        <w:rPr>
          <w:rtl/>
        </w:rPr>
        <w:t>ארוונה</w:t>
      </w:r>
      <w:proofErr w:type="spellEnd"/>
      <w:r>
        <w:rPr>
          <w:rtl/>
        </w:rPr>
        <w:t xml:space="preserve"> היבוסי מציע למלך את כל אשר לו חינם והמלך מסרב משום שהמקום צריך להיות קנוי בכספם של ישראל </w:t>
      </w:r>
    </w:p>
    <w:p w14:paraId="0D8B5703" w14:textId="77777777" w:rsidR="00893519" w:rsidRDefault="00893519" w:rsidP="00893519">
      <w:pPr>
        <w:pStyle w:val="ae"/>
        <w:rPr>
          <w:rtl/>
        </w:rPr>
      </w:pPr>
      <w:r w:rsidRPr="00D15BC1">
        <w:rPr>
          <w:rtl/>
        </w:rPr>
        <w:t xml:space="preserve">אלשיך </w:t>
      </w:r>
    </w:p>
    <w:p w14:paraId="6199F0B1" w14:textId="0305B8B3" w:rsidR="00893519" w:rsidRDefault="00893519" w:rsidP="00893519">
      <w:pPr>
        <w:rPr>
          <w:rtl/>
        </w:rPr>
      </w:pPr>
      <w:r w:rsidRPr="00D15BC1">
        <w:rPr>
          <w:rtl/>
        </w:rPr>
        <w:t xml:space="preserve"> </w:t>
      </w:r>
      <w:r w:rsidRPr="00D15BC1">
        <w:rPr>
          <w:color w:val="0070C0"/>
          <w:rtl/>
        </w:rPr>
        <w:t xml:space="preserve">וזהו לבנות מזבח לה', ועל פי דרכו אמר לו כי על ידי </w:t>
      </w:r>
      <w:proofErr w:type="spellStart"/>
      <w:r w:rsidRPr="00D15BC1">
        <w:rPr>
          <w:color w:val="0070C0"/>
          <w:rtl/>
        </w:rPr>
        <w:t>קנות</w:t>
      </w:r>
      <w:proofErr w:type="spellEnd"/>
      <w:r w:rsidRPr="00D15BC1">
        <w:rPr>
          <w:color w:val="0070C0"/>
          <w:rtl/>
        </w:rPr>
        <w:t xml:space="preserve"> מעמו המקום יכפר בו על ישראל מה שאין כן אם יבנה המזבח בהיות של ארונה היבוסי, וזהו לקנות מעמך </w:t>
      </w:r>
      <w:proofErr w:type="spellStart"/>
      <w:r w:rsidRPr="00D15BC1">
        <w:rPr>
          <w:color w:val="0070C0"/>
          <w:rtl/>
        </w:rPr>
        <w:t>כו</w:t>
      </w:r>
      <w:proofErr w:type="spellEnd"/>
      <w:r w:rsidRPr="00D15BC1">
        <w:rPr>
          <w:color w:val="0070C0"/>
          <w:rtl/>
        </w:rPr>
        <w:t xml:space="preserve">' </w:t>
      </w:r>
      <w:proofErr w:type="spellStart"/>
      <w:r w:rsidRPr="00D15BC1">
        <w:rPr>
          <w:color w:val="0070C0"/>
          <w:rtl/>
        </w:rPr>
        <w:t>ותעצר</w:t>
      </w:r>
      <w:proofErr w:type="spellEnd"/>
      <w:r w:rsidRPr="00D15BC1">
        <w:rPr>
          <w:color w:val="0070C0"/>
          <w:rtl/>
        </w:rPr>
        <w:t xml:space="preserve"> המגפה מעל העם, כי קימה יש למקום בהיותו של ישראל,</w:t>
      </w:r>
    </w:p>
    <w:p w14:paraId="69B3A5F1" w14:textId="77777777" w:rsidR="00893519" w:rsidRDefault="00893519" w:rsidP="00893519">
      <w:pPr>
        <w:rPr>
          <w:rtl/>
        </w:rPr>
      </w:pPr>
      <w:r>
        <w:rPr>
          <w:rtl/>
        </w:rPr>
        <w:t xml:space="preserve">דוד בונה מזבח לה' , מעלה עולות ושלמים, ה' נעתר לארץ והמגיפה נעצרת. </w:t>
      </w:r>
    </w:p>
    <w:p w14:paraId="2BF2011E" w14:textId="77777777" w:rsidR="00893519" w:rsidRDefault="00893519" w:rsidP="00893519">
      <w:pPr>
        <w:rPr>
          <w:rtl/>
        </w:rPr>
      </w:pPr>
      <w:r>
        <w:rPr>
          <w:rtl/>
        </w:rPr>
        <w:t>הרחבה למעמד וחשיבותו מופיעה בספר דברי הימים :</w:t>
      </w:r>
    </w:p>
    <w:p w14:paraId="1DA6E98C" w14:textId="6FC2C16B" w:rsidR="00893519" w:rsidRDefault="00893519" w:rsidP="00893519">
      <w:pPr>
        <w:pStyle w:val="aa"/>
        <w:rPr>
          <w:rtl/>
        </w:rPr>
      </w:pPr>
      <w:r>
        <w:rPr>
          <w:rtl/>
        </w:rPr>
        <w:lastRenderedPageBreak/>
        <w:t xml:space="preserve">דברי הימים א </w:t>
      </w:r>
      <w:proofErr w:type="spellStart"/>
      <w:r>
        <w:rPr>
          <w:rtl/>
        </w:rPr>
        <w:t>כא</w:t>
      </w:r>
      <w:proofErr w:type="spellEnd"/>
      <w:r>
        <w:rPr>
          <w:rtl/>
        </w:rPr>
        <w:t>: (</w:t>
      </w:r>
      <w:proofErr w:type="spellStart"/>
      <w:r>
        <w:rPr>
          <w:rtl/>
        </w:rPr>
        <w:t>כו</w:t>
      </w:r>
      <w:proofErr w:type="spellEnd"/>
      <w:r>
        <w:rPr>
          <w:rtl/>
        </w:rPr>
        <w:t xml:space="preserve">) </w:t>
      </w:r>
      <w:proofErr w:type="spellStart"/>
      <w:r>
        <w:rPr>
          <w:rtl/>
        </w:rPr>
        <w:t>וַיִּבֶן</w:t>
      </w:r>
      <w:proofErr w:type="spellEnd"/>
      <w:r>
        <w:rPr>
          <w:rtl/>
        </w:rPr>
        <w:t xml:space="preserve"> שָׁם דָּוִיד מִזְבֵּחַ לַה' וַיַּעַל עֹלוֹת וּשְׁלָמִים וַיִּקְרָא אֶל ה' וַיַּעֲנֵהוּ בָאֵשׁ מִן הַשָּׁמַיִם עַל מִזְבַּח הָעֹלָה: </w:t>
      </w:r>
      <w:r>
        <w:rPr>
          <w:rFonts w:hint="cs"/>
          <w:rtl/>
        </w:rPr>
        <w:t xml:space="preserve"> </w:t>
      </w:r>
      <w:r>
        <w:rPr>
          <w:rtl/>
        </w:rPr>
        <w:t>(</w:t>
      </w:r>
      <w:proofErr w:type="spellStart"/>
      <w:r>
        <w:rPr>
          <w:rtl/>
        </w:rPr>
        <w:t>כז</w:t>
      </w:r>
      <w:proofErr w:type="spellEnd"/>
      <w:r>
        <w:rPr>
          <w:rtl/>
        </w:rPr>
        <w:t xml:space="preserve">) וַיֹּאמֶר ה' לַמַּלְאָךְ וַיָּשֶׁב חַרְבּוֹ אֶל </w:t>
      </w:r>
      <w:proofErr w:type="spellStart"/>
      <w:r>
        <w:rPr>
          <w:rtl/>
        </w:rPr>
        <w:t>נְדָנָה</w:t>
      </w:r>
      <w:proofErr w:type="spellEnd"/>
      <w:r>
        <w:rPr>
          <w:rtl/>
        </w:rPr>
        <w:t>ּ:</w:t>
      </w:r>
      <w:r>
        <w:rPr>
          <w:rFonts w:hint="cs"/>
          <w:rtl/>
        </w:rPr>
        <w:t xml:space="preserve"> </w:t>
      </w:r>
      <w:r>
        <w:rPr>
          <w:rtl/>
        </w:rPr>
        <w:t>(</w:t>
      </w:r>
      <w:proofErr w:type="spellStart"/>
      <w:r>
        <w:rPr>
          <w:rtl/>
        </w:rPr>
        <w:t>כח</w:t>
      </w:r>
      <w:proofErr w:type="spellEnd"/>
      <w:r>
        <w:rPr>
          <w:rtl/>
        </w:rPr>
        <w:t>) בָּעֵת הַהִיא בִּרְאוֹת דָּוִיד כִּי עָנָהוּ ה' בְּגֹרֶן אָרְנָן הַיְבוּסִי וַיִּזְבַּח שָׁם:</w:t>
      </w:r>
      <w:r>
        <w:rPr>
          <w:rFonts w:hint="cs"/>
          <w:rtl/>
        </w:rPr>
        <w:t xml:space="preserve"> </w:t>
      </w:r>
      <w:r>
        <w:rPr>
          <w:rtl/>
        </w:rPr>
        <w:t>(</w:t>
      </w:r>
      <w:proofErr w:type="spellStart"/>
      <w:r>
        <w:rPr>
          <w:rtl/>
        </w:rPr>
        <w:t>כט</w:t>
      </w:r>
      <w:proofErr w:type="spellEnd"/>
      <w:r>
        <w:rPr>
          <w:rtl/>
        </w:rPr>
        <w:t>) וּמִשְׁכַּן ה' אֲשֶׁר עָשָׂה מֹשֶׁה בַמִּדְבָּר וּמִזְבַּח הָעוֹלָה בָּעֵת הַהִיא בַּבָּמָה בְּגִבְעוֹן:</w:t>
      </w:r>
      <w:r>
        <w:rPr>
          <w:rFonts w:hint="cs"/>
          <w:rtl/>
        </w:rPr>
        <w:t xml:space="preserve"> </w:t>
      </w:r>
      <w:r>
        <w:rPr>
          <w:rtl/>
        </w:rPr>
        <w:t xml:space="preserve">(ל) וְלֹא </w:t>
      </w:r>
      <w:proofErr w:type="spellStart"/>
      <w:r>
        <w:rPr>
          <w:rtl/>
        </w:rPr>
        <w:t>יָכֹל</w:t>
      </w:r>
      <w:proofErr w:type="spellEnd"/>
      <w:r>
        <w:rPr>
          <w:rtl/>
        </w:rPr>
        <w:t xml:space="preserve"> דָּוִיד לָלֶכֶת לְפָנָיו לִדְרֹשׁ </w:t>
      </w:r>
      <w:proofErr w:type="spellStart"/>
      <w:r>
        <w:rPr>
          <w:rtl/>
        </w:rPr>
        <w:t>אֱלֹהִים</w:t>
      </w:r>
      <w:proofErr w:type="spellEnd"/>
      <w:r>
        <w:rPr>
          <w:rtl/>
        </w:rPr>
        <w:t xml:space="preserve"> כִּי נִבְעַת מִפְּנֵי חֶרֶב מַלְאַךְ ה' : פרק </w:t>
      </w:r>
      <w:proofErr w:type="spellStart"/>
      <w:r>
        <w:rPr>
          <w:rtl/>
        </w:rPr>
        <w:t>כב</w:t>
      </w:r>
      <w:proofErr w:type="spellEnd"/>
      <w:r>
        <w:rPr>
          <w:rtl/>
        </w:rPr>
        <w:t xml:space="preserve">: (א) וַיֹּאמֶר דָּוִיד זֶה הוּא בֵּית ה' </w:t>
      </w:r>
      <w:proofErr w:type="spellStart"/>
      <w:r>
        <w:rPr>
          <w:rtl/>
        </w:rPr>
        <w:t>הָאֱלֹהִים</w:t>
      </w:r>
      <w:proofErr w:type="spellEnd"/>
      <w:r>
        <w:rPr>
          <w:rtl/>
        </w:rPr>
        <w:t xml:space="preserve"> וְזֶה מִּזְבֵּחַ לְעֹלָה לְיִשְׂרָאֵל: </w:t>
      </w:r>
    </w:p>
    <w:p w14:paraId="275A72A8" w14:textId="77777777" w:rsidR="00893519" w:rsidRDefault="00893519" w:rsidP="00893519">
      <w:pPr>
        <w:rPr>
          <w:rtl/>
        </w:rPr>
      </w:pPr>
      <w:r>
        <w:rPr>
          <w:rtl/>
        </w:rPr>
        <w:t xml:space="preserve">האש מן השמים מעידה על מקום המזבח ודוד מכריז על המקום כבית ה' א-להים ומתחיל לאסוף חומרים על מנת לבנות את המקדש  (פרק </w:t>
      </w:r>
      <w:proofErr w:type="spellStart"/>
      <w:r>
        <w:rPr>
          <w:rtl/>
        </w:rPr>
        <w:t>כב</w:t>
      </w:r>
      <w:proofErr w:type="spellEnd"/>
      <w:r>
        <w:rPr>
          <w:rtl/>
        </w:rPr>
        <w:t xml:space="preserve"> בדברי הימים) </w:t>
      </w:r>
    </w:p>
    <w:p w14:paraId="53ED65DB" w14:textId="77777777" w:rsidR="00893519" w:rsidRDefault="00893519" w:rsidP="00893519">
      <w:pPr>
        <w:rPr>
          <w:rtl/>
        </w:rPr>
      </w:pPr>
      <w:r>
        <w:rPr>
          <w:rtl/>
        </w:rPr>
        <w:t xml:space="preserve">ואילו בדברי הימים ב' פרק ז' מתוארת ירידת האש בזמן חנוכת המקדש בימי שלמה: </w:t>
      </w:r>
    </w:p>
    <w:p w14:paraId="55695FB2" w14:textId="77777777" w:rsidR="00893519" w:rsidRDefault="00893519" w:rsidP="00893519">
      <w:pPr>
        <w:rPr>
          <w:rtl/>
        </w:rPr>
      </w:pPr>
      <w:r>
        <w:rPr>
          <w:rtl/>
        </w:rPr>
        <w:t>(א) וּכְכַלּוֹת שְׁלֹמֹה לְהִתְפַּלֵּל וְהָאֵשׁ יָרְדָה מֵהַשָּׁמַיִם וַתֹּאכַל הָעֹלָה וְהַזְּבָחִים וּכְבוֹד ה' מָלֵא אֶת הַבָּיִת:</w:t>
      </w:r>
    </w:p>
    <w:p w14:paraId="46890109" w14:textId="77777777" w:rsidR="00893519" w:rsidRDefault="00893519" w:rsidP="00893519">
      <w:pPr>
        <w:rPr>
          <w:rtl/>
        </w:rPr>
      </w:pPr>
      <w:r>
        <w:rPr>
          <w:rtl/>
        </w:rPr>
        <w:t xml:space="preserve">וכדאי להשלים את הלימוד בעיון בהקשר הרחב של שלושה מקומות שנקנו על ידי עם ישראל: מערת המכפלה, מקום המקדש, וקבר יוסף. </w:t>
      </w:r>
    </w:p>
    <w:p w14:paraId="10F99A27" w14:textId="77777777" w:rsidR="00893519" w:rsidRPr="00893519" w:rsidRDefault="00893519" w:rsidP="00893519">
      <w:pPr>
        <w:pStyle w:val="af8"/>
        <w:rPr>
          <w:b/>
          <w:bCs/>
          <w:rtl/>
        </w:rPr>
      </w:pPr>
      <w:r w:rsidRPr="00893519">
        <w:rPr>
          <w:b/>
          <w:bCs/>
          <w:rtl/>
        </w:rPr>
        <w:t>השוואה לבניית המקדש ולתפילת שלמה- העמקה:</w:t>
      </w:r>
    </w:p>
    <w:p w14:paraId="529B8283" w14:textId="77777777" w:rsidR="00893519" w:rsidRDefault="00893519" w:rsidP="00893519">
      <w:pPr>
        <w:pStyle w:val="af8"/>
        <w:rPr>
          <w:rtl/>
        </w:rPr>
      </w:pPr>
      <w:r>
        <w:rPr>
          <w:rtl/>
        </w:rPr>
        <w:t xml:space="preserve">דוד נקרא לבנות מזבח ולהקריב לה' בגורן ארונה היבוסי אשר בירושלים, על מנת </w:t>
      </w:r>
      <w:proofErr w:type="spellStart"/>
      <w:r>
        <w:rPr>
          <w:rtl/>
        </w:rPr>
        <w:t>שתעצר</w:t>
      </w:r>
      <w:proofErr w:type="spellEnd"/>
      <w:r>
        <w:rPr>
          <w:rtl/>
        </w:rPr>
        <w:t xml:space="preserve"> המגפה. תפילת שלמה בעת הבאת ארון ה' אל בית המקדש, יכולה לשפוך אור על המשמעות העמוקה של בניית מזבח במקום זה דווקא, בתפילה לישועה.</w:t>
      </w:r>
    </w:p>
    <w:p w14:paraId="32EACC35" w14:textId="77777777" w:rsidR="00893519" w:rsidRDefault="00893519" w:rsidP="00893519">
      <w:pPr>
        <w:pStyle w:val="af8"/>
        <w:rPr>
          <w:rtl/>
        </w:rPr>
      </w:pPr>
      <w:r>
        <w:rPr>
          <w:rtl/>
        </w:rPr>
        <w:t xml:space="preserve">במלכים א פרק ח מופיעה תפילת שלמה בשעת הבאת ארון ברית ה' אל בית המקדש. התפילה מונה בפני העם את התפקיד של בית המקדש, כמקום אליו נושאים עיניים בתפילה בשעת צרה. </w:t>
      </w:r>
    </w:p>
    <w:p w14:paraId="74A8E751" w14:textId="77777777" w:rsidR="00893519" w:rsidRDefault="00893519" w:rsidP="00893519">
      <w:pPr>
        <w:pStyle w:val="af8"/>
        <w:rPr>
          <w:rtl/>
        </w:rPr>
      </w:pPr>
      <w:r>
        <w:rPr>
          <w:rtl/>
        </w:rPr>
        <w:t>מעניין ששלמה המלך מונה שלושה מצבי צרה בהם יכולים העם לפנות אל ה' בבית המקדש ולבקש לישועתו.</w:t>
      </w:r>
    </w:p>
    <w:p w14:paraId="0EBEF502" w14:textId="77777777" w:rsidR="00893519" w:rsidRDefault="00893519" w:rsidP="00893519">
      <w:pPr>
        <w:pStyle w:val="af8"/>
        <w:rPr>
          <w:rtl/>
        </w:rPr>
      </w:pPr>
      <w:r>
        <w:rPr>
          <w:rtl/>
        </w:rPr>
        <w:t>עיון בשלושת</w:t>
      </w:r>
    </w:p>
    <w:p w14:paraId="4EC9F477" w14:textId="77777777" w:rsidR="00893519" w:rsidRDefault="00893519" w:rsidP="00893519">
      <w:pPr>
        <w:pStyle w:val="af8"/>
        <w:rPr>
          <w:rtl/>
        </w:rPr>
      </w:pPr>
      <w:r>
        <w:rPr>
          <w:rtl/>
        </w:rPr>
        <w:t>המצבים, מקשר אותנו בקשר ישיר לפרקנו, כאשר הצרות המפורטות בו הן:</w:t>
      </w:r>
    </w:p>
    <w:p w14:paraId="34B44F8D" w14:textId="77777777" w:rsidR="00893519" w:rsidRDefault="00893519" w:rsidP="00893519">
      <w:pPr>
        <w:pStyle w:val="af8"/>
        <w:rPr>
          <w:rtl/>
        </w:rPr>
      </w:pPr>
      <w:r>
        <w:rPr>
          <w:rtl/>
        </w:rPr>
        <w:t>א. מלחמה</w:t>
      </w:r>
    </w:p>
    <w:p w14:paraId="045C914B" w14:textId="77777777" w:rsidR="00893519" w:rsidRDefault="00893519" w:rsidP="00893519">
      <w:pPr>
        <w:pStyle w:val="af8"/>
        <w:rPr>
          <w:rtl/>
        </w:rPr>
      </w:pPr>
      <w:r>
        <w:rPr>
          <w:rtl/>
        </w:rPr>
        <w:t>ב. רעב</w:t>
      </w:r>
    </w:p>
    <w:p w14:paraId="6E3E9F25" w14:textId="77777777" w:rsidR="00893519" w:rsidRDefault="00893519" w:rsidP="00893519">
      <w:pPr>
        <w:pStyle w:val="af8"/>
        <w:rPr>
          <w:rtl/>
        </w:rPr>
      </w:pPr>
      <w:r>
        <w:rPr>
          <w:rtl/>
        </w:rPr>
        <w:t>ג. דבר</w:t>
      </w:r>
    </w:p>
    <w:p w14:paraId="736C316B" w14:textId="77777777" w:rsidR="00893519" w:rsidRDefault="00893519" w:rsidP="00893519">
      <w:pPr>
        <w:pStyle w:val="af8"/>
        <w:rPr>
          <w:rtl/>
        </w:rPr>
      </w:pPr>
      <w:r>
        <w:rPr>
          <w:rtl/>
        </w:rPr>
        <w:t xml:space="preserve">ניתן לראות בתפילת שלמה, חיזוק ההבנה שבגורן ארונה היבוסי, אשר קנה דוד ובו בנה מזבח לה' </w:t>
      </w:r>
      <w:proofErr w:type="spellStart"/>
      <w:r>
        <w:rPr>
          <w:rtl/>
        </w:rPr>
        <w:t>בהעצר</w:t>
      </w:r>
      <w:proofErr w:type="spellEnd"/>
      <w:r>
        <w:rPr>
          <w:rtl/>
        </w:rPr>
        <w:t xml:space="preserve"> המגפה- הוא המקום שלימים יבנה בו בית המקדש, ובו נוכל לכפר על חטאותינו בהבאת הקורבנות ובבקשת סליחה וישועה מהקב"ה.</w:t>
      </w:r>
    </w:p>
    <w:p w14:paraId="18B0D421" w14:textId="77777777" w:rsidR="00893519" w:rsidRDefault="00893519" w:rsidP="00893519">
      <w:pPr>
        <w:pStyle w:val="af8"/>
        <w:rPr>
          <w:rtl/>
        </w:rPr>
      </w:pPr>
      <w:r>
        <w:rPr>
          <w:rtl/>
        </w:rPr>
        <w:t>[כדאי לעיין בתפילה כולה, אנו מביאים להלן את הפסוקים הרומזים לפרקנו]</w:t>
      </w:r>
    </w:p>
    <w:p w14:paraId="2AC1C782" w14:textId="4BBFF3FE" w:rsidR="00893519" w:rsidRDefault="00893519" w:rsidP="00893519">
      <w:pPr>
        <w:rPr>
          <w:rtl/>
        </w:rPr>
      </w:pPr>
      <w:r>
        <w:rPr>
          <w:rtl/>
        </w:rPr>
        <w:t>מלכים א פרק ח:</w:t>
      </w:r>
    </w:p>
    <w:p w14:paraId="670F8697" w14:textId="77777777" w:rsidR="00893519" w:rsidRDefault="00893519" w:rsidP="00893519">
      <w:pPr>
        <w:pStyle w:val="aa"/>
        <w:rPr>
          <w:rtl/>
        </w:rPr>
      </w:pPr>
      <w:proofErr w:type="spellStart"/>
      <w:r>
        <w:rPr>
          <w:rtl/>
        </w:rPr>
        <w:t>כב</w:t>
      </w:r>
      <w:proofErr w:type="spellEnd"/>
      <w:r>
        <w:rPr>
          <w:rtl/>
        </w:rPr>
        <w:t xml:space="preserve">  וַיַּעֲמֹד שְׁלֹמֹה לִפְנֵי מִזְבַּח ה' נֶגֶד כָּל קְהַל יִשְׂרָאֵל וַיִּפְרֹשׂ כַּפָּיו הַשָּׁמָיִם...</w:t>
      </w:r>
    </w:p>
    <w:p w14:paraId="59AB29D1" w14:textId="77777777" w:rsidR="00893519" w:rsidRDefault="00893519" w:rsidP="00893519">
      <w:pPr>
        <w:pStyle w:val="aa"/>
        <w:rPr>
          <w:rtl/>
        </w:rPr>
      </w:pPr>
      <w:r>
        <w:rPr>
          <w:rtl/>
        </w:rPr>
        <w:t xml:space="preserve"> </w:t>
      </w:r>
    </w:p>
    <w:p w14:paraId="16702466" w14:textId="77777777" w:rsidR="00893519" w:rsidRDefault="00893519" w:rsidP="00893519">
      <w:pPr>
        <w:pStyle w:val="aa"/>
        <w:rPr>
          <w:rtl/>
        </w:rPr>
      </w:pPr>
      <w:r>
        <w:rPr>
          <w:rtl/>
        </w:rPr>
        <w:lastRenderedPageBreak/>
        <w:t xml:space="preserve">לג-לד </w:t>
      </w:r>
      <w:proofErr w:type="spellStart"/>
      <w:r>
        <w:rPr>
          <w:rtl/>
        </w:rPr>
        <w:t>בְּהִנָּגֵף</w:t>
      </w:r>
      <w:proofErr w:type="spellEnd"/>
      <w:r>
        <w:rPr>
          <w:rtl/>
        </w:rPr>
        <w:t xml:space="preserve"> עַמְּךָ יִשְׂרָאֵל לִפְנֵי אוֹיֵב אֲשֶׁר יֶחֶטְאוּ לָךְ וְשָׁבוּ אֵלֶיךָ וְהוֹדוּ אֶת שְׁמֶךָ וְהִתְפַּלְלוּ וְהִתְחַנְּנוּ אֵלֶיךָ בַּבַּיִת הַזֶּה: וְאַתָּה תִּשְׁמַע הַשָּׁמַיִם וְסָלַחְתָּ לְחַטַּאת עַמְּךָ יִשְׂרָאֵל וַהֲשֵׁבֹתָם אֶל הָאֲדָמָה אֲשֶׁר נָתַתָּ לַאֲבוֹתָם: </w:t>
      </w:r>
    </w:p>
    <w:p w14:paraId="67311EFD" w14:textId="77777777" w:rsidR="00893519" w:rsidRDefault="00893519" w:rsidP="00893519">
      <w:pPr>
        <w:pStyle w:val="aa"/>
        <w:rPr>
          <w:rtl/>
        </w:rPr>
      </w:pPr>
      <w:r>
        <w:rPr>
          <w:rtl/>
        </w:rPr>
        <w:t xml:space="preserve"> </w:t>
      </w:r>
    </w:p>
    <w:p w14:paraId="627ECA1E" w14:textId="77777777" w:rsidR="00893519" w:rsidRDefault="00893519" w:rsidP="00893519">
      <w:pPr>
        <w:pStyle w:val="aa"/>
        <w:rPr>
          <w:rtl/>
        </w:rPr>
      </w:pPr>
      <w:r>
        <w:rPr>
          <w:rtl/>
        </w:rPr>
        <w:t xml:space="preserve">לה-לו </w:t>
      </w:r>
      <w:proofErr w:type="spellStart"/>
      <w:r>
        <w:rPr>
          <w:rtl/>
        </w:rPr>
        <w:t>בְּהֵעָצֵר</w:t>
      </w:r>
      <w:proofErr w:type="spellEnd"/>
      <w:r>
        <w:rPr>
          <w:rtl/>
        </w:rPr>
        <w:t xml:space="preserve"> שָׁמַיִם וְלֹא יִהְיֶה מָטָר כִּי יֶחֶטְאוּ לָךְ וְהִתְפַּלְלוּ אֶל הַמָּקוֹם הַזֶּה וְהוֹדוּ אֶת שְׁמֶךָ וּמֵחַטָּאתָם </w:t>
      </w:r>
      <w:proofErr w:type="spellStart"/>
      <w:r>
        <w:rPr>
          <w:rtl/>
        </w:rPr>
        <w:t>יְשׁוּבוּן</w:t>
      </w:r>
      <w:proofErr w:type="spellEnd"/>
      <w:r>
        <w:rPr>
          <w:rtl/>
        </w:rPr>
        <w:t xml:space="preserve"> כִּי תַעֲנֵם: וְאַתָּה תִּשְׁמַע הַשָּׁמַיִם וְסָלַחְתָּ לְחַטַּאת עֲבָדֶיךָ וְעַמְּךָ יִשְׂרָאֵל כִּי תוֹרֵם אֶת הַדֶּרֶךְ הַטּוֹבָה אֲשֶׁר יֵלְכוּ בָהּ </w:t>
      </w:r>
      <w:proofErr w:type="spellStart"/>
      <w:r>
        <w:rPr>
          <w:rtl/>
        </w:rPr>
        <w:t>וְנָתַתָּה</w:t>
      </w:r>
      <w:proofErr w:type="spellEnd"/>
      <w:r>
        <w:rPr>
          <w:rtl/>
        </w:rPr>
        <w:t xml:space="preserve"> מָטָר עַל אַרְצְךָ אֲשֶׁר </w:t>
      </w:r>
      <w:proofErr w:type="spellStart"/>
      <w:r>
        <w:rPr>
          <w:rtl/>
        </w:rPr>
        <w:t>נָתַתָּה</w:t>
      </w:r>
      <w:proofErr w:type="spellEnd"/>
      <w:r>
        <w:rPr>
          <w:rtl/>
        </w:rPr>
        <w:t xml:space="preserve"> לְעַמְּךָ לְנַחֲלָה:</w:t>
      </w:r>
    </w:p>
    <w:p w14:paraId="351CC48E" w14:textId="77777777" w:rsidR="00893519" w:rsidRDefault="00893519" w:rsidP="00893519">
      <w:pPr>
        <w:pStyle w:val="aa"/>
        <w:rPr>
          <w:rtl/>
        </w:rPr>
      </w:pPr>
      <w:r>
        <w:rPr>
          <w:rtl/>
        </w:rPr>
        <w:t xml:space="preserve"> </w:t>
      </w:r>
    </w:p>
    <w:p w14:paraId="2BAD4564" w14:textId="77777777" w:rsidR="00893519" w:rsidRDefault="00893519" w:rsidP="00893519">
      <w:pPr>
        <w:pStyle w:val="aa"/>
        <w:rPr>
          <w:rtl/>
        </w:rPr>
      </w:pPr>
      <w:proofErr w:type="spellStart"/>
      <w:r>
        <w:rPr>
          <w:rtl/>
        </w:rPr>
        <w:t>לז</w:t>
      </w:r>
      <w:proofErr w:type="spellEnd"/>
      <w:r>
        <w:rPr>
          <w:rtl/>
        </w:rPr>
        <w:t xml:space="preserve"> רָעָב כִּי יִהְיֶה בָאָרֶץ דֶּבֶר כִּי יִהְיֶה שִׁדָּפוֹן יֵרָקוֹן אַרְבֶּה חָסִיל כִּי יִהְיֶה כִּי יָצַר לוֹ אֹיְבוֹ בְּאֶרֶץ שְׁעָרָיו כָּל נֶגַע כָּל מַחֲלָה: </w:t>
      </w:r>
    </w:p>
    <w:p w14:paraId="314BE3F2" w14:textId="77777777" w:rsidR="00893519" w:rsidRDefault="00893519" w:rsidP="00893519">
      <w:pPr>
        <w:pStyle w:val="aa"/>
        <w:rPr>
          <w:rtl/>
        </w:rPr>
      </w:pPr>
      <w:r>
        <w:rPr>
          <w:rtl/>
        </w:rPr>
        <w:t xml:space="preserve"> </w:t>
      </w:r>
    </w:p>
    <w:p w14:paraId="477493DB" w14:textId="77777777" w:rsidR="00893519" w:rsidRDefault="00893519" w:rsidP="00893519">
      <w:pPr>
        <w:pStyle w:val="aa"/>
        <w:rPr>
          <w:rtl/>
        </w:rPr>
      </w:pPr>
      <w:r>
        <w:rPr>
          <w:rtl/>
        </w:rPr>
        <w:t xml:space="preserve">לח-לט כָּל תְּפִלָּה כָל תְּחִנָּה אֲשֶׁר תִהְיֶה לְכָל הָאָדָם לְכֹל עַמְּךָ יִשְׂרָאֵל אֲשֶׁר יֵדְעוּן אִישׁ נֶגַע לְבָבוֹ וּפָרַשׂ כַּפָּיו אֶל הַבַּיִת הַזֶּה: </w:t>
      </w:r>
    </w:p>
    <w:p w14:paraId="5E590356" w14:textId="77777777" w:rsidR="00893519" w:rsidRDefault="00893519" w:rsidP="00893519">
      <w:pPr>
        <w:pStyle w:val="aa"/>
        <w:rPr>
          <w:rtl/>
        </w:rPr>
      </w:pPr>
      <w:r>
        <w:rPr>
          <w:rtl/>
        </w:rPr>
        <w:t>וְאַתָּה תִּשְׁמַע הַשָּׁמַיִם מְכוֹן שִׁבְתֶּךָ וְסָלַחְתָּ וְעָשִׂיתָ וְנָתַתָּ לָאִישׁ כְּכָל דְּרָכָיו אֲשֶׁר תֵּדַע אֶת לְבָבוֹ כִּי אַתָּה יָדַעְתָּ לְבַדְּךָ אֶת לְבַב כָּל בְּנֵי הָאָדָם:...</w:t>
      </w:r>
    </w:p>
    <w:p w14:paraId="17E1DEB9" w14:textId="77777777" w:rsidR="00893519" w:rsidRDefault="00893519" w:rsidP="00893519">
      <w:pPr>
        <w:bidi w:val="0"/>
        <w:spacing w:line="259" w:lineRule="auto"/>
        <w:contextualSpacing w:val="0"/>
        <w:jc w:val="left"/>
        <w:rPr>
          <w:rFonts w:cs="Guttman Keren"/>
          <w:b/>
          <w:bCs/>
          <w:sz w:val="22"/>
          <w:szCs w:val="22"/>
          <w:rtl/>
        </w:rPr>
      </w:pPr>
      <w:r>
        <w:rPr>
          <w:rtl/>
        </w:rPr>
        <w:br w:type="page"/>
      </w:r>
    </w:p>
    <w:p w14:paraId="28D3EABE" w14:textId="32B568A4" w:rsidR="00893519" w:rsidRDefault="00893519" w:rsidP="00893519">
      <w:pPr>
        <w:pStyle w:val="2"/>
        <w:rPr>
          <w:rtl/>
        </w:rPr>
      </w:pPr>
      <w:bookmarkStart w:id="4" w:name="_Toc77757589"/>
      <w:r>
        <w:rPr>
          <w:rtl/>
        </w:rPr>
        <w:lastRenderedPageBreak/>
        <w:t>הקשר רחב</w:t>
      </w:r>
      <w:r>
        <w:rPr>
          <w:rFonts w:hint="cs"/>
          <w:rtl/>
        </w:rPr>
        <w:t xml:space="preserve"> </w:t>
      </w:r>
      <w:r>
        <w:rPr>
          <w:rtl/>
        </w:rPr>
        <w:t>[רשות]</w:t>
      </w:r>
      <w:bookmarkEnd w:id="4"/>
    </w:p>
    <w:p w14:paraId="58EA44CD" w14:textId="77777777" w:rsidR="00893519" w:rsidRDefault="00893519" w:rsidP="00893519">
      <w:pPr>
        <w:pStyle w:val="af0"/>
        <w:rPr>
          <w:rtl/>
        </w:rPr>
      </w:pPr>
      <w:r>
        <w:rPr>
          <w:rtl/>
        </w:rPr>
        <w:t xml:space="preserve">קניית גורן </w:t>
      </w:r>
      <w:proofErr w:type="spellStart"/>
      <w:r>
        <w:rPr>
          <w:rtl/>
        </w:rPr>
        <w:t>ארנוה</w:t>
      </w:r>
      <w:proofErr w:type="spellEnd"/>
      <w:r>
        <w:rPr>
          <w:rtl/>
        </w:rPr>
        <w:t xml:space="preserve"> בכסף מלא</w:t>
      </w:r>
    </w:p>
    <w:p w14:paraId="2E5E5D3E" w14:textId="77777777" w:rsidR="00893519" w:rsidRDefault="00893519" w:rsidP="00893519">
      <w:pPr>
        <w:rPr>
          <w:rtl/>
        </w:rPr>
      </w:pPr>
      <w:r>
        <w:rPr>
          <w:rtl/>
        </w:rPr>
        <w:t xml:space="preserve">לאחר שארונה היבוסי מבין כי ברצון דוד לקנות את הגורן על מנת לבנות בו מזבח לה', הוא מציע לתת לו אותו במתנה: </w:t>
      </w:r>
    </w:p>
    <w:p w14:paraId="752BD528" w14:textId="77777777" w:rsidR="00893519" w:rsidRDefault="00893519" w:rsidP="00893519">
      <w:pPr>
        <w:pStyle w:val="aa"/>
        <w:rPr>
          <w:rtl/>
        </w:rPr>
      </w:pPr>
      <w:r>
        <w:rPr>
          <w:rtl/>
        </w:rPr>
        <w:t xml:space="preserve"> וַיֹּאמֶר אֲרַוְנָה מַדּוּעַ בָּא אֲדֹנִי הַמֶּלֶךְ אֶל עַבְדּוֹ וַיֹּאמֶר דָּוִד לִקְנוֹת מֵעִמְּךָ אֶת הַגֹּרֶן לִבְנוֹת מִזְבֵּחַ לה' </w:t>
      </w:r>
      <w:proofErr w:type="spellStart"/>
      <w:r>
        <w:rPr>
          <w:rtl/>
        </w:rPr>
        <w:t>וְתֵעָצַר</w:t>
      </w:r>
      <w:proofErr w:type="spellEnd"/>
      <w:r>
        <w:rPr>
          <w:rtl/>
        </w:rPr>
        <w:t xml:space="preserve"> הַמַּגֵּפָה מֵעַל הָעָם: ויֹּאמֶר אֲרַוְנָה אֶל דָּוִד </w:t>
      </w:r>
      <w:proofErr w:type="spellStart"/>
      <w:r>
        <w:rPr>
          <w:rtl/>
        </w:rPr>
        <w:t>יִקַּח</w:t>
      </w:r>
      <w:proofErr w:type="spellEnd"/>
      <w:r>
        <w:rPr>
          <w:rtl/>
        </w:rPr>
        <w:t xml:space="preserve"> וְיַעַל אֲדֹנִי הַמֶּלֶךְ הַטּוֹב (בעינו) בְּעֵינָיו רְאֵה הַבָּקָר לָעֹלָה </w:t>
      </w:r>
      <w:proofErr w:type="spellStart"/>
      <w:r>
        <w:rPr>
          <w:rtl/>
        </w:rPr>
        <w:t>וְהַמֹּרִגִּים</w:t>
      </w:r>
      <w:proofErr w:type="spellEnd"/>
      <w:r>
        <w:rPr>
          <w:rtl/>
        </w:rPr>
        <w:t xml:space="preserve"> וּכְלֵי הַבָּקָר לָעֵצִים: </w:t>
      </w:r>
    </w:p>
    <w:p w14:paraId="2D9D643B" w14:textId="77777777" w:rsidR="00893519" w:rsidRDefault="00893519" w:rsidP="00893519">
      <w:pPr>
        <w:pStyle w:val="aa"/>
        <w:rPr>
          <w:rtl/>
        </w:rPr>
      </w:pPr>
      <w:proofErr w:type="spellStart"/>
      <w:r>
        <w:rPr>
          <w:rtl/>
        </w:rPr>
        <w:t>הַכֹּל</w:t>
      </w:r>
      <w:proofErr w:type="spellEnd"/>
      <w:r>
        <w:rPr>
          <w:rtl/>
        </w:rPr>
        <w:t xml:space="preserve"> נָתַן אֲרַוְנָה הַמֶּלֶךְ לַמֶּלֶךְ וַיֹּאמֶר אֲרַוְנָה אֶל הַמֶּלֶךְ יְהוָה </w:t>
      </w:r>
      <w:proofErr w:type="spellStart"/>
      <w:r>
        <w:rPr>
          <w:rtl/>
        </w:rPr>
        <w:t>אֱלֹהֶיך</w:t>
      </w:r>
      <w:proofErr w:type="spellEnd"/>
      <w:r>
        <w:rPr>
          <w:rtl/>
        </w:rPr>
        <w:t>ָ יִרְצֶךָ:  [</w:t>
      </w:r>
      <w:proofErr w:type="spellStart"/>
      <w:r>
        <w:rPr>
          <w:rtl/>
        </w:rPr>
        <w:t>כא-כג</w:t>
      </w:r>
      <w:proofErr w:type="spellEnd"/>
      <w:r>
        <w:rPr>
          <w:rtl/>
        </w:rPr>
        <w:t>]</w:t>
      </w:r>
    </w:p>
    <w:p w14:paraId="0A1AF94A" w14:textId="77777777" w:rsidR="00893519" w:rsidRDefault="00893519" w:rsidP="00893519">
      <w:pPr>
        <w:rPr>
          <w:rtl/>
        </w:rPr>
      </w:pPr>
      <w:r>
        <w:rPr>
          <w:rtl/>
        </w:rPr>
        <w:t xml:space="preserve"> </w:t>
      </w:r>
    </w:p>
    <w:p w14:paraId="47DA34CB" w14:textId="77777777" w:rsidR="00893519" w:rsidRDefault="00893519" w:rsidP="00893519">
      <w:pPr>
        <w:rPr>
          <w:rtl/>
        </w:rPr>
      </w:pPr>
      <w:r>
        <w:rPr>
          <w:rtl/>
        </w:rPr>
        <w:t>דוד מסרב ומבקש לקנות את הגורן במחיר מלא:</w:t>
      </w:r>
    </w:p>
    <w:p w14:paraId="19283055" w14:textId="77777777" w:rsidR="00893519" w:rsidRDefault="00893519" w:rsidP="00893519">
      <w:pPr>
        <w:pStyle w:val="aa"/>
        <w:rPr>
          <w:rtl/>
        </w:rPr>
      </w:pPr>
      <w:r>
        <w:rPr>
          <w:rtl/>
        </w:rPr>
        <w:t xml:space="preserve">וַיֹּאמֶר הַמֶּלֶךְ אֶל אֲרַוְנָה לֹא כִּי קָנוֹ אֶקְנֶה מֵאוֹתְךָ בִּמְחִיר וְלֹא אַעֲלֶה לה'  </w:t>
      </w:r>
      <w:proofErr w:type="spellStart"/>
      <w:r>
        <w:rPr>
          <w:rtl/>
        </w:rPr>
        <w:t>אֱלֹהַי</w:t>
      </w:r>
      <w:proofErr w:type="spellEnd"/>
      <w:r>
        <w:rPr>
          <w:rtl/>
        </w:rPr>
        <w:t xml:space="preserve"> עֹלוֹת חִנָּם </w:t>
      </w:r>
      <w:proofErr w:type="spellStart"/>
      <w:r>
        <w:rPr>
          <w:rtl/>
        </w:rPr>
        <w:t>וַיִּקֶן</w:t>
      </w:r>
      <w:proofErr w:type="spellEnd"/>
      <w:r>
        <w:rPr>
          <w:rtl/>
        </w:rPr>
        <w:t xml:space="preserve"> דָּוִד אֶת הַגֹּרֶן וְאֶת הַבָּקָר בְּכֶסֶף שְׁקָלִים </w:t>
      </w:r>
      <w:proofErr w:type="spellStart"/>
      <w:r>
        <w:rPr>
          <w:rtl/>
        </w:rPr>
        <w:t>חֲמִשִּׁים</w:t>
      </w:r>
      <w:proofErr w:type="spellEnd"/>
      <w:r>
        <w:rPr>
          <w:rtl/>
        </w:rPr>
        <w:t>: [כד]</w:t>
      </w:r>
    </w:p>
    <w:p w14:paraId="35D2E587" w14:textId="77777777" w:rsidR="00893519" w:rsidRDefault="00893519" w:rsidP="00893519">
      <w:pPr>
        <w:rPr>
          <w:rtl/>
        </w:rPr>
      </w:pPr>
      <w:r>
        <w:rPr>
          <w:rtl/>
        </w:rPr>
        <w:t>מעשה זה של דוד המלך מזכיר את מעשהו של אברהם אבינו בקניית מערת המכפלה:</w:t>
      </w:r>
    </w:p>
    <w:p w14:paraId="76BC2BCE" w14:textId="77777777" w:rsidR="00893519" w:rsidRDefault="00893519" w:rsidP="00893519">
      <w:pPr>
        <w:rPr>
          <w:rtl/>
        </w:rPr>
      </w:pPr>
      <w:r>
        <w:rPr>
          <w:rtl/>
        </w:rPr>
        <w:t>בכך שני מנהיגים גדולים אלו, אבות האומה, אברהם אבינו ודוד המלך, מציגים בפנינו קיום שלם ותמים מול הקב"ה, אשר אין בו חפץ במתנות חינם.</w:t>
      </w:r>
    </w:p>
    <w:p w14:paraId="2BE96DC8" w14:textId="77777777" w:rsidR="00893519" w:rsidRPr="00893519" w:rsidRDefault="00893519" w:rsidP="00893519">
      <w:pPr>
        <w:rPr>
          <w:b/>
          <w:bCs/>
          <w:rtl/>
        </w:rPr>
      </w:pPr>
      <w:r w:rsidRPr="00893519">
        <w:rPr>
          <w:b/>
          <w:bCs/>
          <w:rtl/>
        </w:rPr>
        <w:t>פרשת חיי שרה:</w:t>
      </w:r>
    </w:p>
    <w:p w14:paraId="35255385" w14:textId="77777777" w:rsidR="00893519" w:rsidRDefault="00893519" w:rsidP="00893519">
      <w:pPr>
        <w:pStyle w:val="aa"/>
        <w:rPr>
          <w:rtl/>
        </w:rPr>
      </w:pPr>
      <w:r>
        <w:rPr>
          <w:rtl/>
        </w:rPr>
        <w:t xml:space="preserve"> וַיִּהְיוּ חַיֵּי שָׂרָה מֵאָה שָׁנָה וְעֶשְׂרִים שָׁנָה וְשֶׁבַע שָׁנִים שְׁנֵי חַיֵּי שָׂרָה: </w:t>
      </w:r>
      <w:proofErr w:type="spellStart"/>
      <w:r>
        <w:rPr>
          <w:rtl/>
        </w:rPr>
        <w:t>תָּמָת</w:t>
      </w:r>
      <w:proofErr w:type="spellEnd"/>
      <w:r>
        <w:rPr>
          <w:rtl/>
        </w:rPr>
        <w:t xml:space="preserve"> שָׂרָה בְּקִרְיַת אַרְבַּע הִוא חֶבְרוֹן בְּאֶרֶץ כְּנָעַן וַיָּבֹא אַבְרָהָם </w:t>
      </w:r>
      <w:proofErr w:type="spellStart"/>
      <w:r>
        <w:rPr>
          <w:rtl/>
        </w:rPr>
        <w:t>לִסְפֹּד</w:t>
      </w:r>
      <w:proofErr w:type="spellEnd"/>
      <w:r>
        <w:rPr>
          <w:rtl/>
        </w:rPr>
        <w:t xml:space="preserve"> לְשָׂרָה </w:t>
      </w:r>
      <w:proofErr w:type="spellStart"/>
      <w:r>
        <w:rPr>
          <w:rtl/>
        </w:rPr>
        <w:t>וְלִבְכֹּתָה</w:t>
      </w:r>
      <w:proofErr w:type="spellEnd"/>
      <w:r>
        <w:rPr>
          <w:rtl/>
        </w:rPr>
        <w:t xml:space="preserve">ּ: </w:t>
      </w:r>
      <w:proofErr w:type="spellStart"/>
      <w:r>
        <w:rPr>
          <w:rtl/>
        </w:rPr>
        <w:t>וַיָּקָם</w:t>
      </w:r>
      <w:proofErr w:type="spellEnd"/>
      <w:r>
        <w:rPr>
          <w:rtl/>
        </w:rPr>
        <w:t xml:space="preserve"> אַבְרָהָם מֵעַל פְּנֵי מֵתוֹ וַיְדַבֵּר אֶל בְּנֵי חֵת </w:t>
      </w:r>
      <w:proofErr w:type="spellStart"/>
      <w:r>
        <w:rPr>
          <w:rtl/>
        </w:rPr>
        <w:t>לֵאמֹר:גֵּר</w:t>
      </w:r>
      <w:proofErr w:type="spellEnd"/>
      <w:r>
        <w:rPr>
          <w:rtl/>
        </w:rPr>
        <w:t xml:space="preserve"> וְתוֹשָׁב אָנֹכִי עִמָּכֶם תְּנוּ לִי אֲחֻזַּת קֶבֶר עִמָּכֶם וְאֶקְבְּרָה מֵתִי מִלְּפָנָי: וַיַּעֲנוּ בְנֵי חֵת אֶת אַבְרָהָם </w:t>
      </w:r>
      <w:proofErr w:type="spellStart"/>
      <w:r>
        <w:rPr>
          <w:rtl/>
        </w:rPr>
        <w:t>לֵאמֹר</w:t>
      </w:r>
      <w:proofErr w:type="spellEnd"/>
      <w:r>
        <w:rPr>
          <w:rtl/>
        </w:rPr>
        <w:t xml:space="preserve"> </w:t>
      </w:r>
      <w:proofErr w:type="spellStart"/>
      <w:r>
        <w:rPr>
          <w:rtl/>
        </w:rPr>
        <w:t>לוֹ:שְׁמָעֵנו</w:t>
      </w:r>
      <w:proofErr w:type="spellEnd"/>
      <w:r>
        <w:rPr>
          <w:rtl/>
        </w:rPr>
        <w:t xml:space="preserve">ּ אֲדֹנִי נְשִׂיא </w:t>
      </w:r>
      <w:proofErr w:type="spellStart"/>
      <w:r>
        <w:rPr>
          <w:rtl/>
        </w:rPr>
        <w:t>אֱלֹהִים</w:t>
      </w:r>
      <w:proofErr w:type="spellEnd"/>
      <w:r>
        <w:rPr>
          <w:rtl/>
        </w:rPr>
        <w:t xml:space="preserve"> אַתָּה בְּתוֹכֵנוּ בְּמִבְחַר קְבָרֵינוּ קְבֹר אֶת מֵתֶךָ אִישׁ מִמֶּנּוּ אֶת קִבְרוֹ לֹא יִכְלֶה מִמְּךָ מִקְּבֹר מֵתֶךָ: </w:t>
      </w:r>
      <w:proofErr w:type="spellStart"/>
      <w:r>
        <w:rPr>
          <w:rtl/>
        </w:rPr>
        <w:t>וַיָּקָם</w:t>
      </w:r>
      <w:proofErr w:type="spellEnd"/>
      <w:r>
        <w:rPr>
          <w:rtl/>
        </w:rPr>
        <w:t xml:space="preserve"> אַבְרָהָם </w:t>
      </w:r>
      <w:proofErr w:type="spellStart"/>
      <w:r>
        <w:rPr>
          <w:rtl/>
        </w:rPr>
        <w:t>וַיִּשְׁתַּחו</w:t>
      </w:r>
      <w:proofErr w:type="spellEnd"/>
      <w:r>
        <w:rPr>
          <w:rtl/>
        </w:rPr>
        <w:t xml:space="preserve">ּ לְעַם הָאָרֶץ לִבְנֵי חֵת: וַיְדַבֵּר אִתָּם </w:t>
      </w:r>
      <w:proofErr w:type="spellStart"/>
      <w:r>
        <w:rPr>
          <w:rtl/>
        </w:rPr>
        <w:t>לֵאמֹר</w:t>
      </w:r>
      <w:proofErr w:type="spellEnd"/>
      <w:r>
        <w:rPr>
          <w:rtl/>
        </w:rPr>
        <w:t xml:space="preserve"> אִם יֵשׁ אֶת נַפְשְׁכֶם לִקְבֹּר אֶת מֵתִי מִלְּפָנַי שְׁמָעוּנִי וּפִגְעוּ לִי בְּעֶפְרוֹן בֶּן </w:t>
      </w:r>
      <w:proofErr w:type="spellStart"/>
      <w:r>
        <w:rPr>
          <w:rtl/>
        </w:rPr>
        <w:t>צֹחַר</w:t>
      </w:r>
      <w:proofErr w:type="spellEnd"/>
      <w:r>
        <w:rPr>
          <w:rtl/>
        </w:rPr>
        <w:t xml:space="preserve">: </w:t>
      </w:r>
      <w:proofErr w:type="spellStart"/>
      <w:r>
        <w:rPr>
          <w:rtl/>
        </w:rPr>
        <w:t>וְיִתֶּן</w:t>
      </w:r>
      <w:proofErr w:type="spellEnd"/>
      <w:r>
        <w:rPr>
          <w:rtl/>
        </w:rPr>
        <w:t xml:space="preserve"> לִי אֶת מְעָרַת הַמַּכְפֵּלָה אֲשֶׁר לוֹ אֲשֶׁר בִּקְצֵה שָׂדֵהוּ בְּכֶסֶף מָלֵא </w:t>
      </w:r>
      <w:proofErr w:type="spellStart"/>
      <w:r>
        <w:rPr>
          <w:rtl/>
        </w:rPr>
        <w:t>יִתְּנֶנָּה</w:t>
      </w:r>
      <w:proofErr w:type="spellEnd"/>
      <w:r>
        <w:rPr>
          <w:rtl/>
        </w:rPr>
        <w:t xml:space="preserve"> לִי בְּתוֹכְכֶם </w:t>
      </w:r>
      <w:proofErr w:type="spellStart"/>
      <w:r>
        <w:rPr>
          <w:rtl/>
        </w:rPr>
        <w:t>לַאֲחֻזַּת</w:t>
      </w:r>
      <w:proofErr w:type="spellEnd"/>
      <w:r>
        <w:rPr>
          <w:rtl/>
        </w:rPr>
        <w:t xml:space="preserve"> קָבֶר: וְעֶפְרוֹן יֹשֵׁב בְּתוֹךְ בְּנֵי חֵת וַיַּעַן עֶפְרוֹן הַחִתִּי אֶת אַבְרָהָם בְּאָזְנֵי בְנֵי חֵת לְכֹל בָּאֵי שַׁעַר עִירוֹ </w:t>
      </w:r>
      <w:proofErr w:type="spellStart"/>
      <w:r>
        <w:rPr>
          <w:rtl/>
        </w:rPr>
        <w:t>לֵאמֹר</w:t>
      </w:r>
      <w:proofErr w:type="spellEnd"/>
      <w:r>
        <w:rPr>
          <w:rtl/>
        </w:rPr>
        <w:t xml:space="preserve">: לֹא אֲדֹנִי שְׁמָעֵנִי הַשָּׂדֶה נָתַתִּי לָךְ וְהַמְּעָרָה אֲשֶׁר בּוֹ לְךָ נְתַתִּיהָ לְעֵינֵי בְנֵי עַמִּי נְתַתִּיהָ לָּךְ קְבֹר מֵתֶךָ: </w:t>
      </w:r>
      <w:proofErr w:type="spellStart"/>
      <w:r>
        <w:rPr>
          <w:rtl/>
        </w:rPr>
        <w:t>וַיִּשְׁתַּחו</w:t>
      </w:r>
      <w:proofErr w:type="spellEnd"/>
      <w:r>
        <w:rPr>
          <w:rtl/>
        </w:rPr>
        <w:t xml:space="preserve">ּ אַבְרָהָם לִפְנֵי עַם הָאָרֶץ: וַיְדַבֵּר אֶל עֶפְרוֹן בְּאָזְנֵי עַם הָאָרֶץ </w:t>
      </w:r>
      <w:proofErr w:type="spellStart"/>
      <w:r>
        <w:rPr>
          <w:rtl/>
        </w:rPr>
        <w:t>לֵאמֹר</w:t>
      </w:r>
      <w:proofErr w:type="spellEnd"/>
      <w:r>
        <w:rPr>
          <w:rtl/>
        </w:rPr>
        <w:t xml:space="preserve"> אַךְ אִם אַתָּה לוּ שְׁמָעֵנִי נָתַתִּי כֶּסֶף הַשָּׂדֶה קַח מִמֶּנִּי וְאֶקְבְּרָה אֶת מֵתִי שָׁמָּה: וַיַּעַן עֶפְרוֹן אֶת אַבְרָהָם </w:t>
      </w:r>
      <w:proofErr w:type="spellStart"/>
      <w:r>
        <w:rPr>
          <w:rtl/>
        </w:rPr>
        <w:t>לֵאמֹר</w:t>
      </w:r>
      <w:proofErr w:type="spellEnd"/>
      <w:r>
        <w:rPr>
          <w:rtl/>
        </w:rPr>
        <w:t xml:space="preserve"> לוֹ: אֲדֹנִי שְׁמָעֵנִי אֶרֶץ אַרְבַּע מֵאֹת שֶׁקֶל כֶּסֶף </w:t>
      </w:r>
      <w:r>
        <w:rPr>
          <w:rtl/>
        </w:rPr>
        <w:lastRenderedPageBreak/>
        <w:t xml:space="preserve">בֵּינִי וּבֵינְךָ מַה הִוא וְאֶת מֵתְךָ קְבֹר: וַיִּשְׁמַע אַבְרָהָם אֶל עֶפְרוֹן </w:t>
      </w:r>
      <w:proofErr w:type="spellStart"/>
      <w:r>
        <w:rPr>
          <w:rtl/>
        </w:rPr>
        <w:t>וַיִּשְׁקֹל</w:t>
      </w:r>
      <w:proofErr w:type="spellEnd"/>
      <w:r>
        <w:rPr>
          <w:rtl/>
        </w:rPr>
        <w:t xml:space="preserve"> אַבְרָהָם לְעֶפְרֹן אֶת הַכֶּסֶף אֲשֶׁר דִּבֶּר בְּאָזְנֵי בְנֵי חֵת אַרְבַּע מֵאוֹת שֶׁקֶל כֶּסֶף עֹבֵר לַסֹּחֵר: </w:t>
      </w:r>
    </w:p>
    <w:p w14:paraId="7401E231" w14:textId="77777777" w:rsidR="00893519" w:rsidRDefault="00893519" w:rsidP="00893519">
      <w:pPr>
        <w:rPr>
          <w:rtl/>
        </w:rPr>
      </w:pPr>
      <w:r>
        <w:rPr>
          <w:rtl/>
        </w:rPr>
        <w:t xml:space="preserve">על עפרון ידועה </w:t>
      </w:r>
      <w:proofErr w:type="spellStart"/>
      <w:r>
        <w:rPr>
          <w:rtl/>
        </w:rPr>
        <w:t>אימרת</w:t>
      </w:r>
      <w:proofErr w:type="spellEnd"/>
      <w:r>
        <w:rPr>
          <w:rtl/>
        </w:rPr>
        <w:t xml:space="preserve"> חז"ל שהיה אומר הרבה ועושה מעט, שכן בתחילה אמר </w:t>
      </w:r>
      <w:proofErr w:type="spellStart"/>
      <w:r>
        <w:rPr>
          <w:rtl/>
        </w:rPr>
        <w:t>שיתן</w:t>
      </w:r>
      <w:proofErr w:type="spellEnd"/>
      <w:r>
        <w:rPr>
          <w:rtl/>
        </w:rPr>
        <w:t xml:space="preserve"> את המקום בחינם, אך לאחר מכן דרש סכום כסף מפולפל בעבורו.</w:t>
      </w:r>
    </w:p>
    <w:p w14:paraId="074F5995" w14:textId="77777777" w:rsidR="00893519" w:rsidRDefault="00893519" w:rsidP="00893519">
      <w:pPr>
        <w:rPr>
          <w:rtl/>
        </w:rPr>
      </w:pPr>
      <w:r>
        <w:rPr>
          <w:rtl/>
        </w:rPr>
        <w:t xml:space="preserve">בעיון ובהשוואה לדברי הימים, שם מתואר מחיר גבוה בהרבה מהמתואר בפרקנו עבור גורן ארונה נכתב כך: </w:t>
      </w:r>
    </w:p>
    <w:p w14:paraId="0A2C4C46" w14:textId="77777777" w:rsidR="00893519" w:rsidRDefault="00893519" w:rsidP="00893519">
      <w:pPr>
        <w:rPr>
          <w:rtl/>
        </w:rPr>
      </w:pPr>
      <w:r>
        <w:rPr>
          <w:rtl/>
        </w:rPr>
        <w:t xml:space="preserve">דברי הימים א , </w:t>
      </w:r>
      <w:proofErr w:type="spellStart"/>
      <w:r>
        <w:rPr>
          <w:rtl/>
        </w:rPr>
        <w:t>כא</w:t>
      </w:r>
      <w:proofErr w:type="spellEnd"/>
      <w:r>
        <w:rPr>
          <w:rtl/>
        </w:rPr>
        <w:t>: כד-כה:</w:t>
      </w:r>
    </w:p>
    <w:p w14:paraId="6076D42C" w14:textId="77777777" w:rsidR="00893519" w:rsidRDefault="00893519" w:rsidP="00893519">
      <w:pPr>
        <w:pStyle w:val="aa"/>
        <w:rPr>
          <w:rtl/>
        </w:rPr>
      </w:pPr>
      <w:r>
        <w:rPr>
          <w:rtl/>
        </w:rPr>
        <w:t xml:space="preserve">וַיֹּאמֶר הַמֶּלֶךְ דָּוִיד </w:t>
      </w:r>
      <w:proofErr w:type="spellStart"/>
      <w:r>
        <w:rPr>
          <w:rtl/>
        </w:rPr>
        <w:t>לְאָרְנָן</w:t>
      </w:r>
      <w:proofErr w:type="spellEnd"/>
      <w:r>
        <w:rPr>
          <w:rtl/>
        </w:rPr>
        <w:t xml:space="preserve"> לֹא כִּי קָנֹה אֶקְנֶה בְּכֶסֶף מָלֵא כִּי לֹא אֶשָּׂא אֲשֶׁר לְךָ לה' וְהַעֲלוֹת עוֹלָה חִנָּם: </w:t>
      </w:r>
      <w:proofErr w:type="spellStart"/>
      <w:r>
        <w:rPr>
          <w:rtl/>
        </w:rPr>
        <w:t>וַיִּתֵּן</w:t>
      </w:r>
      <w:proofErr w:type="spellEnd"/>
      <w:r>
        <w:rPr>
          <w:rtl/>
        </w:rPr>
        <w:t xml:space="preserve"> דָּוִיד </w:t>
      </w:r>
      <w:proofErr w:type="spellStart"/>
      <w:r>
        <w:rPr>
          <w:rtl/>
        </w:rPr>
        <w:t>לְאָרְנָן</w:t>
      </w:r>
      <w:proofErr w:type="spellEnd"/>
      <w:r>
        <w:rPr>
          <w:rtl/>
        </w:rPr>
        <w:t xml:space="preserve"> בַּמָּקוֹם שִׁקְלֵי זָהָב מִשְׁקָל שֵׁשׁ מֵאוֹת: </w:t>
      </w:r>
    </w:p>
    <w:p w14:paraId="49B68569" w14:textId="77777777" w:rsidR="00893519" w:rsidRDefault="00893519" w:rsidP="00893519">
      <w:pPr>
        <w:rPr>
          <w:rtl/>
        </w:rPr>
      </w:pPr>
      <w:r>
        <w:rPr>
          <w:rtl/>
        </w:rPr>
        <w:t xml:space="preserve">ומסביר רש"י את הסתירה: </w:t>
      </w:r>
    </w:p>
    <w:p w14:paraId="7A28D66C" w14:textId="77777777" w:rsidR="00893519" w:rsidRDefault="00893519" w:rsidP="00893519">
      <w:pPr>
        <w:pStyle w:val="ae"/>
        <w:rPr>
          <w:rtl/>
        </w:rPr>
      </w:pPr>
      <w:r>
        <w:rPr>
          <w:rtl/>
        </w:rPr>
        <w:t>רש"י [כד]:</w:t>
      </w:r>
    </w:p>
    <w:p w14:paraId="0BB6DFCE" w14:textId="77777777" w:rsidR="00893519" w:rsidRDefault="00893519" w:rsidP="00893519">
      <w:pPr>
        <w:pStyle w:val="ac"/>
        <w:rPr>
          <w:rtl/>
        </w:rPr>
      </w:pPr>
      <w:r>
        <w:rPr>
          <w:rtl/>
        </w:rPr>
        <w:t>שקלים חמישים- ובדברי הימים הוא אומר 'שקלי זהב משקל שש מאות' הא כיצד?</w:t>
      </w:r>
    </w:p>
    <w:p w14:paraId="01B48AFA" w14:textId="77777777" w:rsidR="00893519" w:rsidRDefault="00893519" w:rsidP="00893519">
      <w:pPr>
        <w:pStyle w:val="ac"/>
        <w:rPr>
          <w:rtl/>
        </w:rPr>
      </w:pPr>
      <w:r>
        <w:rPr>
          <w:rtl/>
        </w:rPr>
        <w:t xml:space="preserve">גבה חמישים שקלים מכל  שבט ושבט, הרי שש מאות, ונתן לו כסף בדמי זהב. כך שנינו </w:t>
      </w:r>
      <w:proofErr w:type="spellStart"/>
      <w:r>
        <w:rPr>
          <w:rtl/>
        </w:rPr>
        <w:t>בסיפרי</w:t>
      </w:r>
      <w:proofErr w:type="spellEnd"/>
      <w:r>
        <w:rPr>
          <w:rtl/>
        </w:rPr>
        <w:t>.</w:t>
      </w:r>
    </w:p>
    <w:p w14:paraId="06444196" w14:textId="77777777" w:rsidR="00893519" w:rsidRDefault="00893519" w:rsidP="00893519">
      <w:pPr>
        <w:rPr>
          <w:rtl/>
        </w:rPr>
      </w:pPr>
      <w:r>
        <w:rPr>
          <w:rtl/>
        </w:rPr>
        <w:t>אם כך, גם כאן, כפי שארע עם עפרון החיתי, לאחר הסירוב לקבל את המקום בחינם, מוצע מחיר מופקע בשקלי זהב רבים.</w:t>
      </w:r>
    </w:p>
    <w:p w14:paraId="0394C3C8" w14:textId="77777777" w:rsidR="00893519" w:rsidRDefault="00893519" w:rsidP="00893519">
      <w:pPr>
        <w:rPr>
          <w:rtl/>
        </w:rPr>
      </w:pPr>
      <w:r>
        <w:rPr>
          <w:rtl/>
        </w:rPr>
        <w:t>ועל הקשר בין מקום המקדש, מערת המכפלה וקבר יוסף אומר המדרש:</w:t>
      </w:r>
    </w:p>
    <w:p w14:paraId="7D27812C" w14:textId="77777777" w:rsidR="00893519" w:rsidRDefault="00893519" w:rsidP="00893519">
      <w:pPr>
        <w:pStyle w:val="ae"/>
        <w:rPr>
          <w:rtl/>
        </w:rPr>
      </w:pPr>
      <w:r>
        <w:rPr>
          <w:rtl/>
        </w:rPr>
        <w:t xml:space="preserve">בראשית רבה  פרשת וישלח:  </w:t>
      </w:r>
    </w:p>
    <w:p w14:paraId="6F936866" w14:textId="77777777" w:rsidR="00893519" w:rsidRDefault="00893519" w:rsidP="00893519">
      <w:pPr>
        <w:pStyle w:val="ac"/>
        <w:rPr>
          <w:rtl/>
        </w:rPr>
      </w:pPr>
      <w:r>
        <w:rPr>
          <w:rtl/>
        </w:rPr>
        <w:t xml:space="preserve">ז </w:t>
      </w:r>
      <w:proofErr w:type="spellStart"/>
      <w:r>
        <w:rPr>
          <w:rtl/>
        </w:rPr>
        <w:t>ויקן</w:t>
      </w:r>
      <w:proofErr w:type="spellEnd"/>
      <w:r>
        <w:rPr>
          <w:rtl/>
        </w:rPr>
        <w:t xml:space="preserve"> את חלקת השדה אשר נטה שם </w:t>
      </w:r>
      <w:proofErr w:type="spellStart"/>
      <w:r>
        <w:rPr>
          <w:rtl/>
        </w:rPr>
        <w:t>אהלו</w:t>
      </w:r>
      <w:proofErr w:type="spellEnd"/>
      <w:r>
        <w:rPr>
          <w:rtl/>
        </w:rPr>
        <w:t xml:space="preserve"> וגו' במאה </w:t>
      </w:r>
      <w:proofErr w:type="spellStart"/>
      <w:r>
        <w:rPr>
          <w:rtl/>
        </w:rPr>
        <w:t>קשיטה</w:t>
      </w:r>
      <w:proofErr w:type="spellEnd"/>
      <w:r>
        <w:rPr>
          <w:rtl/>
        </w:rPr>
        <w:t xml:space="preserve">, </w:t>
      </w:r>
      <w:proofErr w:type="spellStart"/>
      <w:r>
        <w:rPr>
          <w:rtl/>
        </w:rPr>
        <w:t>א"ר</w:t>
      </w:r>
      <w:proofErr w:type="spellEnd"/>
      <w:r>
        <w:rPr>
          <w:rtl/>
        </w:rPr>
        <w:t xml:space="preserve"> יודן בר סימון זה אחד משלשה מקומות שאין אומות העולם </w:t>
      </w:r>
      <w:proofErr w:type="spellStart"/>
      <w:r>
        <w:rPr>
          <w:rtl/>
        </w:rPr>
        <w:t>יכולין</w:t>
      </w:r>
      <w:proofErr w:type="spellEnd"/>
      <w:r>
        <w:rPr>
          <w:rtl/>
        </w:rPr>
        <w:t xml:space="preserve"> להונות את ישראל לומר גזולים הן בידכם ואלו הן, מערת המכפלה, ובית המקדש, וקבורתו של יוסף, מערת המכפלה, </w:t>
      </w:r>
      <w:proofErr w:type="spellStart"/>
      <w:r>
        <w:rPr>
          <w:rtl/>
        </w:rPr>
        <w:t>דכתיב</w:t>
      </w:r>
      <w:proofErr w:type="spellEnd"/>
      <w:r>
        <w:rPr>
          <w:rtl/>
        </w:rPr>
        <w:t xml:space="preserve"> (בראשית </w:t>
      </w:r>
      <w:proofErr w:type="spellStart"/>
      <w:r>
        <w:rPr>
          <w:rtl/>
        </w:rPr>
        <w:t>כג</w:t>
      </w:r>
      <w:proofErr w:type="spellEnd"/>
      <w:r>
        <w:rPr>
          <w:rtl/>
        </w:rPr>
        <w:t xml:space="preserve">) וישמע אברהם אל עפרון וישקול אברהם לעפרון, בית המקדש, </w:t>
      </w:r>
      <w:proofErr w:type="spellStart"/>
      <w:r>
        <w:rPr>
          <w:rtl/>
        </w:rPr>
        <w:t>דכתיב</w:t>
      </w:r>
      <w:proofErr w:type="spellEnd"/>
      <w:r>
        <w:rPr>
          <w:rtl/>
        </w:rPr>
        <w:t xml:space="preserve"> (ד"ה =דברי הימים= א </w:t>
      </w:r>
      <w:proofErr w:type="spellStart"/>
      <w:r>
        <w:rPr>
          <w:rtl/>
        </w:rPr>
        <w:t>כא</w:t>
      </w:r>
      <w:proofErr w:type="spellEnd"/>
      <w:r>
        <w:rPr>
          <w:rtl/>
        </w:rPr>
        <w:t xml:space="preserve">) </w:t>
      </w:r>
      <w:proofErr w:type="spellStart"/>
      <w:r>
        <w:rPr>
          <w:rtl/>
        </w:rPr>
        <w:t>ויתן</w:t>
      </w:r>
      <w:proofErr w:type="spellEnd"/>
      <w:r>
        <w:rPr>
          <w:rtl/>
        </w:rPr>
        <w:t xml:space="preserve"> דוד </w:t>
      </w:r>
      <w:proofErr w:type="spellStart"/>
      <w:r>
        <w:rPr>
          <w:rtl/>
        </w:rPr>
        <w:t>לארנן</w:t>
      </w:r>
      <w:proofErr w:type="spellEnd"/>
      <w:r>
        <w:rPr>
          <w:rtl/>
        </w:rPr>
        <w:t xml:space="preserve"> במקום וגו', וקבורתו של יוסף (בראשית לג) </w:t>
      </w:r>
      <w:proofErr w:type="spellStart"/>
      <w:r>
        <w:rPr>
          <w:rtl/>
        </w:rPr>
        <w:t>ויקן</w:t>
      </w:r>
      <w:proofErr w:type="spellEnd"/>
      <w:r>
        <w:rPr>
          <w:rtl/>
        </w:rPr>
        <w:t xml:space="preserve"> את חלקת השדה, יעקב קנה שכם,</w:t>
      </w:r>
    </w:p>
    <w:p w14:paraId="05190E44" w14:textId="77777777" w:rsidR="00893519" w:rsidRDefault="00893519" w:rsidP="00893519">
      <w:pPr>
        <w:pStyle w:val="ac"/>
        <w:rPr>
          <w:rtl/>
        </w:rPr>
      </w:pPr>
      <w:r>
        <w:rPr>
          <w:rtl/>
        </w:rPr>
        <w:br/>
      </w:r>
    </w:p>
    <w:p w14:paraId="2D44E7E6" w14:textId="77777777" w:rsidR="00893519" w:rsidRDefault="00893519" w:rsidP="00893519">
      <w:pPr>
        <w:bidi w:val="0"/>
        <w:spacing w:line="259" w:lineRule="auto"/>
        <w:contextualSpacing w:val="0"/>
        <w:jc w:val="left"/>
        <w:rPr>
          <w:color w:val="0070C0"/>
          <w:rtl/>
        </w:rPr>
      </w:pPr>
      <w:r>
        <w:rPr>
          <w:rtl/>
        </w:rPr>
        <w:br w:type="page"/>
      </w:r>
    </w:p>
    <w:p w14:paraId="40E603AB" w14:textId="5C173BAC" w:rsidR="00893519" w:rsidRDefault="00893519" w:rsidP="00893519">
      <w:pPr>
        <w:pStyle w:val="2"/>
        <w:rPr>
          <w:rtl/>
        </w:rPr>
      </w:pPr>
      <w:bookmarkStart w:id="5" w:name="_Toc77757590"/>
      <w:r>
        <w:rPr>
          <w:rtl/>
        </w:rPr>
        <w:lastRenderedPageBreak/>
        <w:t>הקשר אישי</w:t>
      </w:r>
      <w:r>
        <w:rPr>
          <w:rFonts w:hint="cs"/>
          <w:rtl/>
        </w:rPr>
        <w:t xml:space="preserve"> </w:t>
      </w:r>
      <w:r>
        <w:rPr>
          <w:rtl/>
        </w:rPr>
        <w:t>[רשות]</w:t>
      </w:r>
      <w:bookmarkEnd w:id="5"/>
    </w:p>
    <w:p w14:paraId="53279D06" w14:textId="77777777" w:rsidR="00893519" w:rsidRDefault="00893519" w:rsidP="00893519">
      <w:pPr>
        <w:pStyle w:val="af0"/>
        <w:rPr>
          <w:rtl/>
        </w:rPr>
      </w:pPr>
      <w:r>
        <w:rPr>
          <w:rtl/>
        </w:rPr>
        <w:t>אפלה נא ביד ה' כי רבים רחמיו</w:t>
      </w:r>
    </w:p>
    <w:p w14:paraId="31BFCA38" w14:textId="77777777" w:rsidR="00893519" w:rsidRDefault="00893519" w:rsidP="00893519">
      <w:pPr>
        <w:rPr>
          <w:rtl/>
        </w:rPr>
      </w:pPr>
      <w:r>
        <w:rPr>
          <w:rtl/>
        </w:rPr>
        <w:t>כאשר דוד בוחר את העונש מתוך שלושת העונשים המוצעים לפניו, הוא מנמק את בחירתו:</w:t>
      </w:r>
    </w:p>
    <w:p w14:paraId="25BD946C" w14:textId="77777777" w:rsidR="00893519" w:rsidRDefault="00893519" w:rsidP="00893519">
      <w:pPr>
        <w:pStyle w:val="aa"/>
        <w:rPr>
          <w:rtl/>
        </w:rPr>
      </w:pPr>
      <w:r>
        <w:rPr>
          <w:rtl/>
        </w:rPr>
        <w:t>"נִפְּלָה נָּא בְיַד ה' כִּי רַבִּים רַחֲמָיו וּבְיַד אָדָם אַל אֶפֹּלָה"</w:t>
      </w:r>
    </w:p>
    <w:p w14:paraId="74F3B10C" w14:textId="77777777" w:rsidR="00893519" w:rsidRDefault="00893519" w:rsidP="00893519">
      <w:pPr>
        <w:rPr>
          <w:rtl/>
        </w:rPr>
      </w:pPr>
      <w:r>
        <w:rPr>
          <w:rtl/>
        </w:rPr>
        <w:t>במשפט זה ישנו ביטחון מלא בה' וברחמיו.</w:t>
      </w:r>
    </w:p>
    <w:p w14:paraId="43DC13F1" w14:textId="77777777" w:rsidR="00893519" w:rsidRDefault="00893519" w:rsidP="00893519">
      <w:pPr>
        <w:rPr>
          <w:rtl/>
        </w:rPr>
      </w:pPr>
      <w:r>
        <w:rPr>
          <w:rtl/>
        </w:rPr>
        <w:t xml:space="preserve">כיצד שונה צרה המגיעה לא עלינו מה' לעומת צרה המגיעה בידי אנשים? מהי עמדת האדם מול הרעה בשני המקרים? </w:t>
      </w:r>
    </w:p>
    <w:p w14:paraId="6CF5E4AE" w14:textId="77777777" w:rsidR="00893519" w:rsidRDefault="00893519" w:rsidP="00893519">
      <w:pPr>
        <w:rPr>
          <w:rtl/>
        </w:rPr>
      </w:pPr>
      <w:r>
        <w:rPr>
          <w:rtl/>
        </w:rPr>
        <w:t>מהו מקור הביטחון בה' המביא את האדם להגיד משפט זה בלב שלם?</w:t>
      </w:r>
    </w:p>
    <w:p w14:paraId="3052E923" w14:textId="77777777" w:rsidR="00893519" w:rsidRDefault="00893519" w:rsidP="00893519">
      <w:pPr>
        <w:rPr>
          <w:rtl/>
        </w:rPr>
      </w:pPr>
      <w:r>
        <w:rPr>
          <w:rtl/>
        </w:rPr>
        <w:t>ניתן גם לדבר על מקומה של תפילה בהקשר זה.</w:t>
      </w:r>
    </w:p>
    <w:p w14:paraId="77C6BC5A" w14:textId="77777777" w:rsidR="00893519" w:rsidRPr="00D15BC1" w:rsidRDefault="00893519" w:rsidP="00893519">
      <w:pPr>
        <w:pStyle w:val="aa"/>
        <w:rPr>
          <w:rtl/>
        </w:rPr>
      </w:pPr>
    </w:p>
    <w:p w14:paraId="3A76D42A" w14:textId="77777777" w:rsidR="001A6165" w:rsidRPr="001A6602" w:rsidRDefault="001A6165" w:rsidP="001A6602">
      <w:pPr>
        <w:pStyle w:val="1"/>
        <w:rPr>
          <w:rtl/>
        </w:rPr>
      </w:pPr>
    </w:p>
    <w:sectPr w:rsidR="001A6165" w:rsidRPr="001A6602"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9EA22" w14:textId="77777777" w:rsidR="003627C6" w:rsidRDefault="003627C6" w:rsidP="00301502">
      <w:r>
        <w:separator/>
      </w:r>
    </w:p>
  </w:endnote>
  <w:endnote w:type="continuationSeparator" w:id="0">
    <w:p w14:paraId="307344AE" w14:textId="77777777" w:rsidR="003627C6" w:rsidRDefault="003627C6"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8E5190C-EA01-411F-8171-15B250AA43BD}"/>
  </w:font>
  <w:font w:name="Times New Roman">
    <w:panose1 w:val="02020603050405020304"/>
    <w:charset w:val="00"/>
    <w:family w:val="roman"/>
    <w:pitch w:val="variable"/>
    <w:sig w:usb0="E0002AFF" w:usb1="C0007841" w:usb2="00000009" w:usb3="00000000" w:csb0="000001FF" w:csb1="00000000"/>
    <w:embedRegular r:id="rId2" w:fontKey="{65E83B33-CA25-4F51-9BCF-1971A61C4818}"/>
    <w:embedBold r:id="rId3" w:fontKey="{A0D46BB5-9965-4800-9AB0-68DD8E0C0C75}"/>
  </w:font>
  <w:font w:name="Courier New">
    <w:panose1 w:val="02070309020205020404"/>
    <w:charset w:val="00"/>
    <w:family w:val="modern"/>
    <w:pitch w:val="fixed"/>
    <w:sig w:usb0="E0002EFF" w:usb1="C0007843" w:usb2="00000009" w:usb3="00000000" w:csb0="000001FF" w:csb1="00000000"/>
    <w:embedRegular r:id="rId4" w:fontKey="{E597B467-2ABB-4832-8CC0-4990304B6EC2}"/>
  </w:font>
  <w:font w:name="Wingdings">
    <w:panose1 w:val="05000000000000000000"/>
    <w:charset w:val="02"/>
    <w:family w:val="auto"/>
    <w:pitch w:val="variable"/>
    <w:sig w:usb0="00000000" w:usb1="10000000" w:usb2="00000000" w:usb3="00000000" w:csb0="80000000" w:csb1="00000000"/>
    <w:embedRegular r:id="rId5" w:fontKey="{C6AFCFAC-36DB-4AC3-BFC3-CDF197689E9F}"/>
  </w:font>
  <w:font w:name="Noto Sans Symbols">
    <w:altName w:val="Calibri"/>
    <w:charset w:val="00"/>
    <w:family w:val="auto"/>
    <w:pitch w:val="default"/>
  </w:font>
  <w:font w:name="Calibri">
    <w:panose1 w:val="020F0502020204030204"/>
    <w:charset w:val="00"/>
    <w:family w:val="swiss"/>
    <w:pitch w:val="variable"/>
    <w:sig w:usb0="E1002AFF" w:usb1="4000ACFF" w:usb2="00000009" w:usb3="00000000" w:csb0="000001FF" w:csb1="00000000"/>
    <w:embedRegular r:id="rId6" w:fontKey="{BB52B527-F461-476F-92B3-53E893283E11}"/>
    <w:embedBold r:id="rId7" w:fontKey="{8FBD3DD9-BCEA-4163-8226-555B7C6BCBE5}"/>
  </w:font>
  <w:font w:name="Arial">
    <w:panose1 w:val="020B0604020202020204"/>
    <w:charset w:val="00"/>
    <w:family w:val="swiss"/>
    <w:pitch w:val="variable"/>
    <w:sig w:usb0="E0002EFF" w:usb1="C000785B" w:usb2="00000009" w:usb3="00000000" w:csb0="000001FF" w:csb1="00000000"/>
    <w:embedRegular r:id="rId8" w:fontKey="{E149963B-F5DE-43E5-8298-B899E838DA83}"/>
    <w:embedBold r:id="rId9" w:fontKey="{2DC932A2-9DB6-4BE8-8A5C-4812DD1911F0}"/>
  </w:font>
  <w:font w:name="David">
    <w:panose1 w:val="020E0502060401010101"/>
    <w:charset w:val="00"/>
    <w:family w:val="swiss"/>
    <w:pitch w:val="variable"/>
    <w:sig w:usb0="00000803" w:usb1="00000000" w:usb2="00000000" w:usb3="00000000" w:csb0="00000021" w:csb1="00000000"/>
    <w:embedRegular r:id="rId10" w:fontKey="{C91DC81B-8ED3-44CD-B614-8A9A8E2FE6CB}"/>
    <w:embedBold r:id="rId11" w:fontKey="{970E7430-1CA0-4E2A-A9FC-FA597F921CDA}"/>
  </w:font>
  <w:font w:name="Guttman Keren">
    <w:panose1 w:val="00000400000000000000"/>
    <w:charset w:val="B1"/>
    <w:family w:val="auto"/>
    <w:pitch w:val="variable"/>
    <w:sig w:usb0="00000801" w:usb1="40000000" w:usb2="00000000" w:usb3="00000000" w:csb0="00000020" w:csb1="00000000"/>
    <w:embedBold r:id="rId12" w:fontKey="{D3ED7E25-0673-4F5D-870C-F9827E863AE4}"/>
  </w:font>
  <w:font w:name="Guttman Frnew">
    <w:panose1 w:val="02010401010101010101"/>
    <w:charset w:val="B1"/>
    <w:family w:val="auto"/>
    <w:pitch w:val="variable"/>
    <w:sig w:usb0="00000801" w:usb1="40000000" w:usb2="00000000" w:usb3="00000000" w:csb0="00000020" w:csb1="00000000"/>
    <w:embedRegular r:id="rId13" w:fontKey="{C3F80AF1-0C06-47CD-AC4B-30AC468A2B62}"/>
  </w:font>
  <w:font w:name="Calibri Light">
    <w:panose1 w:val="020F0302020204030204"/>
    <w:charset w:val="00"/>
    <w:family w:val="swiss"/>
    <w:pitch w:val="variable"/>
    <w:sig w:usb0="E0002AFF" w:usb1="C000247B" w:usb2="00000009" w:usb3="00000000" w:csb0="000001FF" w:csb1="00000000"/>
    <w:embedRegular r:id="rId14" w:fontKey="{68ABD825-3C59-466D-9145-D01E1B71268B}"/>
  </w:font>
  <w:font w:name="Guttman Mantova-Bold">
    <w:panose1 w:val="02000700000000000000"/>
    <w:charset w:val="B1"/>
    <w:family w:val="auto"/>
    <w:pitch w:val="variable"/>
    <w:sig w:usb0="00000800" w:usb1="40000000" w:usb2="00000000" w:usb3="00000000" w:csb0="00000020" w:csb1="00000000"/>
    <w:embedBold r:id="rId15" w:fontKey="{5E6530A7-52B7-405E-BB59-83F1FF4A7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C308"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6861F634" wp14:editId="112F26EC">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81DEFF"/>
                      </a:solidFill>
                      <a:ln w="9525" cap="flat">
                        <a:noFill/>
                        <a:prstDash val="solid"/>
                        <a:miter/>
                      </a:ln>
                    </wps:spPr>
                    <wps:txbx>
                      <w:txbxContent>
                        <w:p w14:paraId="3AED0BF0" w14:textId="77777777" w:rsidR="00942B94" w:rsidRPr="004F4195" w:rsidRDefault="001A6602" w:rsidP="00ED2537">
                          <w:pPr>
                            <w:bidi w:val="0"/>
                            <w:ind w:left="284"/>
                            <w:rPr>
                              <w:rFonts w:cs="Guttman Mantova-Bold"/>
                              <w:b/>
                              <w:bCs/>
                              <w:rtl/>
                            </w:rPr>
                          </w:pPr>
                          <w:r>
                            <w:rPr>
                              <w:rFonts w:cs="Guttman Mantova-Bold" w:hint="cs"/>
                              <w:b/>
                              <w:bCs/>
                              <w:rtl/>
                            </w:rPr>
                            <w:t>שמואל 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1F634"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" fillcolor="#81deff" stroked="f">
              <v:textbox>
                <w:txbxContent>
                  <w:p w14:paraId="3AED0BF0" w14:textId="77777777" w:rsidR="00942B94" w:rsidRPr="004F4195" w:rsidRDefault="001A6602" w:rsidP="00ED2537">
                    <w:pPr>
                      <w:bidi w:val="0"/>
                      <w:ind w:left="284"/>
                      <w:rPr>
                        <w:rFonts w:cs="Guttman Mantova-Bold"/>
                        <w:b/>
                        <w:bCs/>
                        <w:rtl/>
                      </w:rPr>
                    </w:pPr>
                    <w:r>
                      <w:rPr>
                        <w:rFonts w:cs="Guttman Mantova-Bold" w:hint="cs"/>
                        <w:b/>
                        <w:bCs/>
                        <w:rtl/>
                      </w:rPr>
                      <w:t>שמואל ב</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8B17E" w14:textId="77777777" w:rsidR="003627C6" w:rsidRDefault="003627C6" w:rsidP="00301502">
      <w:r>
        <w:separator/>
      </w:r>
    </w:p>
  </w:footnote>
  <w:footnote w:type="continuationSeparator" w:id="0">
    <w:p w14:paraId="52F2379A" w14:textId="77777777" w:rsidR="003627C6" w:rsidRDefault="003627C6"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131F"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6892C55E" wp14:editId="61AA96A4">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81DEFF"/>
                      </a:solidFill>
                      <a:ln w="9525" cap="flat">
                        <a:noFill/>
                        <a:prstDash val="solid"/>
                        <a:miter/>
                      </a:ln>
                    </wps:spPr>
                    <wps:txbx>
                      <w:txbxContent>
                        <w:p w14:paraId="2356B331" w14:textId="77777777" w:rsidR="00942B94" w:rsidRPr="004F4195" w:rsidRDefault="00942B94" w:rsidP="001B7153">
                          <w:pPr>
                            <w:pStyle w:val="a8"/>
                            <w:rPr>
                              <w:color w:val="auto"/>
                            </w:rPr>
                          </w:pPr>
                          <w:r w:rsidRPr="004F4195">
                            <w:rPr>
                              <w:rFonts w:hint="cs"/>
                              <w:color w:val="auto"/>
                              <w:rtl/>
                            </w:rPr>
                            <w:t>בס</w:t>
                          </w:r>
                          <w:r w:rsidRPr="004F4195">
                            <w:rPr>
                              <w:color w:val="auto"/>
                              <w:rtl/>
                            </w:rPr>
                            <w:t>"</w:t>
                          </w:r>
                          <w:r w:rsidRPr="004F4195">
                            <w:rPr>
                              <w:rFonts w:hint="cs"/>
                              <w:color w:val="auto"/>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2C55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" fillcolor="#81deff" stroked="f">
              <v:textbox>
                <w:txbxContent>
                  <w:p w14:paraId="2356B331" w14:textId="77777777" w:rsidR="00942B94" w:rsidRPr="004F4195" w:rsidRDefault="00942B94" w:rsidP="001B7153">
                    <w:pPr>
                      <w:pStyle w:val="a8"/>
                      <w:rPr>
                        <w:color w:val="auto"/>
                      </w:rPr>
                    </w:pPr>
                    <w:r w:rsidRPr="004F4195">
                      <w:rPr>
                        <w:rFonts w:hint="cs"/>
                        <w:color w:val="auto"/>
                        <w:rtl/>
                      </w:rPr>
                      <w:t>בס</w:t>
                    </w:r>
                    <w:r w:rsidRPr="004F4195">
                      <w:rPr>
                        <w:color w:val="auto"/>
                        <w:rtl/>
                      </w:rPr>
                      <w:t>"</w:t>
                    </w:r>
                    <w:r w:rsidRPr="004F4195">
                      <w:rPr>
                        <w:rFonts w:hint="cs"/>
                        <w:color w:val="auto"/>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105F3A6C"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0A7CE"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58F4F324" wp14:editId="482089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81DEFF"/>
                      </a:solidFill>
                      <a:ln w="9525" cap="flat">
                        <a:noFill/>
                        <a:prstDash val="solid"/>
                        <a:miter/>
                      </a:ln>
                    </wps:spPr>
                    <wps:txbx>
                      <w:txbxContent>
                        <w:p w14:paraId="33B65D9B" w14:textId="77777777" w:rsidR="00942B94" w:rsidRPr="004F4195" w:rsidRDefault="00942B94" w:rsidP="001B7153">
                          <w:pPr>
                            <w:pStyle w:val="a8"/>
                            <w:rPr>
                              <w:color w:val="auto"/>
                            </w:rPr>
                          </w:pPr>
                          <w:r w:rsidRPr="004F4195">
                            <w:rPr>
                              <w:rFonts w:hint="cs"/>
                              <w:color w:val="auto"/>
                              <w:rtl/>
                            </w:rPr>
                            <w:t>בס</w:t>
                          </w:r>
                          <w:r w:rsidRPr="004F4195">
                            <w:rPr>
                              <w:color w:val="auto"/>
                              <w:rtl/>
                            </w:rPr>
                            <w:t>"</w:t>
                          </w:r>
                          <w:r w:rsidRPr="004F4195">
                            <w:rPr>
                              <w:rFonts w:hint="cs"/>
                              <w:color w:val="auto"/>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4F324"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" fillcolor="#81deff" stroked="f">
              <v:textbox>
                <w:txbxContent>
                  <w:p w14:paraId="33B65D9B" w14:textId="77777777" w:rsidR="00942B94" w:rsidRPr="004F4195" w:rsidRDefault="00942B94" w:rsidP="001B7153">
                    <w:pPr>
                      <w:pStyle w:val="a8"/>
                      <w:rPr>
                        <w:color w:val="auto"/>
                      </w:rPr>
                    </w:pPr>
                    <w:r w:rsidRPr="004F4195">
                      <w:rPr>
                        <w:rFonts w:hint="cs"/>
                        <w:color w:val="auto"/>
                        <w:rtl/>
                      </w:rPr>
                      <w:t>בס</w:t>
                    </w:r>
                    <w:r w:rsidRPr="004F4195">
                      <w:rPr>
                        <w:color w:val="auto"/>
                        <w:rtl/>
                      </w:rPr>
                      <w:t>"</w:t>
                    </w:r>
                    <w:r w:rsidRPr="004F4195">
                      <w:rPr>
                        <w:rFonts w:hint="cs"/>
                        <w:color w:val="auto"/>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F70695"/>
    <w:multiLevelType w:val="multilevel"/>
    <w:tmpl w:val="46B06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A323E7"/>
    <w:multiLevelType w:val="multilevel"/>
    <w:tmpl w:val="1BD62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35189C"/>
    <w:multiLevelType w:val="multilevel"/>
    <w:tmpl w:val="870A0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5063A9"/>
    <w:multiLevelType w:val="multilevel"/>
    <w:tmpl w:val="2528B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9672F"/>
    <w:multiLevelType w:val="multilevel"/>
    <w:tmpl w:val="67EE7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FA0586"/>
    <w:multiLevelType w:val="multilevel"/>
    <w:tmpl w:val="1C7E9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63E331C"/>
    <w:multiLevelType w:val="multilevel"/>
    <w:tmpl w:val="09463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8606F3"/>
    <w:multiLevelType w:val="multilevel"/>
    <w:tmpl w:val="9E78E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4"/>
  </w:num>
  <w:num w:numId="3">
    <w:abstractNumId w:val="0"/>
  </w:num>
  <w:num w:numId="4">
    <w:abstractNumId w:val="6"/>
  </w:num>
  <w:num w:numId="5">
    <w:abstractNumId w:val="10"/>
  </w:num>
  <w:num w:numId="6">
    <w:abstractNumId w:val="1"/>
  </w:num>
  <w:num w:numId="7">
    <w:abstractNumId w:val="7"/>
  </w:num>
  <w:num w:numId="8">
    <w:abstractNumId w:val="2"/>
  </w:num>
  <w:num w:numId="9">
    <w:abstractNumId w:val="9"/>
  </w:num>
  <w:num w:numId="10">
    <w:abstractNumId w:val="5"/>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519"/>
    <w:rsid w:val="0001489F"/>
    <w:rsid w:val="0004496C"/>
    <w:rsid w:val="0008266F"/>
    <w:rsid w:val="00095456"/>
    <w:rsid w:val="000E50B0"/>
    <w:rsid w:val="000F3BBA"/>
    <w:rsid w:val="0013717C"/>
    <w:rsid w:val="001606B2"/>
    <w:rsid w:val="00177565"/>
    <w:rsid w:val="001A6165"/>
    <w:rsid w:val="001A6602"/>
    <w:rsid w:val="001B7153"/>
    <w:rsid w:val="002114EC"/>
    <w:rsid w:val="00252EA6"/>
    <w:rsid w:val="002547A1"/>
    <w:rsid w:val="00284C22"/>
    <w:rsid w:val="002930CE"/>
    <w:rsid w:val="002B129D"/>
    <w:rsid w:val="002C6854"/>
    <w:rsid w:val="002E75ED"/>
    <w:rsid w:val="00301502"/>
    <w:rsid w:val="00310460"/>
    <w:rsid w:val="00353773"/>
    <w:rsid w:val="003627C6"/>
    <w:rsid w:val="00377AF6"/>
    <w:rsid w:val="003C3C0C"/>
    <w:rsid w:val="003D1A84"/>
    <w:rsid w:val="003E2B1F"/>
    <w:rsid w:val="00401654"/>
    <w:rsid w:val="00411472"/>
    <w:rsid w:val="00437DEC"/>
    <w:rsid w:val="00445C72"/>
    <w:rsid w:val="004C72BF"/>
    <w:rsid w:val="004C7D91"/>
    <w:rsid w:val="004F4195"/>
    <w:rsid w:val="005040E9"/>
    <w:rsid w:val="00507161"/>
    <w:rsid w:val="005414E4"/>
    <w:rsid w:val="0056222E"/>
    <w:rsid w:val="00571EF4"/>
    <w:rsid w:val="00573799"/>
    <w:rsid w:val="00586860"/>
    <w:rsid w:val="00590DAA"/>
    <w:rsid w:val="005C3CF5"/>
    <w:rsid w:val="005E6CE8"/>
    <w:rsid w:val="00641DF3"/>
    <w:rsid w:val="006D70C0"/>
    <w:rsid w:val="007842C8"/>
    <w:rsid w:val="007A3592"/>
    <w:rsid w:val="007A6676"/>
    <w:rsid w:val="007A72A0"/>
    <w:rsid w:val="007B3C20"/>
    <w:rsid w:val="007F7E6B"/>
    <w:rsid w:val="00804729"/>
    <w:rsid w:val="00874A1D"/>
    <w:rsid w:val="00875266"/>
    <w:rsid w:val="0088506B"/>
    <w:rsid w:val="00893519"/>
    <w:rsid w:val="00893EE8"/>
    <w:rsid w:val="008C0892"/>
    <w:rsid w:val="00942B94"/>
    <w:rsid w:val="00990A40"/>
    <w:rsid w:val="00991529"/>
    <w:rsid w:val="0099640D"/>
    <w:rsid w:val="009F2777"/>
    <w:rsid w:val="00A01811"/>
    <w:rsid w:val="00A63B3A"/>
    <w:rsid w:val="00AB272B"/>
    <w:rsid w:val="00AD46F2"/>
    <w:rsid w:val="00AD4DC5"/>
    <w:rsid w:val="00B23CE7"/>
    <w:rsid w:val="00B94022"/>
    <w:rsid w:val="00BA76FE"/>
    <w:rsid w:val="00C13458"/>
    <w:rsid w:val="00C516B2"/>
    <w:rsid w:val="00C67A98"/>
    <w:rsid w:val="00CA6959"/>
    <w:rsid w:val="00CF3800"/>
    <w:rsid w:val="00CF6486"/>
    <w:rsid w:val="00D01897"/>
    <w:rsid w:val="00D10EF4"/>
    <w:rsid w:val="00D37BAD"/>
    <w:rsid w:val="00D4331C"/>
    <w:rsid w:val="00D60967"/>
    <w:rsid w:val="00DD10FE"/>
    <w:rsid w:val="00DD5DCC"/>
    <w:rsid w:val="00DE3102"/>
    <w:rsid w:val="00E05435"/>
    <w:rsid w:val="00E219F0"/>
    <w:rsid w:val="00E36D30"/>
    <w:rsid w:val="00E94174"/>
    <w:rsid w:val="00EA10B5"/>
    <w:rsid w:val="00EB33AB"/>
    <w:rsid w:val="00ED2537"/>
    <w:rsid w:val="00F05F34"/>
    <w:rsid w:val="00F0759E"/>
    <w:rsid w:val="00F1347F"/>
    <w:rsid w:val="00F1513A"/>
    <w:rsid w:val="00F401AE"/>
    <w:rsid w:val="00F46A39"/>
    <w:rsid w:val="00F67C76"/>
    <w:rsid w:val="00F76145"/>
    <w:rsid w:val="00FA40B6"/>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07591"/>
  <w15:chartTrackingRefBased/>
  <w15:docId w15:val="{BD2AC41C-B990-47DF-8623-77DB14E63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93519"/>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contextualSpacing w:val="0"/>
      <w:jc w:val="center"/>
      <w:outlineLvl w:val="0"/>
    </w:pPr>
    <w:rPr>
      <w:rFonts w:eastAsia="David"/>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contextualSpacing w:val="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contextualSpacing w:val="0"/>
    </w:pPr>
    <w:rPr>
      <w:rFonts w:eastAsia="David"/>
    </w:r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contextualSpacing w:val="0"/>
    </w:pPr>
    <w:rPr>
      <w:rFonts w:eastAsia="David"/>
    </w:r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contextualSpacing w:val="0"/>
    </w:pPr>
    <w:rPr>
      <w:rFonts w:eastAsia="David"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contextualSpacing w:val="0"/>
    </w:pPr>
    <w:rPr>
      <w:rFonts w:eastAsia="David"/>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contextualSpacing w:val="0"/>
    </w:pPr>
    <w:rPr>
      <w:rFonts w:eastAsia="David"/>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contextualSpacing w:val="0"/>
    </w:pPr>
    <w:rPr>
      <w:rFonts w:eastAsia="David"/>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contextualSpacing w:val="0"/>
      <w:jc w:val="left"/>
    </w:pPr>
    <w:rPr>
      <w:rFonts w:eastAsia="David"/>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contextualSpacing w:val="0"/>
      <w:jc w:val="left"/>
      <w:outlineLvl w:val="1"/>
    </w:pPr>
    <w:rPr>
      <w:rFonts w:eastAsia="David"/>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contextualSpacing w:val="0"/>
    </w:pPr>
    <w:rPr>
      <w:rFonts w:eastAsia="David"/>
    </w:r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contextualSpacing w:val="0"/>
    </w:pPr>
    <w:rPr>
      <w:rFonts w:eastAsia="David"/>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contextualSpacing w:val="0"/>
    </w:pPr>
    <w:rPr>
      <w:rFonts w:eastAsia="David"/>
    </w:r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contextualSpacing w:val="0"/>
    </w:pPr>
    <w:rPr>
      <w:rFonts w:eastAsia="David"/>
    </w:rPr>
  </w:style>
  <w:style w:type="paragraph" w:styleId="TOC2">
    <w:name w:val="toc 2"/>
    <w:basedOn w:val="a0"/>
    <w:next w:val="a0"/>
    <w:autoRedefine/>
    <w:uiPriority w:val="39"/>
    <w:unhideWhenUsed/>
    <w:rsid w:val="007B3C20"/>
    <w:pPr>
      <w:spacing w:after="100"/>
      <w:ind w:left="240"/>
      <w:contextualSpacing w:val="0"/>
    </w:pPr>
    <w:rPr>
      <w:rFonts w:eastAsia="David"/>
    </w:rPr>
  </w:style>
  <w:style w:type="paragraph" w:styleId="TOC3">
    <w:name w:val="toc 3"/>
    <w:basedOn w:val="a0"/>
    <w:next w:val="a0"/>
    <w:autoRedefine/>
    <w:uiPriority w:val="39"/>
    <w:unhideWhenUsed/>
    <w:rsid w:val="007B3C20"/>
    <w:pPr>
      <w:spacing w:after="100"/>
      <w:ind w:left="480"/>
      <w:contextualSpacing w:val="0"/>
    </w:pPr>
    <w:rPr>
      <w:rFonts w:eastAsia="David"/>
    </w:r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atar-shmuel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atar-shmuel2.dotm</Template>
  <TotalTime>0</TotalTime>
  <Pages>15</Pages>
  <Words>4469</Words>
  <Characters>22349</Characters>
  <Application>Microsoft Office Word</Application>
  <DocSecurity>0</DocSecurity>
  <Lines>186</Lines>
  <Paragraphs>53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2021-07-21T08:00:00Z</cp:lastPrinted>
  <dcterms:created xsi:type="dcterms:W3CDTF">2021-07-21T08:00:00Z</dcterms:created>
  <dcterms:modified xsi:type="dcterms:W3CDTF">2021-07-21T08:02:00Z</dcterms:modified>
</cp:coreProperties>
</file>