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C1BD5" w14:textId="77777777" w:rsidR="00A077A1" w:rsidRDefault="00FB1B94" w:rsidP="00A077A1">
      <w:pPr>
        <w:bidi/>
        <w:jc w:val="right"/>
        <w:rPr>
          <w:sz w:val="24"/>
          <w:szCs w:val="24"/>
          <w:rtl/>
        </w:rPr>
      </w:pPr>
      <w:bookmarkStart w:id="0" w:name="_GoBack"/>
      <w:bookmarkEnd w:id="0"/>
      <w:r>
        <w:rPr>
          <w:rFonts w:hint="eastAsia"/>
          <w:sz w:val="24"/>
          <w:szCs w:val="24"/>
          <w:rtl/>
        </w:rPr>
        <w:t>‏</w:t>
      </w:r>
      <w:r w:rsidR="00DA598D">
        <w:rPr>
          <w:rFonts w:hint="eastAsia"/>
          <w:sz w:val="24"/>
          <w:szCs w:val="24"/>
          <w:rtl/>
        </w:rPr>
        <w:t>‏</w:t>
      </w:r>
      <w:r w:rsidR="00A077A1">
        <w:rPr>
          <w:rFonts w:hint="eastAsia"/>
          <w:sz w:val="24"/>
          <w:szCs w:val="24"/>
          <w:rtl/>
        </w:rPr>
        <w:t>‏ה</w:t>
      </w:r>
      <w:r w:rsidR="00A077A1">
        <w:rPr>
          <w:sz w:val="24"/>
          <w:szCs w:val="24"/>
          <w:rtl/>
        </w:rPr>
        <w:t>' אב, תשפ"ב</w:t>
      </w:r>
    </w:p>
    <w:p w14:paraId="45C499EA" w14:textId="77777777" w:rsidR="00A077A1" w:rsidRDefault="00A077A1" w:rsidP="00A077A1">
      <w:pPr>
        <w:bidi/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rtl/>
        </w:rPr>
        <w:t>‏</w:t>
      </w:r>
      <w:r>
        <w:rPr>
          <w:sz w:val="24"/>
          <w:szCs w:val="24"/>
          <w:rtl/>
        </w:rPr>
        <w:t>2 אוגוסט, 2022</w:t>
      </w:r>
    </w:p>
    <w:p w14:paraId="22517030" w14:textId="77777777" w:rsidR="00DA598D" w:rsidRDefault="00DA598D" w:rsidP="00DA598D">
      <w:pPr>
        <w:bidi/>
        <w:jc w:val="right"/>
        <w:rPr>
          <w:sz w:val="24"/>
          <w:szCs w:val="24"/>
          <w:rtl/>
        </w:rPr>
      </w:pPr>
    </w:p>
    <w:p w14:paraId="2949B489" w14:textId="77777777" w:rsidR="004463B4" w:rsidRDefault="004463B4" w:rsidP="004463B4">
      <w:pPr>
        <w:bidi/>
        <w:jc w:val="center"/>
        <w:rPr>
          <w:sz w:val="24"/>
          <w:szCs w:val="24"/>
          <w:rtl/>
        </w:rPr>
      </w:pPr>
    </w:p>
    <w:p w14:paraId="0B9FB01C" w14:textId="77777777" w:rsidR="00A077A1" w:rsidRDefault="00E87864" w:rsidP="00A077A1">
      <w:pPr>
        <w:bidi/>
        <w:jc w:val="center"/>
        <w:rPr>
          <w:rFonts w:eastAsia="Times New Roman"/>
          <w:b/>
          <w:bCs/>
          <w:color w:val="FF0000"/>
          <w:u w:val="single"/>
          <w:rtl/>
        </w:rPr>
      </w:pPr>
      <w:r w:rsidRPr="00A4655A">
        <w:rPr>
          <w:rFonts w:eastAsia="Times New Roman" w:hint="cs"/>
          <w:b/>
          <w:bCs/>
          <w:color w:val="FF0000"/>
          <w:u w:val="single"/>
          <w:rtl/>
        </w:rPr>
        <w:t xml:space="preserve">טופס בקשת </w:t>
      </w:r>
      <w:r w:rsidR="00FC1C1C" w:rsidRPr="00A4655A">
        <w:rPr>
          <w:rFonts w:eastAsia="Times New Roman" w:hint="cs"/>
          <w:b/>
          <w:bCs/>
          <w:color w:val="FF0000"/>
          <w:u w:val="single"/>
          <w:rtl/>
        </w:rPr>
        <w:t xml:space="preserve"> תוספת </w:t>
      </w:r>
      <w:r w:rsidRPr="00A4655A">
        <w:rPr>
          <w:rFonts w:eastAsia="Times New Roman" w:hint="cs"/>
          <w:b/>
          <w:bCs/>
          <w:color w:val="FF0000"/>
          <w:u w:val="single"/>
          <w:rtl/>
        </w:rPr>
        <w:t>שעות תל"ן</w:t>
      </w:r>
      <w:r w:rsidR="008D5A79" w:rsidRPr="00A4655A">
        <w:rPr>
          <w:rFonts w:eastAsia="Times New Roman" w:hint="cs"/>
          <w:b/>
          <w:bCs/>
          <w:color w:val="FF0000"/>
          <w:u w:val="single"/>
          <w:rtl/>
        </w:rPr>
        <w:t xml:space="preserve"> </w:t>
      </w:r>
      <w:r w:rsidR="00DA598D">
        <w:rPr>
          <w:rFonts w:eastAsia="Times New Roman" w:hint="cs"/>
          <w:b/>
          <w:bCs/>
          <w:color w:val="FF0000"/>
          <w:u w:val="single"/>
          <w:rtl/>
        </w:rPr>
        <w:t>תורני</w:t>
      </w:r>
      <w:r w:rsidR="00A077A1">
        <w:rPr>
          <w:rFonts w:eastAsia="Times New Roman" w:hint="cs"/>
          <w:b/>
          <w:bCs/>
          <w:color w:val="FF0000"/>
          <w:u w:val="single"/>
          <w:rtl/>
        </w:rPr>
        <w:t>ו</w:t>
      </w:r>
      <w:r w:rsidR="00DA598D">
        <w:rPr>
          <w:rFonts w:eastAsia="Times New Roman" w:hint="cs"/>
          <w:b/>
          <w:bCs/>
          <w:color w:val="FF0000"/>
          <w:u w:val="single"/>
          <w:rtl/>
        </w:rPr>
        <w:t xml:space="preserve">ת </w:t>
      </w:r>
      <w:r w:rsidR="00A077A1">
        <w:rPr>
          <w:rFonts w:eastAsia="Times New Roman" w:hint="cs"/>
          <w:b/>
          <w:bCs/>
          <w:color w:val="FF0000"/>
          <w:u w:val="single"/>
          <w:rtl/>
        </w:rPr>
        <w:t xml:space="preserve">ופעילויות שבת וסמינריונים </w:t>
      </w:r>
      <w:r w:rsidR="008D5A79" w:rsidRPr="00A4655A">
        <w:rPr>
          <w:rFonts w:eastAsia="Times New Roman" w:hint="cs"/>
          <w:b/>
          <w:bCs/>
          <w:color w:val="FF0000"/>
          <w:u w:val="single"/>
          <w:rtl/>
        </w:rPr>
        <w:t>מוועדה במחוז</w:t>
      </w:r>
      <w:r w:rsidR="00A1553A" w:rsidRPr="00A4655A">
        <w:rPr>
          <w:rFonts w:eastAsia="Times New Roman" w:hint="cs"/>
          <w:b/>
          <w:bCs/>
          <w:color w:val="FF0000"/>
          <w:u w:val="single"/>
          <w:rtl/>
        </w:rPr>
        <w:t xml:space="preserve"> </w:t>
      </w:r>
    </w:p>
    <w:p w14:paraId="0833C877" w14:textId="77777777" w:rsidR="00665735" w:rsidRPr="00A4655A" w:rsidRDefault="00157B0F" w:rsidP="00A077A1">
      <w:pPr>
        <w:bidi/>
        <w:jc w:val="center"/>
        <w:rPr>
          <w:color w:val="FF0000"/>
          <w:rtl/>
        </w:rPr>
      </w:pPr>
      <w:r w:rsidRPr="00A4655A">
        <w:rPr>
          <w:rFonts w:eastAsia="Times New Roman" w:hint="cs"/>
          <w:b/>
          <w:bCs/>
          <w:color w:val="FF0000"/>
          <w:u w:val="single"/>
          <w:rtl/>
        </w:rPr>
        <w:t xml:space="preserve"> </w:t>
      </w:r>
      <w:r w:rsidR="00A077A1">
        <w:rPr>
          <w:rFonts w:eastAsia="Times New Roman" w:hint="cs"/>
          <w:b/>
          <w:bCs/>
          <w:color w:val="FF0000"/>
          <w:u w:val="single"/>
          <w:rtl/>
        </w:rPr>
        <w:t>ל</w:t>
      </w:r>
      <w:r w:rsidRPr="00A4655A">
        <w:rPr>
          <w:rFonts w:eastAsia="Times New Roman" w:hint="cs"/>
          <w:b/>
          <w:bCs/>
          <w:color w:val="FF0000"/>
          <w:u w:val="single"/>
          <w:rtl/>
        </w:rPr>
        <w:t xml:space="preserve">שנה"ל </w:t>
      </w:r>
      <w:r w:rsidR="00D57010" w:rsidRPr="00A4655A">
        <w:rPr>
          <w:rFonts w:eastAsia="Times New Roman" w:hint="cs"/>
          <w:b/>
          <w:bCs/>
          <w:color w:val="FF0000"/>
          <w:u w:val="single"/>
          <w:rtl/>
        </w:rPr>
        <w:t>ה</w:t>
      </w:r>
      <w:r w:rsidRPr="00A4655A">
        <w:rPr>
          <w:rFonts w:eastAsia="Times New Roman" w:hint="cs"/>
          <w:b/>
          <w:bCs/>
          <w:color w:val="FF0000"/>
          <w:u w:val="single"/>
          <w:rtl/>
        </w:rPr>
        <w:t>תש</w:t>
      </w:r>
      <w:r w:rsidR="00FC1C1C" w:rsidRPr="00A4655A">
        <w:rPr>
          <w:rFonts w:eastAsia="Times New Roman" w:hint="cs"/>
          <w:b/>
          <w:bCs/>
          <w:color w:val="FF0000"/>
          <w:u w:val="single"/>
          <w:rtl/>
        </w:rPr>
        <w:t>פ</w:t>
      </w:r>
      <w:r w:rsidRPr="00A4655A">
        <w:rPr>
          <w:rFonts w:eastAsia="Times New Roman" w:hint="cs"/>
          <w:b/>
          <w:bCs/>
          <w:color w:val="FF0000"/>
          <w:u w:val="single"/>
          <w:rtl/>
        </w:rPr>
        <w:t>"</w:t>
      </w:r>
      <w:r w:rsidR="00A85351">
        <w:rPr>
          <w:rFonts w:eastAsia="Times New Roman" w:hint="cs"/>
          <w:b/>
          <w:bCs/>
          <w:color w:val="FF0000"/>
          <w:u w:val="single"/>
          <w:rtl/>
        </w:rPr>
        <w:t>ג</w:t>
      </w:r>
    </w:p>
    <w:p w14:paraId="459E29BD" w14:textId="77777777" w:rsidR="008D5A79" w:rsidRDefault="008D5A79" w:rsidP="00FB1B94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4"/>
          <w:szCs w:val="24"/>
          <w:rtl/>
        </w:rPr>
      </w:pPr>
    </w:p>
    <w:p w14:paraId="5FB40D74" w14:textId="77777777" w:rsidR="008D5A79" w:rsidRDefault="008D5A79" w:rsidP="008D5A79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4"/>
          <w:szCs w:val="24"/>
          <w:rtl/>
        </w:rPr>
      </w:pPr>
      <w:r>
        <w:rPr>
          <w:rFonts w:ascii="David,Bold" w:hint="cs"/>
          <w:b/>
          <w:bCs/>
          <w:color w:val="000000"/>
          <w:sz w:val="24"/>
          <w:szCs w:val="24"/>
          <w:rtl/>
        </w:rPr>
        <w:t>מחוז          ______________</w:t>
      </w:r>
    </w:p>
    <w:p w14:paraId="1974F428" w14:textId="77777777" w:rsidR="00D62D1B" w:rsidRPr="00D62D1B" w:rsidRDefault="00D62D1B" w:rsidP="008D5A79">
      <w:pPr>
        <w:autoSpaceDE w:val="0"/>
        <w:autoSpaceDN w:val="0"/>
        <w:bidi/>
        <w:adjustRightInd w:val="0"/>
        <w:spacing w:line="360" w:lineRule="auto"/>
        <w:jc w:val="left"/>
        <w:rPr>
          <w:rFonts w:asciiTheme="minorHAnsi" w:hAnsiTheme="minorHAnsi"/>
          <w:color w:val="000000"/>
          <w:sz w:val="24"/>
          <w:szCs w:val="24"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שם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המוסד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"/>
          <w:color w:val="000000"/>
          <w:sz w:val="24"/>
          <w:szCs w:val="24"/>
        </w:rPr>
        <w:t>______________</w:t>
      </w:r>
      <w:r w:rsidR="00350CC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62D1B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36C77447" w14:textId="77777777" w:rsidR="00D62D1B" w:rsidRPr="00350CC5" w:rsidRDefault="00D62D1B" w:rsidP="00FB1B94">
      <w:pPr>
        <w:autoSpaceDE w:val="0"/>
        <w:autoSpaceDN w:val="0"/>
        <w:bidi/>
        <w:adjustRightInd w:val="0"/>
        <w:spacing w:line="360" w:lineRule="auto"/>
        <w:jc w:val="left"/>
        <w:rPr>
          <w:rFonts w:asciiTheme="minorHAnsi" w:hAnsiTheme="minorHAnsi"/>
          <w:color w:val="000000"/>
          <w:sz w:val="24"/>
          <w:szCs w:val="24"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סמל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המוסד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"/>
          <w:color w:val="000000"/>
          <w:sz w:val="24"/>
          <w:szCs w:val="24"/>
        </w:rPr>
        <w:t>______________</w:t>
      </w:r>
      <w:r w:rsidR="00350CC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1CC4A827" w14:textId="77777777" w:rsidR="009F7C50" w:rsidRDefault="00D62D1B" w:rsidP="009F7C50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4"/>
          <w:szCs w:val="24"/>
          <w:rtl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ישוב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/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רשות</w:t>
      </w:r>
      <w:r w:rsidR="00350CC5">
        <w:rPr>
          <w:rFonts w:ascii="David,Bold" w:hint="cs"/>
          <w:b/>
          <w:bCs/>
          <w:color w:val="000000"/>
          <w:sz w:val="24"/>
          <w:szCs w:val="24"/>
          <w:rtl/>
        </w:rPr>
        <w:t xml:space="preserve"> 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"/>
          <w:color w:val="000000"/>
          <w:sz w:val="24"/>
          <w:szCs w:val="24"/>
        </w:rPr>
        <w:t>______________</w:t>
      </w:r>
    </w:p>
    <w:p w14:paraId="3F73AA46" w14:textId="77777777" w:rsidR="009F7C50" w:rsidRPr="00D62D1B" w:rsidRDefault="009F7C50" w:rsidP="009F7C50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4"/>
          <w:szCs w:val="24"/>
        </w:rPr>
      </w:pPr>
      <w:r>
        <w:rPr>
          <w:rFonts w:ascii="David,Bold" w:hint="cs"/>
          <w:b/>
          <w:bCs/>
          <w:color w:val="000000"/>
          <w:sz w:val="24"/>
          <w:szCs w:val="24"/>
          <w:rtl/>
        </w:rPr>
        <w:t xml:space="preserve">בעלות          </w:t>
      </w:r>
      <w:r w:rsidRPr="00D62D1B">
        <w:rPr>
          <w:rFonts w:ascii="David"/>
          <w:color w:val="000000"/>
          <w:sz w:val="24"/>
          <w:szCs w:val="24"/>
        </w:rPr>
        <w:t>______________</w:t>
      </w:r>
    </w:p>
    <w:p w14:paraId="53580B8E" w14:textId="77777777" w:rsidR="009F7C50" w:rsidRPr="009F7C50" w:rsidRDefault="009F7C50" w:rsidP="009F7C50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4"/>
          <w:szCs w:val="24"/>
        </w:rPr>
      </w:pPr>
    </w:p>
    <w:p w14:paraId="73C03567" w14:textId="77777777" w:rsidR="00D62D1B" w:rsidRPr="00D62D1B" w:rsidRDefault="00D62D1B" w:rsidP="00DA598D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4"/>
          <w:szCs w:val="24"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שלב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החינוך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)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הקף</w:t>
      </w:r>
      <w:r w:rsidR="00970EA3">
        <w:rPr>
          <w:rFonts w:asciiTheme="minorHAnsi" w:hAnsiTheme="minorHAnsi" w:hint="cs"/>
          <w:b/>
          <w:bCs/>
          <w:color w:val="000000"/>
          <w:sz w:val="24"/>
          <w:szCs w:val="24"/>
          <w:rtl/>
        </w:rPr>
        <w:t>/סמן</w:t>
      </w:r>
      <w:r w:rsidR="00970EA3">
        <w:rPr>
          <w:rFonts w:ascii="David,Bold"/>
          <w:b/>
          <w:bCs/>
          <w:color w:val="000000"/>
          <w:sz w:val="24"/>
          <w:szCs w:val="24"/>
        </w:rPr>
        <w:t>(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>
        <w:rPr>
          <w:rFonts w:ascii="David" w:hint="cs"/>
          <w:color w:val="000000"/>
          <w:sz w:val="24"/>
          <w:szCs w:val="24"/>
          <w:rtl/>
        </w:rPr>
        <w:t xml:space="preserve"> : </w:t>
      </w:r>
      <w:r w:rsidR="00A05A24">
        <w:rPr>
          <w:rFonts w:ascii="David" w:hint="cs"/>
          <w:color w:val="000000"/>
          <w:sz w:val="24"/>
          <w:szCs w:val="24"/>
          <w:rtl/>
        </w:rPr>
        <w:t xml:space="preserve">  </w:t>
      </w:r>
      <w:r w:rsidRPr="00D62D1B">
        <w:rPr>
          <w:rFonts w:ascii="David" w:hint="cs"/>
          <w:color w:val="000000"/>
          <w:sz w:val="24"/>
          <w:szCs w:val="24"/>
          <w:rtl/>
        </w:rPr>
        <w:t>יסודי</w:t>
      </w:r>
      <w:r w:rsidR="00A05A24">
        <w:rPr>
          <w:rFonts w:ascii="David"/>
          <w:color w:val="000000"/>
          <w:sz w:val="24"/>
          <w:szCs w:val="24"/>
        </w:rPr>
        <w:t xml:space="preserve">  </w:t>
      </w:r>
      <w:r w:rsidRPr="00D62D1B">
        <w:rPr>
          <w:rFonts w:ascii="David"/>
          <w:color w:val="000000"/>
          <w:sz w:val="24"/>
          <w:szCs w:val="24"/>
        </w:rPr>
        <w:t xml:space="preserve"> /</w:t>
      </w:r>
      <w:r w:rsidR="00A05A24">
        <w:rPr>
          <w:rFonts w:ascii="David"/>
          <w:color w:val="000000"/>
          <w:sz w:val="24"/>
          <w:szCs w:val="24"/>
        </w:rPr>
        <w:t xml:space="preserve">   </w:t>
      </w:r>
      <w:r w:rsidRPr="00D62D1B">
        <w:rPr>
          <w:rFonts w:ascii="David"/>
          <w:color w:val="000000"/>
          <w:sz w:val="24"/>
          <w:szCs w:val="24"/>
        </w:rPr>
        <w:t xml:space="preserve"> </w:t>
      </w:r>
      <w:r w:rsidRPr="00D62D1B">
        <w:rPr>
          <w:rFonts w:ascii="David" w:hint="cs"/>
          <w:color w:val="000000"/>
          <w:sz w:val="24"/>
          <w:szCs w:val="24"/>
          <w:rtl/>
        </w:rPr>
        <w:t>חטיבת</w:t>
      </w:r>
      <w:r w:rsidRPr="00D62D1B">
        <w:rPr>
          <w:rFonts w:ascii="David"/>
          <w:color w:val="000000"/>
          <w:sz w:val="24"/>
          <w:szCs w:val="24"/>
        </w:rPr>
        <w:t xml:space="preserve"> </w:t>
      </w:r>
      <w:r w:rsidRPr="00D62D1B">
        <w:rPr>
          <w:rFonts w:ascii="David" w:hint="cs"/>
          <w:color w:val="000000"/>
          <w:sz w:val="24"/>
          <w:szCs w:val="24"/>
          <w:rtl/>
        </w:rPr>
        <w:t>ביניים</w:t>
      </w:r>
      <w:r w:rsidRPr="00D62D1B">
        <w:rPr>
          <w:rFonts w:ascii="David"/>
          <w:color w:val="000000"/>
          <w:sz w:val="24"/>
          <w:szCs w:val="24"/>
        </w:rPr>
        <w:t xml:space="preserve"> </w:t>
      </w:r>
      <w:r w:rsidR="00A05A24">
        <w:rPr>
          <w:rFonts w:asciiTheme="minorHAnsi" w:hAnsiTheme="minorHAnsi"/>
          <w:color w:val="000000"/>
          <w:sz w:val="24"/>
          <w:szCs w:val="24"/>
        </w:rPr>
        <w:t xml:space="preserve">   </w:t>
      </w:r>
      <w:r w:rsidRPr="00D62D1B">
        <w:rPr>
          <w:rFonts w:ascii="David"/>
          <w:color w:val="000000"/>
          <w:sz w:val="24"/>
          <w:szCs w:val="24"/>
        </w:rPr>
        <w:t>/</w:t>
      </w:r>
      <w:r w:rsidR="00A05A24">
        <w:rPr>
          <w:rFonts w:ascii="David"/>
          <w:color w:val="000000"/>
          <w:sz w:val="24"/>
          <w:szCs w:val="24"/>
        </w:rPr>
        <w:t xml:space="preserve">   </w:t>
      </w:r>
      <w:r w:rsidRPr="00D62D1B">
        <w:rPr>
          <w:rFonts w:ascii="David"/>
          <w:color w:val="000000"/>
          <w:sz w:val="24"/>
          <w:szCs w:val="24"/>
        </w:rPr>
        <w:t xml:space="preserve"> </w:t>
      </w:r>
      <w:r w:rsidR="003D6F0E">
        <w:rPr>
          <w:rFonts w:ascii="David" w:hint="cs"/>
          <w:color w:val="000000"/>
          <w:sz w:val="24"/>
          <w:szCs w:val="24"/>
          <w:rtl/>
        </w:rPr>
        <w:t>חטיבה עליונה</w:t>
      </w:r>
    </w:p>
    <w:p w14:paraId="2FCDA30F" w14:textId="77777777" w:rsidR="00D62D1B" w:rsidRPr="00D62D1B" w:rsidRDefault="00D62D1B" w:rsidP="00DA598D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4"/>
          <w:szCs w:val="24"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מאפיינים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)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הקף</w:t>
      </w:r>
      <w:r w:rsidRPr="00D62D1B">
        <w:rPr>
          <w:rFonts w:ascii="David,Bold"/>
          <w:b/>
          <w:bCs/>
          <w:color w:val="000000"/>
          <w:sz w:val="24"/>
          <w:szCs w:val="24"/>
        </w:rPr>
        <w:t>/</w:t>
      </w:r>
      <w:r w:rsidR="00970EA3">
        <w:rPr>
          <w:rFonts w:ascii="David,Bold" w:hint="cs"/>
          <w:b/>
          <w:bCs/>
          <w:color w:val="000000"/>
          <w:sz w:val="24"/>
          <w:szCs w:val="24"/>
          <w:rtl/>
        </w:rPr>
        <w:t>סמן</w:t>
      </w:r>
      <w:r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,Bold"/>
          <w:b/>
          <w:bCs/>
          <w:color w:val="000000"/>
          <w:sz w:val="24"/>
          <w:szCs w:val="24"/>
        </w:rPr>
        <w:t>(</w:t>
      </w:r>
      <w:r>
        <w:rPr>
          <w:rFonts w:ascii="David" w:hint="cs"/>
          <w:color w:val="000000"/>
          <w:sz w:val="24"/>
          <w:szCs w:val="24"/>
          <w:rtl/>
        </w:rPr>
        <w:t>:</w:t>
      </w:r>
      <w:r w:rsidR="00A05A24">
        <w:rPr>
          <w:rFonts w:ascii="David" w:hint="cs"/>
          <w:color w:val="000000"/>
          <w:sz w:val="24"/>
          <w:szCs w:val="24"/>
          <w:rtl/>
        </w:rPr>
        <w:t xml:space="preserve">  </w:t>
      </w:r>
      <w:r>
        <w:rPr>
          <w:rFonts w:ascii="David" w:hint="cs"/>
          <w:color w:val="000000"/>
          <w:sz w:val="24"/>
          <w:szCs w:val="24"/>
          <w:rtl/>
        </w:rPr>
        <w:t xml:space="preserve"> </w:t>
      </w:r>
      <w:r w:rsidR="00A05A24">
        <w:rPr>
          <w:rFonts w:ascii="David"/>
          <w:color w:val="000000"/>
          <w:sz w:val="24"/>
          <w:szCs w:val="24"/>
        </w:rPr>
        <w:t xml:space="preserve">  </w:t>
      </w:r>
      <w:r w:rsidRPr="00D62D1B">
        <w:rPr>
          <w:rFonts w:ascii="David"/>
          <w:color w:val="000000"/>
          <w:sz w:val="24"/>
          <w:szCs w:val="24"/>
        </w:rPr>
        <w:t xml:space="preserve"> </w:t>
      </w:r>
      <w:r w:rsidR="00A05A24">
        <w:rPr>
          <w:rFonts w:ascii="David" w:hint="cs"/>
          <w:color w:val="000000"/>
          <w:sz w:val="24"/>
          <w:szCs w:val="24"/>
          <w:rtl/>
        </w:rPr>
        <w:t xml:space="preserve">   </w:t>
      </w:r>
      <w:r w:rsidRPr="00D62D1B">
        <w:rPr>
          <w:rFonts w:ascii="David" w:hint="cs"/>
          <w:color w:val="000000"/>
          <w:sz w:val="24"/>
          <w:szCs w:val="24"/>
          <w:rtl/>
        </w:rPr>
        <w:t>תורני</w:t>
      </w:r>
    </w:p>
    <w:p w14:paraId="7EF54CFD" w14:textId="77777777" w:rsidR="00D62D1B" w:rsidRPr="00D62D1B" w:rsidRDefault="00D62D1B" w:rsidP="00754C8F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4"/>
          <w:szCs w:val="24"/>
          <w:rtl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היקף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הכיתות</w:t>
      </w:r>
      <w:r w:rsidRPr="00D62D1B">
        <w:rPr>
          <w:rFonts w:ascii="David,Bold"/>
          <w:b/>
          <w:bCs/>
          <w:color w:val="000000"/>
          <w:sz w:val="24"/>
          <w:szCs w:val="24"/>
        </w:rPr>
        <w:t>:</w:t>
      </w:r>
    </w:p>
    <w:p w14:paraId="23977E3F" w14:textId="77777777" w:rsidR="00D62D1B" w:rsidRDefault="00D62D1B" w:rsidP="00D62D1B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000000"/>
          <w:sz w:val="22"/>
          <w:szCs w:val="22"/>
        </w:rPr>
      </w:pPr>
    </w:p>
    <w:tbl>
      <w:tblPr>
        <w:tblStyle w:val="ab"/>
        <w:bidiVisual/>
        <w:tblW w:w="10773" w:type="dxa"/>
        <w:tblInd w:w="-199" w:type="dxa"/>
        <w:tblLayout w:type="fixed"/>
        <w:tblLook w:val="04A0" w:firstRow="1" w:lastRow="0" w:firstColumn="1" w:lastColumn="0" w:noHBand="0" w:noVBand="1"/>
      </w:tblPr>
      <w:tblGrid>
        <w:gridCol w:w="382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7459C" w14:paraId="122959F1" w14:textId="77777777" w:rsidTr="00C96B33">
        <w:trPr>
          <w:trHeight w:val="301"/>
        </w:trPr>
        <w:tc>
          <w:tcPr>
            <w:tcW w:w="3827" w:type="dxa"/>
            <w:vAlign w:val="center"/>
          </w:tcPr>
          <w:p w14:paraId="05D305F1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שכבה</w:t>
            </w:r>
          </w:p>
        </w:tc>
        <w:tc>
          <w:tcPr>
            <w:tcW w:w="567" w:type="dxa"/>
            <w:vAlign w:val="center"/>
          </w:tcPr>
          <w:p w14:paraId="0B9793DE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א'</w:t>
            </w:r>
          </w:p>
        </w:tc>
        <w:tc>
          <w:tcPr>
            <w:tcW w:w="709" w:type="dxa"/>
            <w:vAlign w:val="center"/>
          </w:tcPr>
          <w:p w14:paraId="511070A8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ב'</w:t>
            </w:r>
          </w:p>
        </w:tc>
        <w:tc>
          <w:tcPr>
            <w:tcW w:w="567" w:type="dxa"/>
            <w:vAlign w:val="center"/>
          </w:tcPr>
          <w:p w14:paraId="7EBEC208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ג'</w:t>
            </w:r>
          </w:p>
        </w:tc>
        <w:tc>
          <w:tcPr>
            <w:tcW w:w="567" w:type="dxa"/>
            <w:vAlign w:val="center"/>
          </w:tcPr>
          <w:p w14:paraId="7726A769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ד'</w:t>
            </w:r>
          </w:p>
        </w:tc>
        <w:tc>
          <w:tcPr>
            <w:tcW w:w="567" w:type="dxa"/>
            <w:vAlign w:val="center"/>
          </w:tcPr>
          <w:p w14:paraId="20F166C0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ה'</w:t>
            </w:r>
          </w:p>
        </w:tc>
        <w:tc>
          <w:tcPr>
            <w:tcW w:w="567" w:type="dxa"/>
            <w:vAlign w:val="center"/>
          </w:tcPr>
          <w:p w14:paraId="67FF941C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ו'</w:t>
            </w:r>
          </w:p>
        </w:tc>
        <w:tc>
          <w:tcPr>
            <w:tcW w:w="567" w:type="dxa"/>
            <w:vAlign w:val="center"/>
          </w:tcPr>
          <w:p w14:paraId="52E1F77F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ז'</w:t>
            </w:r>
          </w:p>
        </w:tc>
        <w:tc>
          <w:tcPr>
            <w:tcW w:w="567" w:type="dxa"/>
            <w:vAlign w:val="center"/>
          </w:tcPr>
          <w:p w14:paraId="41E0B09B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ח'</w:t>
            </w:r>
          </w:p>
        </w:tc>
        <w:tc>
          <w:tcPr>
            <w:tcW w:w="567" w:type="dxa"/>
            <w:vAlign w:val="center"/>
          </w:tcPr>
          <w:p w14:paraId="63E4129B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ט'</w:t>
            </w:r>
          </w:p>
        </w:tc>
        <w:tc>
          <w:tcPr>
            <w:tcW w:w="567" w:type="dxa"/>
            <w:vAlign w:val="center"/>
          </w:tcPr>
          <w:p w14:paraId="3FAABE84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י'</w:t>
            </w:r>
          </w:p>
        </w:tc>
        <w:tc>
          <w:tcPr>
            <w:tcW w:w="567" w:type="dxa"/>
            <w:vAlign w:val="center"/>
          </w:tcPr>
          <w:p w14:paraId="145BB19C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י"א</w:t>
            </w:r>
          </w:p>
        </w:tc>
        <w:tc>
          <w:tcPr>
            <w:tcW w:w="567" w:type="dxa"/>
            <w:vAlign w:val="center"/>
          </w:tcPr>
          <w:p w14:paraId="1CB9777B" w14:textId="77777777" w:rsidR="00145737" w:rsidRDefault="00B97BC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י"ב</w:t>
            </w:r>
          </w:p>
        </w:tc>
      </w:tr>
      <w:tr w:rsidR="00D7459C" w14:paraId="33570400" w14:textId="77777777" w:rsidTr="00C96B33">
        <w:trPr>
          <w:trHeight w:val="301"/>
        </w:trPr>
        <w:tc>
          <w:tcPr>
            <w:tcW w:w="3827" w:type="dxa"/>
            <w:vAlign w:val="center"/>
          </w:tcPr>
          <w:p w14:paraId="576C2520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מס' תלמידים</w:t>
            </w:r>
          </w:p>
        </w:tc>
        <w:tc>
          <w:tcPr>
            <w:tcW w:w="567" w:type="dxa"/>
            <w:vAlign w:val="center"/>
          </w:tcPr>
          <w:p w14:paraId="6AD92DC4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14:paraId="28BD9CAF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0D30AF62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FC4F2DC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1A5947F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83EBD48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09F03147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5E9F1428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7D5388C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9E7098E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5F667D5A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79E3CDB1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D7459C" w14:paraId="752336F2" w14:textId="77777777" w:rsidTr="00C96B33">
        <w:trPr>
          <w:trHeight w:val="301"/>
        </w:trPr>
        <w:tc>
          <w:tcPr>
            <w:tcW w:w="3827" w:type="dxa"/>
            <w:vAlign w:val="center"/>
          </w:tcPr>
          <w:p w14:paraId="2C4141DA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מס' כיתות</w:t>
            </w:r>
          </w:p>
        </w:tc>
        <w:tc>
          <w:tcPr>
            <w:tcW w:w="567" w:type="dxa"/>
            <w:vAlign w:val="center"/>
          </w:tcPr>
          <w:p w14:paraId="5E881778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14:paraId="25F9372E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4C6985B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31CFC130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0A331805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52D3987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304D559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3B7980FD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3F563297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8DFAC09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7D7C5A9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5BC6CFEA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D7459C" w:rsidRPr="00D7459C" w14:paraId="17C2CF5F" w14:textId="77777777" w:rsidTr="00C96B33">
        <w:trPr>
          <w:trHeight w:val="301"/>
        </w:trPr>
        <w:tc>
          <w:tcPr>
            <w:tcW w:w="3827" w:type="dxa"/>
            <w:vAlign w:val="center"/>
          </w:tcPr>
          <w:p w14:paraId="62FFD42E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מס' שעות תל"ן מבוקשות</w:t>
            </w:r>
          </w:p>
        </w:tc>
        <w:tc>
          <w:tcPr>
            <w:tcW w:w="567" w:type="dxa"/>
            <w:vAlign w:val="center"/>
          </w:tcPr>
          <w:p w14:paraId="0B7BC2B4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14:paraId="25E92CA3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7D623A5C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3C65D0C3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9068DB3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7B76E317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AF2EC1C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7458A04C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070A714F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36A9942E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2A67032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62AEC94" w14:textId="77777777" w:rsidR="00145737" w:rsidRDefault="00145737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CC66CE" w:rsidRPr="00C96B33" w14:paraId="4114AB91" w14:textId="77777777" w:rsidTr="00C96B33">
        <w:trPr>
          <w:trHeight w:val="301"/>
        </w:trPr>
        <w:tc>
          <w:tcPr>
            <w:tcW w:w="3827" w:type="dxa"/>
            <w:vAlign w:val="center"/>
          </w:tcPr>
          <w:p w14:paraId="279A2EAE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 w:rsidRPr="00C96B33"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האם מתקיימת ת</w:t>
            </w:r>
            <w:r w:rsidR="00A077A1" w:rsidRPr="00C96B33"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ו</w:t>
            </w:r>
            <w:r w:rsidRPr="00C96B33"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>כנית ניצנים?</w:t>
            </w:r>
          </w:p>
          <w:p w14:paraId="60FD8168" w14:textId="79835F2A" w:rsidR="00CC66CE" w:rsidRPr="00C96B33" w:rsidRDefault="00C96B33" w:rsidP="00CC66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 w:rsidRPr="00C96B33">
              <w:rPr>
                <w:rFonts w:ascii="David,Bold" w:hint="cs"/>
                <w:b/>
                <w:bCs/>
                <w:color w:val="000000"/>
                <w:sz w:val="18"/>
                <w:szCs w:val="18"/>
                <w:rtl/>
              </w:rPr>
              <w:t>ראו פירוט בתחתית הטבלה</w:t>
            </w:r>
          </w:p>
        </w:tc>
        <w:tc>
          <w:tcPr>
            <w:tcW w:w="567" w:type="dxa"/>
            <w:vAlign w:val="center"/>
          </w:tcPr>
          <w:p w14:paraId="785A5575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14:paraId="3C8D722C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961E7D1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5C06EAA1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0641B0D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B6E7F29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09114601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76B73C72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E96E86F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E5FD074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CCCBBCC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454D49CA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CC66CE" w:rsidRPr="00C96B33" w14:paraId="120DC190" w14:textId="77777777" w:rsidTr="00C96B33">
        <w:trPr>
          <w:trHeight w:val="301"/>
        </w:trPr>
        <w:tc>
          <w:tcPr>
            <w:tcW w:w="3827" w:type="dxa"/>
            <w:vAlign w:val="center"/>
          </w:tcPr>
          <w:p w14:paraId="3D359F40" w14:textId="77777777" w:rsidR="00CC66CE" w:rsidRPr="00C96B33" w:rsidRDefault="00CC66CE" w:rsidP="00C96B33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 w:rsidRPr="00C96B33"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 xml:space="preserve">האם מתקיים יוח"א? </w:t>
            </w:r>
          </w:p>
          <w:p w14:paraId="5106A3B4" w14:textId="052B1DBB" w:rsidR="00C96B33" w:rsidRPr="00C96B33" w:rsidRDefault="00C96B33" w:rsidP="00C96B33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  <w:r w:rsidRPr="00C96B33">
              <w:rPr>
                <w:rFonts w:ascii="David,Bold" w:hint="cs"/>
                <w:b/>
                <w:bCs/>
                <w:color w:val="000000"/>
                <w:sz w:val="22"/>
                <w:szCs w:val="22"/>
                <w:rtl/>
              </w:rPr>
              <w:t xml:space="preserve">תל"ן- ניתן לקיים רק לאחר מיצוי שעות יוח"א  </w:t>
            </w:r>
          </w:p>
        </w:tc>
        <w:tc>
          <w:tcPr>
            <w:tcW w:w="567" w:type="dxa"/>
            <w:vAlign w:val="center"/>
          </w:tcPr>
          <w:p w14:paraId="06C31BEB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14:paraId="0612AC97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573C266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4F5769C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7D3F0F3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08CF6F8D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8F71C76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5B0BA319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687CD3D1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17D6DBAF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28B68B7D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vAlign w:val="center"/>
          </w:tcPr>
          <w:p w14:paraId="7E11F5C0" w14:textId="77777777" w:rsidR="00CC66CE" w:rsidRPr="00C96B33" w:rsidRDefault="00CC66CE" w:rsidP="001E58CE">
            <w:pPr>
              <w:autoSpaceDE w:val="0"/>
              <w:autoSpaceDN w:val="0"/>
              <w:bidi/>
              <w:adjustRightInd w:val="0"/>
              <w:jc w:val="center"/>
              <w:rPr>
                <w:rFonts w:ascii="David,Bold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14:paraId="400CA09F" w14:textId="77777777" w:rsidR="00C96B33" w:rsidRPr="00C96B33" w:rsidRDefault="00C96B33" w:rsidP="00C96B33">
      <w:pPr>
        <w:pStyle w:val="a9"/>
        <w:bidi/>
        <w:spacing w:line="360" w:lineRule="auto"/>
        <w:ind w:left="0"/>
        <w:rPr>
          <w:rFonts w:ascii="David" w:hAnsi="David" w:cs="David"/>
          <w:color w:val="002060"/>
          <w:rtl/>
        </w:rPr>
      </w:pPr>
    </w:p>
    <w:p w14:paraId="6A16CDE2" w14:textId="33E3AEDD" w:rsidR="00C96B33" w:rsidRPr="00C96B33" w:rsidRDefault="00C96B33" w:rsidP="00C96B33">
      <w:pPr>
        <w:pStyle w:val="a9"/>
        <w:bidi/>
        <w:spacing w:line="360" w:lineRule="auto"/>
        <w:ind w:left="0"/>
        <w:rPr>
          <w:rFonts w:ascii="David" w:hAnsi="David" w:cs="David"/>
          <w:sz w:val="24"/>
          <w:szCs w:val="24"/>
          <w:rtl/>
        </w:rPr>
      </w:pPr>
      <w:r w:rsidRPr="00C96B33">
        <w:rPr>
          <w:rFonts w:ascii="David" w:hAnsi="David" w:cs="David"/>
          <w:sz w:val="24"/>
          <w:szCs w:val="24"/>
          <w:rtl/>
        </w:rPr>
        <w:t xml:space="preserve">בתי ספר בהם פועלת </w:t>
      </w:r>
      <w:r w:rsidRPr="00C96B33">
        <w:rPr>
          <w:rFonts w:ascii="David" w:hAnsi="David" w:cs="David"/>
          <w:b/>
          <w:bCs/>
          <w:sz w:val="24"/>
          <w:szCs w:val="24"/>
          <w:rtl/>
        </w:rPr>
        <w:t>תכנית ניצנים</w:t>
      </w:r>
      <w:r w:rsidRPr="00C96B33">
        <w:rPr>
          <w:rFonts w:ascii="David" w:hAnsi="David" w:cs="David"/>
          <w:sz w:val="24"/>
          <w:szCs w:val="24"/>
          <w:rtl/>
        </w:rPr>
        <w:t xml:space="preserve"> ומבקשים להפעיל תכנית תל"ן יאריכו</w:t>
      </w:r>
      <w:r w:rsidRPr="00C96B33">
        <w:rPr>
          <w:rFonts w:ascii="David" w:hAnsi="David" w:cs="David"/>
          <w:sz w:val="24"/>
          <w:szCs w:val="24"/>
        </w:rPr>
        <w:t xml:space="preserve"> </w:t>
      </w:r>
      <w:r w:rsidRPr="00C96B33">
        <w:rPr>
          <w:rFonts w:ascii="David" w:hAnsi="David" w:cs="David"/>
          <w:sz w:val="24"/>
          <w:szCs w:val="24"/>
          <w:rtl/>
        </w:rPr>
        <w:t xml:space="preserve">את שעות פעילות הצהרון בהתאמה. </w:t>
      </w:r>
      <w:r w:rsidRPr="00C96B33">
        <w:rPr>
          <w:rFonts w:ascii="David" w:hAnsi="David" w:cs="David" w:hint="cs"/>
          <w:sz w:val="24"/>
          <w:szCs w:val="24"/>
          <w:rtl/>
        </w:rPr>
        <w:t xml:space="preserve"> </w:t>
      </w:r>
      <w:r w:rsidRPr="00C96B33">
        <w:rPr>
          <w:rFonts w:ascii="David" w:hAnsi="David" w:cs="David"/>
          <w:sz w:val="24"/>
          <w:szCs w:val="24"/>
          <w:u w:val="single"/>
          <w:rtl/>
        </w:rPr>
        <w:t>לא תהיה חפיפה בין תל"ן והארכת יום הלימודים בעקבותיו לתכנית ניצנים</w:t>
      </w:r>
      <w:r w:rsidRPr="00C96B33">
        <w:rPr>
          <w:rFonts w:ascii="David" w:hAnsi="David" w:cs="David"/>
          <w:sz w:val="24"/>
          <w:szCs w:val="24"/>
          <w:rtl/>
        </w:rPr>
        <w:t xml:space="preserve">. </w:t>
      </w:r>
    </w:p>
    <w:p w14:paraId="07E54D58" w14:textId="77777777" w:rsidR="00C96B33" w:rsidRPr="00C96B33" w:rsidRDefault="00C96B33" w:rsidP="00C96B33">
      <w:pPr>
        <w:pStyle w:val="a9"/>
        <w:bidi/>
        <w:spacing w:line="360" w:lineRule="auto"/>
        <w:ind w:left="0"/>
        <w:rPr>
          <w:rFonts w:ascii="David" w:hAnsi="David" w:cs="David"/>
          <w:rtl/>
        </w:rPr>
      </w:pPr>
      <w:r w:rsidRPr="00C96B33">
        <w:rPr>
          <w:rFonts w:ascii="David" w:hAnsi="David" w:cs="David"/>
          <w:sz w:val="24"/>
          <w:szCs w:val="24"/>
          <w:rtl/>
        </w:rPr>
        <w:t>* ההנחיה חלה רק במקרים שכל התלמידים משתתפים בתל"ן</w:t>
      </w:r>
      <w:r w:rsidRPr="00C96B33">
        <w:rPr>
          <w:rFonts w:ascii="David" w:hAnsi="David" w:cs="David"/>
          <w:color w:val="002060"/>
          <w:sz w:val="24"/>
          <w:szCs w:val="24"/>
          <w:rtl/>
        </w:rPr>
        <w:t xml:space="preserve">. </w:t>
      </w:r>
    </w:p>
    <w:p w14:paraId="34C759B3" w14:textId="77777777" w:rsidR="00D62D1B" w:rsidRDefault="00D62D1B" w:rsidP="00D62D1B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000000"/>
          <w:sz w:val="22"/>
          <w:szCs w:val="22"/>
        </w:rPr>
      </w:pPr>
    </w:p>
    <w:p w14:paraId="29EA4057" w14:textId="77777777" w:rsidR="00C96B33" w:rsidRDefault="00C96B33" w:rsidP="009F365E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4F87DB4D" w14:textId="77777777" w:rsidR="00C96B33" w:rsidRDefault="00C96B33" w:rsidP="00C96B33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5EC8FE31" w14:textId="570AAC7B" w:rsidR="005A74EC" w:rsidRDefault="005A74EC" w:rsidP="00C96B33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>צורך פדגוגי בשעות התל"ן המבוקשות:</w:t>
      </w:r>
    </w:p>
    <w:p w14:paraId="5FCC99A8" w14:textId="77777777" w:rsidR="005A74EC" w:rsidRPr="009F365E" w:rsidRDefault="005A74EC" w:rsidP="009F365E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sz w:val="24"/>
          <w:szCs w:val="24"/>
          <w:rtl/>
        </w:rPr>
      </w:pPr>
      <w:r w:rsidRPr="009F365E">
        <w:rPr>
          <w:rFonts w:ascii="David,Bold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2FA589" w14:textId="77777777" w:rsidR="005A74EC" w:rsidRPr="009F365E" w:rsidRDefault="005A74EC" w:rsidP="009F365E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sz w:val="24"/>
          <w:szCs w:val="24"/>
          <w:rtl/>
        </w:rPr>
      </w:pPr>
    </w:p>
    <w:p w14:paraId="09EE5B01" w14:textId="77777777" w:rsidR="00A077A1" w:rsidRDefault="00A077A1" w:rsidP="009F365E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>פעילויות שבת</w:t>
      </w:r>
    </w:p>
    <w:p w14:paraId="1825EDDD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>צורך פדגוגי בקיום פעילות השבת:</w:t>
      </w:r>
    </w:p>
    <w:p w14:paraId="0222E91E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 w:rsidRPr="009F365E">
        <w:rPr>
          <w:rFonts w:ascii="David,Bold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______________________________________________________________________________________________________________________________________________________________________</w:t>
      </w:r>
    </w:p>
    <w:p w14:paraId="1055CF5C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4700BD63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>פירוט תכנית הפעילות בשבת, לרבות מקום הפעילות, עלויות הפעלה וכן גביה מתלמיד</w:t>
      </w:r>
    </w:p>
    <w:p w14:paraId="026E5BF4" w14:textId="77777777" w:rsidR="00A077A1" w:rsidRPr="009F365E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sz w:val="24"/>
          <w:szCs w:val="24"/>
          <w:rtl/>
        </w:rPr>
      </w:pPr>
      <w:r w:rsidRPr="009F365E">
        <w:rPr>
          <w:rFonts w:ascii="David,Bold" w:hint="cs"/>
          <w:b/>
          <w:bCs/>
          <w:sz w:val="24"/>
          <w:szCs w:val="24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CA6313" w14:textId="77777777" w:rsidR="00A077A1" w:rsidRPr="009F365E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sz w:val="24"/>
          <w:szCs w:val="24"/>
          <w:rtl/>
        </w:rPr>
      </w:pPr>
    </w:p>
    <w:p w14:paraId="1547BC07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7C052724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6CBB7EAB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 xml:space="preserve">סמינריונים תורניים </w:t>
      </w:r>
    </w:p>
    <w:p w14:paraId="6FF76A38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>צורך פדגוגי בקיום פעילות הסמינר התורני המבוקש:</w:t>
      </w:r>
    </w:p>
    <w:p w14:paraId="01B2C92E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 w:rsidRPr="009F365E">
        <w:rPr>
          <w:rFonts w:ascii="David,Bold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DC8D4D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>
        <w:rPr>
          <w:rFonts w:ascii="David,Bold" w:hint="cs"/>
          <w:b/>
          <w:bCs/>
          <w:color w:val="FF0000"/>
          <w:sz w:val="24"/>
          <w:szCs w:val="24"/>
          <w:rtl/>
        </w:rPr>
        <w:t>פירוט תכנית פעילות הסמינר התורני, לרבות מקום הפעילות, עלויות הפעלה וכן גביה מתלמיד</w:t>
      </w:r>
    </w:p>
    <w:p w14:paraId="2225A788" w14:textId="77777777" w:rsidR="00A077A1" w:rsidRPr="009F365E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sz w:val="24"/>
          <w:szCs w:val="24"/>
          <w:rtl/>
        </w:rPr>
      </w:pPr>
      <w:r w:rsidRPr="009F365E">
        <w:rPr>
          <w:rFonts w:ascii="David,Bold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98CDBF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1619DADA" w14:textId="77777777" w:rsidR="00A077A1" w:rsidRDefault="00A077A1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78ED9517" w14:textId="77777777" w:rsidR="00D62D1B" w:rsidRPr="009F365E" w:rsidRDefault="00D62D1B" w:rsidP="00A077A1">
      <w:pPr>
        <w:autoSpaceDE w:val="0"/>
        <w:autoSpaceDN w:val="0"/>
        <w:bidi/>
        <w:adjustRightInd w:val="0"/>
        <w:ind w:left="360"/>
        <w:jc w:val="left"/>
        <w:rPr>
          <w:rFonts w:ascii="David,Bold"/>
          <w:b/>
          <w:bCs/>
          <w:color w:val="FF0000"/>
          <w:sz w:val="24"/>
          <w:szCs w:val="24"/>
        </w:rPr>
      </w:pPr>
      <w:r w:rsidRPr="009F365E">
        <w:rPr>
          <w:rFonts w:ascii="David,Bold" w:hint="eastAsia"/>
          <w:b/>
          <w:bCs/>
          <w:color w:val="FF0000"/>
          <w:sz w:val="24"/>
          <w:szCs w:val="24"/>
          <w:rtl/>
        </w:rPr>
        <w:t>אישורים</w:t>
      </w:r>
      <w:r w:rsidRPr="009F365E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9F365E">
        <w:rPr>
          <w:rFonts w:ascii="David,Bold" w:hint="eastAsia"/>
          <w:b/>
          <w:bCs/>
          <w:color w:val="FF0000"/>
          <w:sz w:val="24"/>
          <w:szCs w:val="24"/>
          <w:rtl/>
        </w:rPr>
        <w:t>נלווים</w:t>
      </w:r>
      <w:r w:rsidRPr="009F365E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9F365E">
        <w:rPr>
          <w:rFonts w:ascii="David,Bold" w:hint="eastAsia"/>
          <w:b/>
          <w:bCs/>
          <w:color w:val="FF0000"/>
          <w:sz w:val="24"/>
          <w:szCs w:val="24"/>
          <w:rtl/>
        </w:rPr>
        <w:t>לטופס</w:t>
      </w:r>
      <w:r w:rsidRPr="009F365E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9F365E">
        <w:rPr>
          <w:rFonts w:ascii="David,Bold" w:hint="eastAsia"/>
          <w:b/>
          <w:bCs/>
          <w:color w:val="FF0000"/>
          <w:sz w:val="24"/>
          <w:szCs w:val="24"/>
          <w:rtl/>
        </w:rPr>
        <w:t>הבקשה</w:t>
      </w:r>
      <w:r w:rsidR="00A05A24" w:rsidRPr="009F365E">
        <w:rPr>
          <w:rFonts w:ascii="David,Bold"/>
          <w:b/>
          <w:bCs/>
          <w:color w:val="FF0000"/>
          <w:sz w:val="24"/>
          <w:szCs w:val="24"/>
          <w:rtl/>
        </w:rPr>
        <w:t xml:space="preserve"> (</w:t>
      </w:r>
      <w:r w:rsidRPr="009F365E">
        <w:rPr>
          <w:rFonts w:ascii="David,Bold" w:hint="eastAsia"/>
          <w:b/>
          <w:bCs/>
          <w:color w:val="FF0000"/>
          <w:sz w:val="24"/>
          <w:szCs w:val="24"/>
          <w:rtl/>
        </w:rPr>
        <w:t>סמן</w:t>
      </w:r>
      <w:r w:rsidRPr="009F365E">
        <w:rPr>
          <w:rFonts w:ascii="David,Bold"/>
          <w:b/>
          <w:bCs/>
          <w:color w:val="FF0000"/>
          <w:sz w:val="24"/>
          <w:szCs w:val="24"/>
          <w:rtl/>
        </w:rPr>
        <w:t>/</w:t>
      </w:r>
      <w:r w:rsidRPr="009F365E">
        <w:rPr>
          <w:rFonts w:ascii="David,Bold" w:hint="eastAsia"/>
          <w:b/>
          <w:bCs/>
          <w:color w:val="FF0000"/>
          <w:sz w:val="24"/>
          <w:szCs w:val="24"/>
          <w:rtl/>
        </w:rPr>
        <w:t>י</w:t>
      </w:r>
      <w:r w:rsidRPr="009F365E">
        <w:rPr>
          <w:rFonts w:ascii="David,Bold"/>
          <w:b/>
          <w:bCs/>
          <w:color w:val="FF0000"/>
          <w:sz w:val="24"/>
          <w:szCs w:val="24"/>
          <w:rtl/>
        </w:rPr>
        <w:t xml:space="preserve"> </w:t>
      </w:r>
      <w:r w:rsidRPr="009F365E">
        <w:rPr>
          <w:b/>
          <w:bCs/>
          <w:color w:val="FF0000"/>
          <w:sz w:val="24"/>
          <w:szCs w:val="24"/>
        </w:rPr>
        <w:t>X</w:t>
      </w:r>
      <w:r w:rsidR="00A05A24" w:rsidRPr="009F365E">
        <w:rPr>
          <w:b/>
          <w:bCs/>
          <w:color w:val="FF0000"/>
          <w:sz w:val="24"/>
          <w:szCs w:val="24"/>
          <w:rtl/>
        </w:rPr>
        <w:t>)</w:t>
      </w:r>
      <w:r w:rsidRPr="009F365E">
        <w:rPr>
          <w:b/>
          <w:bCs/>
          <w:color w:val="FF0000"/>
          <w:sz w:val="24"/>
          <w:szCs w:val="24"/>
          <w:rtl/>
        </w:rPr>
        <w:t>:</w:t>
      </w:r>
    </w:p>
    <w:p w14:paraId="4D7D8087" w14:textId="77777777" w:rsidR="00D62D1B" w:rsidRDefault="00D62D1B" w:rsidP="00D62D1B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FF0000"/>
          <w:sz w:val="24"/>
          <w:szCs w:val="24"/>
          <w:rtl/>
        </w:rPr>
      </w:pPr>
      <w:r w:rsidRPr="00D62D1B">
        <w:rPr>
          <w:rFonts w:ascii="David,Bold"/>
          <w:b/>
          <w:bCs/>
          <w:color w:val="FF0000"/>
          <w:sz w:val="24"/>
          <w:szCs w:val="24"/>
        </w:rPr>
        <w:t>)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הערה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: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אין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להגיש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="00A077A1">
        <w:rPr>
          <w:rFonts w:ascii="David,Bold" w:hint="cs"/>
          <w:b/>
          <w:bCs/>
          <w:color w:val="FF0000"/>
          <w:sz w:val="24"/>
          <w:szCs w:val="24"/>
          <w:rtl/>
        </w:rPr>
        <w:t xml:space="preserve">את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הבקשה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עד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להמצאת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FF0000"/>
          <w:sz w:val="24"/>
          <w:szCs w:val="24"/>
          <w:u w:val="single"/>
          <w:rtl/>
        </w:rPr>
        <w:t>כל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האישורים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הנלווים</w:t>
      </w:r>
      <w:r w:rsidRPr="00D62D1B">
        <w:rPr>
          <w:rFonts w:ascii="David,Bold"/>
          <w:b/>
          <w:bCs/>
          <w:color w:val="FF0000"/>
          <w:sz w:val="24"/>
          <w:szCs w:val="24"/>
        </w:rPr>
        <w:t>(</w:t>
      </w:r>
      <w:r w:rsidR="00754C8F">
        <w:rPr>
          <w:rFonts w:ascii="David,Bold" w:hint="cs"/>
          <w:b/>
          <w:bCs/>
          <w:color w:val="FF0000"/>
          <w:sz w:val="24"/>
          <w:szCs w:val="24"/>
          <w:rtl/>
        </w:rPr>
        <w:t xml:space="preserve"> </w:t>
      </w:r>
    </w:p>
    <w:p w14:paraId="62B8878B" w14:textId="77777777" w:rsidR="00754C8F" w:rsidRPr="00D62D1B" w:rsidRDefault="00754C8F" w:rsidP="00754C8F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FF0000"/>
          <w:sz w:val="24"/>
          <w:szCs w:val="24"/>
        </w:rPr>
      </w:pPr>
    </w:p>
    <w:p w14:paraId="5C34CACB" w14:textId="77777777" w:rsidR="001F76D0" w:rsidRPr="001F76D0" w:rsidRDefault="00D62D1B" w:rsidP="001F76D0">
      <w:pPr>
        <w:pStyle w:val="a9"/>
        <w:numPr>
          <w:ilvl w:val="0"/>
          <w:numId w:val="16"/>
        </w:numPr>
        <w:autoSpaceDE w:val="0"/>
        <w:autoSpaceDN w:val="0"/>
        <w:bidi/>
        <w:adjustRightInd w:val="0"/>
        <w:spacing w:line="276" w:lineRule="auto"/>
        <w:jc w:val="left"/>
        <w:rPr>
          <w:rFonts w:ascii="David" w:hAnsi="David" w:cs="David"/>
          <w:color w:val="000000"/>
          <w:sz w:val="24"/>
          <w:szCs w:val="24"/>
        </w:rPr>
      </w:pPr>
      <w:r w:rsidRPr="001F76D0">
        <w:rPr>
          <w:rFonts w:ascii="David" w:hAnsi="David" w:cs="David"/>
          <w:color w:val="000000"/>
          <w:sz w:val="24"/>
          <w:szCs w:val="24"/>
          <w:rtl/>
        </w:rPr>
        <w:t>פרוטוקול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ישיבת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ועד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ההורים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שבה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התקבלה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ההחלטה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להפעלת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תל</w:t>
      </w:r>
      <w:r w:rsidRPr="001F76D0">
        <w:rPr>
          <w:rFonts w:ascii="David" w:hAnsi="David" w:cs="David"/>
          <w:color w:val="000000"/>
          <w:sz w:val="24"/>
          <w:szCs w:val="24"/>
        </w:rPr>
        <w:t>"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ן</w:t>
      </w:r>
      <w:r w:rsidR="00A077A1" w:rsidRPr="001F76D0">
        <w:rPr>
          <w:rFonts w:ascii="David" w:hAnsi="David" w:cs="David"/>
          <w:color w:val="000000"/>
          <w:sz w:val="24"/>
          <w:szCs w:val="24"/>
          <w:rtl/>
        </w:rPr>
        <w:t>, פעילויות שבת וסמינריונים תורניים</w:t>
      </w:r>
    </w:p>
    <w:p w14:paraId="7054ABC7" w14:textId="77777777" w:rsidR="00D62D1B" w:rsidRPr="001F76D0" w:rsidRDefault="003D6F0E" w:rsidP="001F76D0">
      <w:pPr>
        <w:pStyle w:val="a9"/>
        <w:numPr>
          <w:ilvl w:val="0"/>
          <w:numId w:val="16"/>
        </w:numPr>
        <w:autoSpaceDE w:val="0"/>
        <w:autoSpaceDN w:val="0"/>
        <w:bidi/>
        <w:adjustRightInd w:val="0"/>
        <w:spacing w:line="276" w:lineRule="auto"/>
        <w:jc w:val="left"/>
        <w:rPr>
          <w:rFonts w:ascii="David" w:hAnsi="David" w:cs="David"/>
          <w:color w:val="000000"/>
          <w:sz w:val="24"/>
          <w:szCs w:val="24"/>
        </w:rPr>
      </w:pPr>
      <w:r w:rsidRPr="001F76D0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אחוז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 xml:space="preserve"> ההורים שחתמו על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הסכמת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 xml:space="preserve">ם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להפעלת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תל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>"</w:t>
      </w:r>
      <w:r w:rsidR="00D95E2A" w:rsidRPr="001F76D0">
        <w:rPr>
          <w:rFonts w:ascii="David" w:hAnsi="David" w:cs="David"/>
          <w:color w:val="000000"/>
          <w:sz w:val="24"/>
          <w:szCs w:val="24"/>
          <w:rtl/>
        </w:rPr>
        <w:t>ן</w:t>
      </w:r>
      <w:r w:rsidR="001F76D0" w:rsidRPr="001F76D0">
        <w:rPr>
          <w:rFonts w:ascii="David" w:hAnsi="David" w:cs="David"/>
          <w:color w:val="000000"/>
          <w:sz w:val="24"/>
          <w:szCs w:val="24"/>
          <w:rtl/>
        </w:rPr>
        <w:t xml:space="preserve"> ולתשלום עבורו: _________</w:t>
      </w:r>
    </w:p>
    <w:p w14:paraId="7B4EEFEB" w14:textId="77777777" w:rsidR="001F76D0" w:rsidRPr="001F76D0" w:rsidRDefault="001F76D0" w:rsidP="001F76D0">
      <w:pPr>
        <w:pStyle w:val="a9"/>
        <w:numPr>
          <w:ilvl w:val="0"/>
          <w:numId w:val="15"/>
        </w:numPr>
        <w:autoSpaceDE w:val="0"/>
        <w:autoSpaceDN w:val="0"/>
        <w:bidi/>
        <w:adjustRightInd w:val="0"/>
        <w:spacing w:line="276" w:lineRule="auto"/>
        <w:jc w:val="left"/>
        <w:rPr>
          <w:rFonts w:ascii="David" w:hAnsi="David" w:cs="David"/>
          <w:b/>
          <w:bCs/>
          <w:color w:val="000000"/>
          <w:sz w:val="24"/>
          <w:szCs w:val="24"/>
        </w:rPr>
      </w:pPr>
      <w:r w:rsidRPr="001F76D0">
        <w:rPr>
          <w:rFonts w:ascii="David" w:hAnsi="David" w:cs="David"/>
          <w:color w:val="000000"/>
          <w:sz w:val="24"/>
          <w:szCs w:val="24"/>
          <w:rtl/>
        </w:rPr>
        <w:t>אחוז ההורים שחתמו על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הסכמתם להפעלת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שבת ולתשלום עבורה: _________</w:t>
      </w:r>
    </w:p>
    <w:p w14:paraId="1E5709AD" w14:textId="77777777" w:rsidR="001F76D0" w:rsidRPr="001F76D0" w:rsidRDefault="001F76D0" w:rsidP="001F76D0">
      <w:pPr>
        <w:pStyle w:val="a9"/>
        <w:numPr>
          <w:ilvl w:val="0"/>
          <w:numId w:val="15"/>
        </w:numPr>
        <w:autoSpaceDE w:val="0"/>
        <w:autoSpaceDN w:val="0"/>
        <w:bidi/>
        <w:adjustRightInd w:val="0"/>
        <w:spacing w:line="276" w:lineRule="auto"/>
        <w:jc w:val="left"/>
        <w:rPr>
          <w:rFonts w:ascii="David" w:hAnsi="David" w:cs="David"/>
          <w:b/>
          <w:bCs/>
          <w:color w:val="000000"/>
          <w:sz w:val="24"/>
          <w:szCs w:val="24"/>
        </w:rPr>
      </w:pPr>
      <w:r w:rsidRPr="001F76D0">
        <w:rPr>
          <w:rFonts w:ascii="David" w:hAnsi="David" w:cs="David"/>
          <w:color w:val="000000"/>
          <w:sz w:val="24"/>
          <w:szCs w:val="24"/>
          <w:rtl/>
        </w:rPr>
        <w:t>אחוז ההורים שחתמו על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הסכמתם להפעלת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סמינריון ולתשלום עבורו: _________</w:t>
      </w:r>
    </w:p>
    <w:p w14:paraId="0C1AFCB4" w14:textId="77777777" w:rsidR="001F76D0" w:rsidRPr="001F76D0" w:rsidRDefault="00D62D1B" w:rsidP="001F76D0">
      <w:pPr>
        <w:pStyle w:val="a9"/>
        <w:numPr>
          <w:ilvl w:val="0"/>
          <w:numId w:val="15"/>
        </w:numPr>
        <w:autoSpaceDE w:val="0"/>
        <w:autoSpaceDN w:val="0"/>
        <w:bidi/>
        <w:adjustRightInd w:val="0"/>
        <w:spacing w:line="276" w:lineRule="auto"/>
        <w:jc w:val="left"/>
        <w:rPr>
          <w:rFonts w:ascii="David" w:hAnsi="David" w:cs="David"/>
          <w:b/>
          <w:bCs/>
          <w:color w:val="000000"/>
          <w:sz w:val="24"/>
          <w:szCs w:val="24"/>
        </w:rPr>
      </w:pPr>
      <w:r w:rsidRPr="001F76D0">
        <w:rPr>
          <w:rFonts w:ascii="David" w:hAnsi="David" w:cs="David"/>
          <w:color w:val="000000"/>
          <w:sz w:val="24"/>
          <w:szCs w:val="24"/>
          <w:rtl/>
        </w:rPr>
        <w:t>בקשת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מנהל</w:t>
      </w:r>
      <w:r w:rsidRPr="001F76D0">
        <w:rPr>
          <w:rFonts w:ascii="David" w:hAnsi="David" w:cs="David"/>
          <w:color w:val="000000"/>
          <w:sz w:val="24"/>
          <w:szCs w:val="24"/>
        </w:rPr>
        <w:t>/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המוסד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הכוללת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רציונל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חינוכי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להפעלת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שעות</w:t>
      </w:r>
      <w:r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תל</w:t>
      </w:r>
      <w:r w:rsidRPr="001F76D0">
        <w:rPr>
          <w:rFonts w:ascii="David" w:hAnsi="David" w:cs="David"/>
          <w:color w:val="000000"/>
          <w:sz w:val="24"/>
          <w:szCs w:val="24"/>
        </w:rPr>
        <w:t>"</w:t>
      </w:r>
      <w:r w:rsidRPr="001F76D0">
        <w:rPr>
          <w:rFonts w:ascii="David" w:hAnsi="David" w:cs="David"/>
          <w:color w:val="000000"/>
          <w:sz w:val="24"/>
          <w:szCs w:val="24"/>
          <w:rtl/>
        </w:rPr>
        <w:t>ן</w:t>
      </w:r>
      <w:r w:rsidR="00FC1C1C" w:rsidRPr="001F76D0">
        <w:rPr>
          <w:rFonts w:ascii="David" w:hAnsi="David" w:cs="David"/>
          <w:color w:val="000000"/>
          <w:sz w:val="24"/>
          <w:szCs w:val="24"/>
          <w:rtl/>
        </w:rPr>
        <w:t xml:space="preserve"> </w:t>
      </w:r>
    </w:p>
    <w:p w14:paraId="025D4A7B" w14:textId="77777777" w:rsidR="000E5E4F" w:rsidRPr="001F76D0" w:rsidRDefault="00646E3D" w:rsidP="001F76D0">
      <w:pPr>
        <w:pStyle w:val="a9"/>
        <w:numPr>
          <w:ilvl w:val="0"/>
          <w:numId w:val="15"/>
        </w:numPr>
        <w:autoSpaceDE w:val="0"/>
        <w:autoSpaceDN w:val="0"/>
        <w:bidi/>
        <w:adjustRightInd w:val="0"/>
        <w:spacing w:line="276" w:lineRule="auto"/>
        <w:jc w:val="left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1F76D0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מערכת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שעות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בית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ספרית</w:t>
      </w:r>
      <w:r w:rsidR="005A74EC" w:rsidRPr="001F76D0">
        <w:rPr>
          <w:rFonts w:ascii="David" w:hAnsi="David" w:cs="David"/>
          <w:color w:val="000000"/>
          <w:sz w:val="24"/>
          <w:szCs w:val="24"/>
          <w:rtl/>
        </w:rPr>
        <w:t xml:space="preserve"> וכיתתית</w:t>
      </w:r>
      <w:r w:rsidR="001F76D0" w:rsidRPr="001F76D0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>)</w:t>
      </w:r>
      <w:r w:rsidR="00D62D1B" w:rsidRPr="001F76D0">
        <w:rPr>
          <w:rFonts w:ascii="David" w:hAnsi="David" w:cs="David"/>
          <w:b/>
          <w:bCs/>
          <w:color w:val="000000"/>
          <w:sz w:val="24"/>
          <w:szCs w:val="24"/>
          <w:rtl/>
        </w:rPr>
        <w:t>הערה</w:t>
      </w:r>
      <w:r w:rsidR="00D62D1B" w:rsidRPr="001F76D0">
        <w:rPr>
          <w:rFonts w:ascii="David" w:hAnsi="David" w:cs="David"/>
          <w:b/>
          <w:bCs/>
          <w:color w:val="000000"/>
          <w:sz w:val="24"/>
          <w:szCs w:val="24"/>
        </w:rPr>
        <w:t xml:space="preserve">: </w:t>
      </w:r>
      <w:r w:rsidR="00576696" w:rsidRPr="001F76D0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המערכת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תכלול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הבחנה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ברורה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בין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שעות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רגילות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לשעות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תל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>"</w:t>
      </w:r>
      <w:r w:rsidR="00D62D1B" w:rsidRPr="001F76D0">
        <w:rPr>
          <w:rFonts w:ascii="David" w:hAnsi="David" w:cs="David"/>
          <w:color w:val="000000"/>
          <w:sz w:val="24"/>
          <w:szCs w:val="24"/>
          <w:rtl/>
        </w:rPr>
        <w:t>ן</w:t>
      </w:r>
      <w:r w:rsidR="00D62D1B" w:rsidRPr="001F76D0">
        <w:rPr>
          <w:rFonts w:ascii="David" w:hAnsi="David" w:cs="David"/>
          <w:color w:val="000000"/>
          <w:sz w:val="24"/>
          <w:szCs w:val="24"/>
        </w:rPr>
        <w:t xml:space="preserve"> </w:t>
      </w:r>
      <w:r w:rsidR="000E5E4F" w:rsidRPr="001F76D0">
        <w:rPr>
          <w:rFonts w:ascii="David" w:hAnsi="David" w:cs="David"/>
          <w:color w:val="000000"/>
          <w:sz w:val="24"/>
          <w:szCs w:val="24"/>
        </w:rPr>
        <w:t>(</w:t>
      </w:r>
    </w:p>
    <w:p w14:paraId="4FFEEFEE" w14:textId="77777777" w:rsidR="00FB1B94" w:rsidRDefault="00FB1B94" w:rsidP="00FB1B94">
      <w:pPr>
        <w:bidi/>
        <w:spacing w:after="200" w:line="276" w:lineRule="auto"/>
        <w:jc w:val="left"/>
        <w:rPr>
          <w:rFonts w:ascii="Calibri" w:eastAsia="Calibri" w:hAnsi="Calibri"/>
          <w:sz w:val="24"/>
          <w:szCs w:val="24"/>
          <w:u w:val="single"/>
          <w:rtl/>
        </w:rPr>
      </w:pPr>
    </w:p>
    <w:p w14:paraId="02474D7E" w14:textId="1C1AE848" w:rsidR="00FC1C1C" w:rsidRPr="00FC1C1C" w:rsidRDefault="00FC1C1C" w:rsidP="009955B1">
      <w:pPr>
        <w:bidi/>
        <w:spacing w:after="200"/>
        <w:jc w:val="left"/>
        <w:rPr>
          <w:rFonts w:ascii="Calibri" w:eastAsia="Calibri" w:hAnsi="Calibri"/>
          <w:b/>
          <w:bCs/>
          <w:color w:val="FF0000"/>
          <w:sz w:val="24"/>
          <w:szCs w:val="24"/>
          <w:u w:val="single"/>
        </w:rPr>
      </w:pPr>
      <w:r w:rsidRPr="00FC1C1C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אמות מידה להפעלת שיקול דעת על ידי הוועדה המחוזית בבואה לדון בבקשה </w:t>
      </w:r>
      <w:r w:rsidR="00FB1B94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>לתוספת שעות תל"</w:t>
      </w:r>
      <w:r w:rsidR="00510973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>ן</w:t>
      </w:r>
      <w:r w:rsidRPr="00FC1C1C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 תורני</w:t>
      </w:r>
      <w:r w:rsidR="00510973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>ת</w:t>
      </w:r>
      <w:r w:rsidRPr="00FC1C1C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 w:rsidR="00B8649B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>בשנת הלימודים התשפ"</w:t>
      </w:r>
      <w:r w:rsidR="009955B1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>ג</w:t>
      </w:r>
      <w:r w:rsidR="00FB1B94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, </w:t>
      </w:r>
      <w:r w:rsidRPr="00FB1B94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>בהתאם להוראות</w:t>
      </w:r>
      <w:r w:rsidR="00DA598D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hyperlink r:id="rId8" w:history="1">
        <w:r w:rsidR="00DA598D" w:rsidRPr="009F2FA7">
          <w:rPr>
            <w:rStyle w:val="Hyperlink"/>
            <w:rFonts w:ascii="Calibri" w:eastAsia="Calibri" w:hAnsi="Calibri" w:hint="cs"/>
            <w:b/>
            <w:bCs/>
            <w:sz w:val="24"/>
            <w:szCs w:val="24"/>
            <w:rtl/>
          </w:rPr>
          <w:t>חוזר מנכ"ל תשלומי הורים לשנת הלימודים התשפ"</w:t>
        </w:r>
        <w:r w:rsidR="009955B1" w:rsidRPr="009F2FA7">
          <w:rPr>
            <w:rStyle w:val="Hyperlink"/>
            <w:rFonts w:hint="cs"/>
            <w:sz w:val="24"/>
            <w:szCs w:val="24"/>
            <w:rtl/>
          </w:rPr>
          <w:t>ג</w:t>
        </w:r>
        <w:r w:rsidRPr="009F2FA7">
          <w:rPr>
            <w:rStyle w:val="Hyperlink"/>
            <w:rFonts w:ascii="Calibri" w:eastAsia="Calibri" w:hAnsi="Calibri" w:hint="cs"/>
            <w:b/>
            <w:bCs/>
            <w:sz w:val="24"/>
            <w:szCs w:val="24"/>
            <w:rtl/>
          </w:rPr>
          <w:t xml:space="preserve"> </w:t>
        </w:r>
      </w:hyperlink>
      <w:r w:rsidR="00DA598D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 ובהתאם </w:t>
      </w:r>
      <w:r w:rsidR="00DA598D">
        <w:rPr>
          <w:rFonts w:ascii="Calibri" w:eastAsia="Times New Roman" w:hAnsi="Calibri" w:hint="cs"/>
          <w:sz w:val="24"/>
          <w:szCs w:val="24"/>
          <w:rtl/>
        </w:rPr>
        <w:t>ל</w:t>
      </w:r>
      <w:hyperlink r:id="rId9" w:history="1">
        <w:r w:rsidR="00DA598D" w:rsidRPr="00893E2B">
          <w:rPr>
            <w:rStyle w:val="Hyperlink"/>
            <w:rFonts w:cs="Arial"/>
            <w:color w:val="0070C0"/>
            <w:sz w:val="24"/>
            <w:szCs w:val="24"/>
            <w:rtl/>
          </w:rPr>
          <w:t>הוראות הקבע "גביית תשלומי הורים ושכר לימוד במוסד חינוך שאינו רשמי יסודי וגביית תשלומי הורים עבור מקצועות לימוד ברמה מוגברת, תוכנית לימודים נוספת תורנית ובמוסד חינוך ניסויי וייחודי</w:t>
        </w:r>
      </w:hyperlink>
      <w:r w:rsidR="00B8649B">
        <w:rPr>
          <w:rFonts w:ascii="Calibri" w:eastAsia="Calibri" w:hAnsi="Calibri" w:hint="cs"/>
          <w:b/>
          <w:bCs/>
          <w:color w:val="FF0000"/>
          <w:sz w:val="24"/>
          <w:szCs w:val="24"/>
          <w:u w:val="single"/>
          <w:rtl/>
        </w:rPr>
        <w:t xml:space="preserve"> </w:t>
      </w:r>
    </w:p>
    <w:p w14:paraId="04747E98" w14:textId="77777777" w:rsidR="00DA598D" w:rsidRDefault="00FC1C1C" w:rsidP="00C47D56">
      <w:pPr>
        <w:numPr>
          <w:ilvl w:val="0"/>
          <w:numId w:val="12"/>
        </w:numPr>
        <w:bidi/>
        <w:spacing w:after="200" w:line="360" w:lineRule="auto"/>
        <w:ind w:left="1080"/>
        <w:contextualSpacing/>
        <w:jc w:val="left"/>
        <w:rPr>
          <w:rFonts w:ascii="Calibri" w:eastAsia="Calibri" w:hAnsi="Calibri"/>
          <w:sz w:val="24"/>
          <w:szCs w:val="24"/>
        </w:rPr>
      </w:pPr>
      <w:r w:rsidRPr="00DA598D">
        <w:rPr>
          <w:rFonts w:ascii="Calibri" w:eastAsia="Calibri" w:hAnsi="Calibri" w:hint="cs"/>
          <w:sz w:val="24"/>
          <w:szCs w:val="24"/>
          <w:rtl/>
        </w:rPr>
        <w:t xml:space="preserve">צורך פדגוגי בתוספת שעות תל"ן בבית הספר המבקש </w:t>
      </w:r>
    </w:p>
    <w:p w14:paraId="042939F5" w14:textId="77777777" w:rsidR="00FC1C1C" w:rsidRDefault="00FC1C1C" w:rsidP="00DA598D">
      <w:pPr>
        <w:numPr>
          <w:ilvl w:val="0"/>
          <w:numId w:val="12"/>
        </w:numPr>
        <w:bidi/>
        <w:spacing w:after="200" w:line="360" w:lineRule="auto"/>
        <w:ind w:left="1080"/>
        <w:contextualSpacing/>
        <w:jc w:val="left"/>
        <w:rPr>
          <w:rFonts w:ascii="Calibri" w:eastAsia="Calibri" w:hAnsi="Calibri"/>
          <w:sz w:val="24"/>
          <w:szCs w:val="24"/>
        </w:rPr>
      </w:pPr>
      <w:r w:rsidRPr="00DA598D">
        <w:rPr>
          <w:rFonts w:ascii="Calibri" w:eastAsia="Calibri" w:hAnsi="Calibri" w:hint="cs"/>
          <w:sz w:val="24"/>
          <w:szCs w:val="24"/>
          <w:rtl/>
        </w:rPr>
        <w:t>הצגת מערכת שעות והיתכנות מתן היקף שעות התל"ן</w:t>
      </w:r>
      <w:r w:rsidR="00DA598D">
        <w:rPr>
          <w:rFonts w:ascii="Calibri" w:eastAsia="Calibri" w:hAnsi="Calibri" w:hint="cs"/>
          <w:sz w:val="24"/>
          <w:szCs w:val="24"/>
          <w:rtl/>
        </w:rPr>
        <w:t xml:space="preserve"> המבוקש בנתוני בית הספר.</w:t>
      </w:r>
    </w:p>
    <w:p w14:paraId="3CA120F8" w14:textId="77777777" w:rsidR="009955B1" w:rsidRPr="009955B1" w:rsidRDefault="009955B1" w:rsidP="00DE6592">
      <w:pPr>
        <w:pStyle w:val="a9"/>
        <w:numPr>
          <w:ilvl w:val="0"/>
          <w:numId w:val="12"/>
        </w:numPr>
        <w:bidi/>
        <w:spacing w:after="200" w:afterAutospacing="1" w:line="360" w:lineRule="auto"/>
        <w:ind w:left="1080"/>
        <w:jc w:val="left"/>
        <w:rPr>
          <w:rFonts w:ascii="Calibri" w:eastAsia="Calibri" w:hAnsi="Calibri" w:cs="David"/>
          <w:sz w:val="24"/>
          <w:szCs w:val="24"/>
          <w:rtl/>
        </w:rPr>
      </w:pPr>
      <w:r w:rsidRPr="009955B1">
        <w:rPr>
          <w:rFonts w:ascii="Calibri" w:eastAsia="Calibri" w:hAnsi="Calibri" w:cs="David" w:hint="cs"/>
          <w:sz w:val="24"/>
          <w:szCs w:val="24"/>
          <w:rtl/>
        </w:rPr>
        <w:t xml:space="preserve">אישור המפקח להיתכנות לביצוע כל השעות המתוקצבות להוראה באורך וברוחב, וכל התקציבים שעומדים לרשות מוסד החינוך, בהתאם להנחיות המשרד. </w:t>
      </w:r>
    </w:p>
    <w:p w14:paraId="0C7AA4CA" w14:textId="77777777" w:rsidR="00FC1C1C" w:rsidRPr="00FC1C1C" w:rsidRDefault="009955B1" w:rsidP="00DA598D">
      <w:pPr>
        <w:numPr>
          <w:ilvl w:val="0"/>
          <w:numId w:val="12"/>
        </w:numPr>
        <w:bidi/>
        <w:spacing w:after="200" w:line="360" w:lineRule="auto"/>
        <w:ind w:left="1080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 w:hint="cs"/>
          <w:sz w:val="24"/>
          <w:szCs w:val="24"/>
          <w:rtl/>
        </w:rPr>
        <w:t>תוכנית הפעילות של כל אחת מפעילויות השבת והסמינריונים התורניים</w:t>
      </w:r>
    </w:p>
    <w:p w14:paraId="58108C08" w14:textId="77777777" w:rsidR="00FC1C1C" w:rsidRDefault="005A74EC" w:rsidP="00FC1C1C">
      <w:pPr>
        <w:numPr>
          <w:ilvl w:val="0"/>
          <w:numId w:val="11"/>
        </w:numPr>
        <w:bidi/>
        <w:spacing w:after="200" w:line="360" w:lineRule="auto"/>
        <w:ind w:left="1080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 w:hint="cs"/>
          <w:sz w:val="24"/>
          <w:szCs w:val="24"/>
          <w:rtl/>
        </w:rPr>
        <w:t xml:space="preserve">יש להקפיד על </w:t>
      </w:r>
      <w:r w:rsidR="00FC1C1C" w:rsidRPr="00FC1C1C">
        <w:rPr>
          <w:rFonts w:ascii="Calibri" w:eastAsia="Calibri" w:hAnsi="Calibri" w:hint="cs"/>
          <w:sz w:val="24"/>
          <w:szCs w:val="24"/>
          <w:rtl/>
        </w:rPr>
        <w:t xml:space="preserve">הסכמת הורים בכתב. </w:t>
      </w:r>
    </w:p>
    <w:p w14:paraId="0DD90705" w14:textId="77777777" w:rsidR="00FC1C1C" w:rsidRPr="000E5E4F" w:rsidRDefault="00FC1C1C" w:rsidP="00FC1C1C">
      <w:pPr>
        <w:autoSpaceDE w:val="0"/>
        <w:autoSpaceDN w:val="0"/>
        <w:bidi/>
        <w:adjustRightInd w:val="0"/>
        <w:spacing w:line="276" w:lineRule="auto"/>
        <w:jc w:val="left"/>
        <w:rPr>
          <w:rFonts w:ascii="David"/>
          <w:color w:val="000000"/>
          <w:sz w:val="24"/>
          <w:szCs w:val="24"/>
          <w:rtl/>
        </w:rPr>
      </w:pPr>
    </w:p>
    <w:p w14:paraId="59EF04CF" w14:textId="77777777" w:rsidR="00B8649B" w:rsidRDefault="00B8649B" w:rsidP="003D6F0E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FF0000"/>
          <w:sz w:val="22"/>
          <w:szCs w:val="22"/>
          <w:rtl/>
        </w:rPr>
      </w:pPr>
    </w:p>
    <w:p w14:paraId="419869AB" w14:textId="77777777" w:rsidR="00D95E2A" w:rsidRDefault="00D62D1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המלצת</w:t>
      </w:r>
      <w:r w:rsidRPr="00D62D1B">
        <w:rPr>
          <w:rFonts w:ascii="David,Bold"/>
          <w:b/>
          <w:bCs/>
          <w:color w:val="FF0000"/>
          <w:sz w:val="22"/>
          <w:szCs w:val="22"/>
        </w:rPr>
        <w:t xml:space="preserve"> </w:t>
      </w: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המפקח</w:t>
      </w:r>
      <w:r w:rsidRPr="00D62D1B">
        <w:rPr>
          <w:rFonts w:ascii="David,Bold"/>
          <w:b/>
          <w:bCs/>
          <w:color w:val="FF0000"/>
          <w:sz w:val="22"/>
          <w:szCs w:val="22"/>
        </w:rPr>
        <w:t>/</w:t>
      </w: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ת</w:t>
      </w:r>
      <w:r w:rsidRPr="00D62D1B">
        <w:rPr>
          <w:rFonts w:ascii="David,Bold"/>
          <w:b/>
          <w:bCs/>
          <w:color w:val="FF0000"/>
          <w:sz w:val="22"/>
          <w:szCs w:val="22"/>
        </w:rPr>
        <w:t xml:space="preserve">: </w:t>
      </w:r>
      <w:r w:rsidR="00754C8F">
        <w:rPr>
          <w:rFonts w:ascii="David,Bold" w:hint="cs"/>
          <w:b/>
          <w:bCs/>
          <w:color w:val="000000"/>
          <w:sz w:val="22"/>
          <w:szCs w:val="22"/>
          <w:rtl/>
        </w:rPr>
        <w:t xml:space="preserve">  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ממליץ</w:t>
      </w:r>
      <w:r w:rsidRPr="00D62D1B">
        <w:rPr>
          <w:rFonts w:ascii="David,Bold"/>
          <w:b/>
          <w:bCs/>
          <w:color w:val="000000"/>
          <w:sz w:val="22"/>
          <w:szCs w:val="22"/>
        </w:rPr>
        <w:t>/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ה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/</w:t>
      </w:r>
      <w:r w:rsidR="00754C8F">
        <w:rPr>
          <w:rFonts w:asciiTheme="minorHAnsi" w:hAnsiTheme="minorHAnsi"/>
          <w:b/>
          <w:bCs/>
          <w:color w:val="000000"/>
          <w:sz w:val="22"/>
          <w:szCs w:val="22"/>
        </w:rPr>
        <w:t xml:space="preserve">  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</w:t>
      </w:r>
      <w:r w:rsidR="00754C8F">
        <w:rPr>
          <w:rFonts w:ascii="David,Bold" w:hint="cs"/>
          <w:b/>
          <w:bCs/>
          <w:color w:val="000000"/>
          <w:sz w:val="22"/>
          <w:szCs w:val="22"/>
          <w:rtl/>
        </w:rPr>
        <w:t xml:space="preserve"> 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לא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ממליץ</w:t>
      </w:r>
      <w:r w:rsidRPr="00D62D1B">
        <w:rPr>
          <w:rFonts w:ascii="David,Bold"/>
          <w:b/>
          <w:bCs/>
          <w:color w:val="000000"/>
          <w:sz w:val="22"/>
          <w:szCs w:val="22"/>
        </w:rPr>
        <w:t>/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ה</w:t>
      </w:r>
    </w:p>
    <w:p w14:paraId="0F1A9140" w14:textId="77777777" w:rsidR="00D62D1B" w:rsidRPr="00D62D1B" w:rsidRDefault="00D62D1B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נימוק</w:t>
      </w:r>
      <w:r w:rsidRPr="00D62D1B">
        <w:rPr>
          <w:rFonts w:ascii="David,Bold"/>
          <w:b/>
          <w:bCs/>
          <w:color w:val="000000"/>
          <w:sz w:val="22"/>
          <w:szCs w:val="22"/>
        </w:rPr>
        <w:t>:</w:t>
      </w:r>
      <w:r w:rsidRPr="00D62D1B">
        <w:rPr>
          <w:rFonts w:ascii="David,Bold"/>
          <w:b/>
          <w:bCs/>
          <w:color w:val="000000"/>
          <w:sz w:val="22"/>
          <w:szCs w:val="22"/>
        </w:rPr>
        <w:tab/>
      </w:r>
    </w:p>
    <w:p w14:paraId="09430CB6" w14:textId="77777777" w:rsidR="00D62D1B" w:rsidRPr="00846240" w:rsidRDefault="00D62D1B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62D1B">
        <w:rPr>
          <w:rFonts w:ascii="David,Bold"/>
          <w:b/>
          <w:bCs/>
          <w:color w:val="000000"/>
          <w:sz w:val="22"/>
          <w:szCs w:val="22"/>
        </w:rPr>
        <w:t>_________________________________________________</w:t>
      </w:r>
      <w:r w:rsidR="00E761C4">
        <w:rPr>
          <w:rFonts w:ascii="David,Bold"/>
          <w:b/>
          <w:bCs/>
          <w:color w:val="000000"/>
          <w:sz w:val="22"/>
          <w:szCs w:val="22"/>
        </w:rPr>
        <w:t>_____________________________</w:t>
      </w:r>
    </w:p>
    <w:p w14:paraId="6C4B4807" w14:textId="77777777" w:rsidR="00D62D1B" w:rsidRDefault="00D62D1B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/>
          <w:b/>
          <w:bCs/>
          <w:color w:val="000000"/>
          <w:sz w:val="22"/>
          <w:szCs w:val="22"/>
        </w:rPr>
        <w:t>____________________________________________________________________________</w:t>
      </w:r>
      <w:r w:rsidR="00B8649B">
        <w:rPr>
          <w:rFonts w:ascii="David,Bold" w:hint="cs"/>
          <w:b/>
          <w:bCs/>
          <w:color w:val="000000"/>
          <w:sz w:val="22"/>
          <w:szCs w:val="22"/>
          <w:rtl/>
        </w:rPr>
        <w:t>__</w:t>
      </w:r>
    </w:p>
    <w:p w14:paraId="1F17314D" w14:textId="77777777" w:rsidR="00B8649B" w:rsidRPr="00D62D1B" w:rsidRDefault="00B8649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p w14:paraId="57CB1B15" w14:textId="77777777" w:rsidR="00D62D1B" w:rsidRDefault="00D62D1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תאריך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___________________ </w:t>
      </w:r>
      <w:r w:rsidR="00157B0F">
        <w:rPr>
          <w:rFonts w:ascii="David,Bold" w:hint="cs"/>
          <w:b/>
          <w:bCs/>
          <w:color w:val="000000"/>
          <w:sz w:val="22"/>
          <w:szCs w:val="22"/>
          <w:rtl/>
        </w:rPr>
        <w:t xml:space="preserve">       </w:t>
      </w:r>
      <w:r w:rsidR="00B8649B">
        <w:rPr>
          <w:rFonts w:ascii="David,Bold" w:hint="cs"/>
          <w:b/>
          <w:bCs/>
          <w:color w:val="000000"/>
          <w:sz w:val="22"/>
          <w:szCs w:val="22"/>
          <w:rtl/>
        </w:rPr>
        <w:t>שם:__________________</w:t>
      </w:r>
      <w:r w:rsidR="00157B0F">
        <w:rPr>
          <w:rFonts w:ascii="David,Bold" w:hint="cs"/>
          <w:b/>
          <w:bCs/>
          <w:color w:val="000000"/>
          <w:sz w:val="22"/>
          <w:szCs w:val="22"/>
          <w:rtl/>
        </w:rPr>
        <w:t xml:space="preserve">             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חתימה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____________________</w:t>
      </w:r>
    </w:p>
    <w:p w14:paraId="25DAD2BE" w14:textId="77777777" w:rsidR="000E5E4F" w:rsidRPr="00D62D1B" w:rsidRDefault="000E5E4F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</w:rPr>
      </w:pPr>
    </w:p>
    <w:p w14:paraId="56D37BE5" w14:textId="77777777" w:rsidR="00B8649B" w:rsidRPr="00846240" w:rsidRDefault="00754C8F" w:rsidP="000E5E4F">
      <w:pPr>
        <w:autoSpaceDE w:val="0"/>
        <w:autoSpaceDN w:val="0"/>
        <w:bidi/>
        <w:adjustRightInd w:val="0"/>
        <w:jc w:val="left"/>
        <w:rPr>
          <w:rFonts w:asciiTheme="minorHAnsi" w:hAnsiTheme="minorHAnsi"/>
          <w:b/>
          <w:bCs/>
          <w:sz w:val="32"/>
          <w:szCs w:val="32"/>
          <w:rtl/>
        </w:rPr>
      </w:pPr>
      <w:r>
        <w:rPr>
          <w:rFonts w:ascii="David,Bold"/>
          <w:b/>
          <w:bCs/>
          <w:sz w:val="32"/>
          <w:szCs w:val="32"/>
        </w:rPr>
        <w:t xml:space="preserve"> </w:t>
      </w:r>
    </w:p>
    <w:p w14:paraId="0A44D4DD" w14:textId="77777777" w:rsidR="00D62D1B" w:rsidRPr="00D62D1B" w:rsidRDefault="00D62D1B" w:rsidP="00B8649B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000000"/>
          <w:sz w:val="22"/>
          <w:szCs w:val="22"/>
        </w:rPr>
      </w:pPr>
      <w:r w:rsidRPr="00754C8F">
        <w:rPr>
          <w:rFonts w:ascii="David,Bold"/>
          <w:b/>
          <w:bCs/>
          <w:sz w:val="32"/>
          <w:szCs w:val="32"/>
        </w:rPr>
        <w:t xml:space="preserve"> </w:t>
      </w: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המלצת</w:t>
      </w:r>
      <w:r w:rsidRPr="00D62D1B">
        <w:rPr>
          <w:rFonts w:ascii="David,Bold"/>
          <w:b/>
          <w:bCs/>
          <w:color w:val="FF0000"/>
          <w:sz w:val="22"/>
          <w:szCs w:val="22"/>
        </w:rPr>
        <w:t xml:space="preserve"> </w:t>
      </w: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הרפרנט</w:t>
      </w:r>
      <w:r w:rsidRPr="00D62D1B">
        <w:rPr>
          <w:rFonts w:ascii="David,Bold"/>
          <w:b/>
          <w:bCs/>
          <w:color w:val="FF0000"/>
          <w:sz w:val="22"/>
          <w:szCs w:val="22"/>
        </w:rPr>
        <w:t xml:space="preserve"> </w:t>
      </w: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לתשלומי</w:t>
      </w:r>
      <w:r w:rsidRPr="00D62D1B">
        <w:rPr>
          <w:rFonts w:ascii="David,Bold"/>
          <w:b/>
          <w:bCs/>
          <w:color w:val="FF0000"/>
          <w:sz w:val="22"/>
          <w:szCs w:val="22"/>
        </w:rPr>
        <w:t xml:space="preserve"> </w:t>
      </w:r>
      <w:r w:rsidRPr="00D62D1B">
        <w:rPr>
          <w:rFonts w:ascii="David,Bold" w:hint="cs"/>
          <w:b/>
          <w:bCs/>
          <w:color w:val="FF0000"/>
          <w:sz w:val="22"/>
          <w:szCs w:val="22"/>
          <w:rtl/>
        </w:rPr>
        <w:t>הורים</w:t>
      </w:r>
      <w:r w:rsidRPr="00D62D1B">
        <w:rPr>
          <w:rFonts w:ascii="David,Bold"/>
          <w:b/>
          <w:bCs/>
          <w:color w:val="FF0000"/>
          <w:sz w:val="22"/>
          <w:szCs w:val="22"/>
        </w:rPr>
        <w:t xml:space="preserve">: </w:t>
      </w:r>
      <w:r w:rsidR="00A05A24">
        <w:rPr>
          <w:rFonts w:ascii="David,Bold" w:hint="cs"/>
          <w:b/>
          <w:bCs/>
          <w:color w:val="000000"/>
          <w:sz w:val="22"/>
          <w:szCs w:val="22"/>
          <w:rtl/>
        </w:rPr>
        <w:t xml:space="preserve">   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ממליץ</w:t>
      </w:r>
      <w:r w:rsidR="00B8649B">
        <w:rPr>
          <w:rFonts w:ascii="David,Bold" w:hint="cs"/>
          <w:b/>
          <w:bCs/>
          <w:color w:val="000000"/>
          <w:sz w:val="22"/>
          <w:szCs w:val="22"/>
          <w:rtl/>
        </w:rPr>
        <w:t>/ה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/</w:t>
      </w:r>
      <w:r w:rsidR="00A05A24">
        <w:rPr>
          <w:rFonts w:asciiTheme="minorHAnsi" w:hAnsiTheme="minorHAnsi"/>
          <w:b/>
          <w:bCs/>
          <w:color w:val="000000"/>
          <w:sz w:val="22"/>
          <w:szCs w:val="22"/>
        </w:rPr>
        <w:t xml:space="preserve">  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</w:t>
      </w:r>
      <w:r w:rsidR="00A05A24">
        <w:rPr>
          <w:rFonts w:ascii="David,Bold" w:hint="cs"/>
          <w:b/>
          <w:bCs/>
          <w:color w:val="000000"/>
          <w:sz w:val="22"/>
          <w:szCs w:val="22"/>
          <w:rtl/>
        </w:rPr>
        <w:t xml:space="preserve"> 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לא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ממליץ</w:t>
      </w:r>
      <w:r w:rsidR="00B8649B">
        <w:rPr>
          <w:rFonts w:ascii="David,Bold" w:hint="cs"/>
          <w:b/>
          <w:bCs/>
          <w:color w:val="000000"/>
          <w:sz w:val="22"/>
          <w:szCs w:val="22"/>
          <w:rtl/>
        </w:rPr>
        <w:t>/ה</w:t>
      </w:r>
    </w:p>
    <w:p w14:paraId="0DA6DF81" w14:textId="77777777" w:rsidR="00D62D1B" w:rsidRDefault="00754C8F" w:rsidP="00E761C4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>
        <w:rPr>
          <w:rFonts w:ascii="David,Bold" w:hint="cs"/>
          <w:b/>
          <w:bCs/>
          <w:color w:val="000000"/>
          <w:sz w:val="22"/>
          <w:szCs w:val="22"/>
          <w:rtl/>
        </w:rPr>
        <w:t xml:space="preserve">   </w:t>
      </w:r>
      <w:r w:rsidR="00D62D1B" w:rsidRPr="00D62D1B">
        <w:rPr>
          <w:rFonts w:ascii="David,Bold" w:hint="cs"/>
          <w:b/>
          <w:bCs/>
          <w:color w:val="000000"/>
          <w:sz w:val="22"/>
          <w:szCs w:val="22"/>
          <w:rtl/>
        </w:rPr>
        <w:t>בדיקת</w:t>
      </w:r>
      <w:r w:rsidR="00D62D1B" w:rsidRPr="00D62D1B">
        <w:rPr>
          <w:rFonts w:ascii="David,Bold"/>
          <w:b/>
          <w:bCs/>
          <w:color w:val="000000"/>
          <w:sz w:val="22"/>
          <w:szCs w:val="22"/>
        </w:rPr>
        <w:t xml:space="preserve"> </w:t>
      </w:r>
      <w:r w:rsidR="00D62D1B" w:rsidRPr="00D62D1B">
        <w:rPr>
          <w:rFonts w:ascii="David,Bold" w:hint="cs"/>
          <w:b/>
          <w:bCs/>
          <w:color w:val="000000"/>
          <w:sz w:val="22"/>
          <w:szCs w:val="22"/>
          <w:rtl/>
        </w:rPr>
        <w:t>הרפרנט</w:t>
      </w:r>
      <w:r w:rsidR="00D62D1B" w:rsidRPr="00D62D1B">
        <w:rPr>
          <w:rFonts w:ascii="David,Bold"/>
          <w:b/>
          <w:bCs/>
          <w:color w:val="000000"/>
          <w:sz w:val="22"/>
          <w:szCs w:val="22"/>
        </w:rPr>
        <w:t>:</w:t>
      </w:r>
    </w:p>
    <w:p w14:paraId="55D91AB3" w14:textId="77777777" w:rsidR="00754C8F" w:rsidRPr="00D62D1B" w:rsidRDefault="00754C8F" w:rsidP="00754C8F">
      <w:pPr>
        <w:autoSpaceDE w:val="0"/>
        <w:autoSpaceDN w:val="0"/>
        <w:bidi/>
        <w:adjustRightInd w:val="0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p w14:paraId="04E21FC5" w14:textId="77777777" w:rsidR="00D62D1B" w:rsidRPr="00D62D1B" w:rsidRDefault="00D62D1B" w:rsidP="00754C8F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2"/>
          <w:szCs w:val="22"/>
        </w:rPr>
      </w:pPr>
      <w:r w:rsidRPr="00D62D1B">
        <w:rPr>
          <w:rFonts w:ascii="David"/>
          <w:color w:val="000000"/>
          <w:sz w:val="22"/>
          <w:szCs w:val="22"/>
        </w:rPr>
        <w:t xml:space="preserve">.1 </w:t>
      </w:r>
      <w:r w:rsidR="000A71AC">
        <w:rPr>
          <w:rFonts w:ascii="David" w:hint="cs"/>
          <w:color w:val="000000"/>
          <w:sz w:val="22"/>
          <w:szCs w:val="22"/>
          <w:rtl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היקף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התשלום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תואם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למספר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השעות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הניתנות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בתל</w:t>
      </w:r>
      <w:r w:rsidRPr="00D62D1B">
        <w:rPr>
          <w:rFonts w:ascii="David"/>
          <w:color w:val="000000"/>
          <w:sz w:val="22"/>
          <w:szCs w:val="22"/>
        </w:rPr>
        <w:t>"</w:t>
      </w:r>
      <w:r w:rsidRPr="00D62D1B">
        <w:rPr>
          <w:rFonts w:ascii="David" w:hint="cs"/>
          <w:color w:val="000000"/>
          <w:sz w:val="22"/>
          <w:szCs w:val="22"/>
          <w:rtl/>
        </w:rPr>
        <w:t>ן</w:t>
      </w:r>
      <w:r w:rsidR="000A71AC">
        <w:rPr>
          <w:rFonts w:ascii="David" w:hint="cs"/>
          <w:color w:val="000000"/>
          <w:sz w:val="22"/>
          <w:szCs w:val="22"/>
          <w:rtl/>
        </w:rPr>
        <w:t xml:space="preserve">: 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כן</w:t>
      </w:r>
      <w:r w:rsidRPr="00D62D1B">
        <w:rPr>
          <w:rFonts w:ascii="David"/>
          <w:color w:val="000000"/>
          <w:sz w:val="22"/>
          <w:szCs w:val="22"/>
        </w:rPr>
        <w:t xml:space="preserve"> / </w:t>
      </w:r>
      <w:r w:rsidRPr="00D62D1B">
        <w:rPr>
          <w:rFonts w:ascii="David" w:hint="cs"/>
          <w:color w:val="000000"/>
          <w:sz w:val="22"/>
          <w:szCs w:val="22"/>
          <w:rtl/>
        </w:rPr>
        <w:t>לא</w:t>
      </w:r>
    </w:p>
    <w:p w14:paraId="71E97AC4" w14:textId="77777777" w:rsidR="00D62D1B" w:rsidRDefault="00D62D1B" w:rsidP="00754C8F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2"/>
          <w:szCs w:val="22"/>
          <w:rtl/>
        </w:rPr>
      </w:pPr>
      <w:r w:rsidRPr="00D62D1B">
        <w:rPr>
          <w:rFonts w:ascii="David"/>
          <w:color w:val="000000"/>
          <w:sz w:val="22"/>
          <w:szCs w:val="22"/>
        </w:rPr>
        <w:t xml:space="preserve">.2 </w:t>
      </w:r>
      <w:r w:rsidR="000A71AC">
        <w:rPr>
          <w:rFonts w:ascii="David" w:hint="cs"/>
          <w:color w:val="000000"/>
          <w:sz w:val="22"/>
          <w:szCs w:val="22"/>
          <w:rtl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היקף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התשלום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תואם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למספר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התלמידים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בכיתה</w:t>
      </w:r>
      <w:r w:rsidR="000A71AC">
        <w:rPr>
          <w:rFonts w:ascii="David" w:hint="cs"/>
          <w:color w:val="000000"/>
          <w:sz w:val="22"/>
          <w:szCs w:val="22"/>
          <w:rtl/>
        </w:rPr>
        <w:t xml:space="preserve">: </w:t>
      </w:r>
      <w:r w:rsidRPr="00D62D1B">
        <w:rPr>
          <w:rFonts w:ascii="David"/>
          <w:color w:val="000000"/>
          <w:sz w:val="22"/>
          <w:szCs w:val="22"/>
        </w:rPr>
        <w:t xml:space="preserve"> </w:t>
      </w:r>
      <w:r w:rsidRPr="00D62D1B">
        <w:rPr>
          <w:rFonts w:ascii="David" w:hint="cs"/>
          <w:color w:val="000000"/>
          <w:sz w:val="22"/>
          <w:szCs w:val="22"/>
          <w:rtl/>
        </w:rPr>
        <w:t>כן</w:t>
      </w:r>
      <w:r w:rsidRPr="00D62D1B">
        <w:rPr>
          <w:rFonts w:ascii="David"/>
          <w:color w:val="000000"/>
          <w:sz w:val="22"/>
          <w:szCs w:val="22"/>
        </w:rPr>
        <w:t xml:space="preserve"> / </w:t>
      </w:r>
      <w:r w:rsidRPr="00D62D1B">
        <w:rPr>
          <w:rFonts w:ascii="David" w:hint="cs"/>
          <w:color w:val="000000"/>
          <w:sz w:val="22"/>
          <w:szCs w:val="22"/>
          <w:rtl/>
        </w:rPr>
        <w:t>לא</w:t>
      </w:r>
    </w:p>
    <w:p w14:paraId="2517A5DE" w14:textId="77777777" w:rsidR="009955B1" w:rsidRDefault="009955B1" w:rsidP="009955B1">
      <w:pPr>
        <w:bidi/>
        <w:spacing w:after="100" w:afterAutospacing="1" w:line="360" w:lineRule="auto"/>
        <w:rPr>
          <w:rFonts w:ascii="Times New Roman" w:eastAsia="Times New Roman" w:hAnsi="Times New Roman"/>
          <w:sz w:val="24"/>
          <w:szCs w:val="24"/>
          <w:rtl/>
        </w:rPr>
      </w:pPr>
      <w:r>
        <w:rPr>
          <w:rFonts w:ascii="Times New Roman" w:eastAsia="Times New Roman" w:hAnsi="Times New Roman" w:hint="cs"/>
          <w:sz w:val="24"/>
          <w:szCs w:val="24"/>
          <w:rtl/>
        </w:rPr>
        <w:t xml:space="preserve">3. ההיתכנות לביצוע כל השעות המתוקצבות להוראה באורך וברוחב, וכל התקציבים שעומדים לרשות מוסד החינוך, בהתאם להנחיות המשרד: </w:t>
      </w:r>
      <w:r w:rsidRPr="00D62D1B">
        <w:rPr>
          <w:rFonts w:ascii="David" w:hint="cs"/>
          <w:color w:val="000000"/>
          <w:sz w:val="22"/>
          <w:szCs w:val="22"/>
          <w:rtl/>
        </w:rPr>
        <w:t>כן</w:t>
      </w:r>
      <w:r w:rsidRPr="00D62D1B">
        <w:rPr>
          <w:rFonts w:ascii="David"/>
          <w:color w:val="000000"/>
          <w:sz w:val="22"/>
          <w:szCs w:val="22"/>
        </w:rPr>
        <w:t xml:space="preserve"> / </w:t>
      </w:r>
      <w:r w:rsidRPr="00D62D1B">
        <w:rPr>
          <w:rFonts w:ascii="David" w:hint="cs"/>
          <w:color w:val="000000"/>
          <w:sz w:val="22"/>
          <w:szCs w:val="22"/>
          <w:rtl/>
        </w:rPr>
        <w:t>לא</w:t>
      </w:r>
    </w:p>
    <w:p w14:paraId="17430872" w14:textId="77777777" w:rsidR="009955B1" w:rsidRPr="00D62D1B" w:rsidRDefault="009955B1" w:rsidP="009955B1">
      <w:pPr>
        <w:autoSpaceDE w:val="0"/>
        <w:autoSpaceDN w:val="0"/>
        <w:bidi/>
        <w:adjustRightInd w:val="0"/>
        <w:spacing w:line="360" w:lineRule="auto"/>
        <w:jc w:val="left"/>
        <w:rPr>
          <w:rFonts w:ascii="David"/>
          <w:color w:val="000000"/>
          <w:sz w:val="22"/>
          <w:szCs w:val="22"/>
        </w:rPr>
      </w:pPr>
    </w:p>
    <w:p w14:paraId="01A7CC3E" w14:textId="77777777" w:rsidR="00D62D1B" w:rsidRPr="00D62D1B" w:rsidRDefault="00D62D1B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הערות</w:t>
      </w:r>
      <w:r w:rsidRPr="00D62D1B">
        <w:rPr>
          <w:rFonts w:ascii="David,Bold"/>
          <w:b/>
          <w:bCs/>
          <w:color w:val="000000"/>
          <w:sz w:val="22"/>
          <w:szCs w:val="22"/>
        </w:rPr>
        <w:t>:</w:t>
      </w:r>
    </w:p>
    <w:p w14:paraId="1D531D4C" w14:textId="77777777" w:rsidR="00D62D1B" w:rsidRPr="00D62D1B" w:rsidRDefault="00D62D1B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="David"/>
          <w:color w:val="000000"/>
          <w:sz w:val="22"/>
          <w:szCs w:val="22"/>
        </w:rPr>
      </w:pPr>
      <w:r w:rsidRPr="00D62D1B">
        <w:rPr>
          <w:rFonts w:ascii="David"/>
          <w:color w:val="000000"/>
          <w:sz w:val="22"/>
          <w:szCs w:val="22"/>
        </w:rPr>
        <w:t>_________________________________________________________________________________</w:t>
      </w:r>
    </w:p>
    <w:p w14:paraId="1897BDFC" w14:textId="77777777" w:rsidR="00D62D1B" w:rsidRPr="00D62D1B" w:rsidRDefault="00D62D1B" w:rsidP="000E5E4F">
      <w:pPr>
        <w:autoSpaceDE w:val="0"/>
        <w:autoSpaceDN w:val="0"/>
        <w:bidi/>
        <w:adjustRightInd w:val="0"/>
        <w:spacing w:line="276" w:lineRule="auto"/>
        <w:jc w:val="left"/>
        <w:rPr>
          <w:rFonts w:ascii="David"/>
          <w:color w:val="000000"/>
          <w:sz w:val="22"/>
          <w:szCs w:val="22"/>
        </w:rPr>
      </w:pPr>
      <w:r w:rsidRPr="00D62D1B">
        <w:rPr>
          <w:rFonts w:ascii="David"/>
          <w:color w:val="000000"/>
          <w:sz w:val="22"/>
          <w:szCs w:val="22"/>
        </w:rPr>
        <w:t>_________________________________________________________________________________</w:t>
      </w:r>
    </w:p>
    <w:p w14:paraId="10603591" w14:textId="77777777" w:rsidR="00B8649B" w:rsidRDefault="00F82AE2" w:rsidP="00783DE6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>
        <w:rPr>
          <w:rFonts w:ascii="David,Bold" w:hint="cs"/>
          <w:b/>
          <w:bCs/>
          <w:color w:val="000000"/>
          <w:sz w:val="22"/>
          <w:szCs w:val="22"/>
          <w:rtl/>
        </w:rPr>
        <w:t xml:space="preserve">     </w:t>
      </w:r>
    </w:p>
    <w:p w14:paraId="55F3C2AB" w14:textId="77777777" w:rsidR="00B8649B" w:rsidRDefault="00B8649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תאריך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___________________ </w:t>
      </w:r>
      <w:r>
        <w:rPr>
          <w:rFonts w:ascii="David,Bold" w:hint="cs"/>
          <w:b/>
          <w:bCs/>
          <w:color w:val="000000"/>
          <w:sz w:val="22"/>
          <w:szCs w:val="22"/>
          <w:rtl/>
        </w:rPr>
        <w:t xml:space="preserve">       שם:__________________              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חתימה</w:t>
      </w:r>
      <w:r w:rsidRPr="00D62D1B">
        <w:rPr>
          <w:rFonts w:ascii="David,Bold"/>
          <w:b/>
          <w:bCs/>
          <w:color w:val="000000"/>
          <w:sz w:val="22"/>
          <w:szCs w:val="22"/>
        </w:rPr>
        <w:t xml:space="preserve"> ____________________</w:t>
      </w:r>
    </w:p>
    <w:p w14:paraId="03800B28" w14:textId="77777777" w:rsidR="00B8649B" w:rsidRDefault="00B8649B" w:rsidP="00FC1C1C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62389E0C" w14:textId="77777777" w:rsidR="00B8649B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FF0000"/>
          <w:sz w:val="24"/>
          <w:szCs w:val="24"/>
          <w:rtl/>
        </w:rPr>
      </w:pPr>
    </w:p>
    <w:p w14:paraId="31142C1E" w14:textId="77777777" w:rsidR="00D62D1B" w:rsidRDefault="00D62D1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החלטת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="00FC1C1C">
        <w:rPr>
          <w:rFonts w:ascii="David,Bold" w:hint="cs"/>
          <w:b/>
          <w:bCs/>
          <w:color w:val="FF0000"/>
          <w:sz w:val="24"/>
          <w:szCs w:val="24"/>
          <w:rtl/>
        </w:rPr>
        <w:t>הוועדה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 </w:t>
      </w:r>
      <w:r w:rsidR="00FC1C1C">
        <w:rPr>
          <w:rFonts w:ascii="David,Bold" w:hint="cs"/>
          <w:b/>
          <w:bCs/>
          <w:color w:val="FF0000"/>
          <w:sz w:val="24"/>
          <w:szCs w:val="24"/>
          <w:rtl/>
        </w:rPr>
        <w:t>ב</w:t>
      </w:r>
      <w:r w:rsidRPr="00D62D1B">
        <w:rPr>
          <w:rFonts w:ascii="David,Bold" w:hint="cs"/>
          <w:b/>
          <w:bCs/>
          <w:color w:val="FF0000"/>
          <w:sz w:val="24"/>
          <w:szCs w:val="24"/>
          <w:rtl/>
        </w:rPr>
        <w:t>מחוז</w:t>
      </w:r>
      <w:r w:rsidR="00754C8F">
        <w:rPr>
          <w:rFonts w:asciiTheme="minorHAnsi" w:hAnsiTheme="minorHAnsi"/>
          <w:b/>
          <w:bCs/>
          <w:color w:val="FF0000"/>
          <w:sz w:val="24"/>
          <w:szCs w:val="24"/>
        </w:rPr>
        <w:t xml:space="preserve">   </w:t>
      </w:r>
      <w:r w:rsidRPr="00D62D1B">
        <w:rPr>
          <w:rFonts w:ascii="David,Bold"/>
          <w:b/>
          <w:bCs/>
          <w:color w:val="FF0000"/>
          <w:sz w:val="24"/>
          <w:szCs w:val="24"/>
        </w:rPr>
        <w:t xml:space="preserve">: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מאשרת</w:t>
      </w:r>
      <w:r w:rsidR="00754C8F">
        <w:rPr>
          <w:rFonts w:ascii="David,Bold" w:hint="cs"/>
          <w:b/>
          <w:bCs/>
          <w:color w:val="000000"/>
          <w:sz w:val="24"/>
          <w:szCs w:val="24"/>
          <w:rtl/>
        </w:rPr>
        <w:t xml:space="preserve">   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/ </w:t>
      </w:r>
      <w:r w:rsidR="00754C8F">
        <w:rPr>
          <w:rFonts w:ascii="David,Bold" w:hint="cs"/>
          <w:b/>
          <w:bCs/>
          <w:color w:val="000000"/>
          <w:sz w:val="24"/>
          <w:szCs w:val="24"/>
          <w:rtl/>
        </w:rPr>
        <w:t xml:space="preserve"> 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לא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מאשרת</w:t>
      </w:r>
    </w:p>
    <w:p w14:paraId="6DED5B1B" w14:textId="77777777" w:rsidR="00B8649B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p w14:paraId="45CCFD57" w14:textId="77777777" w:rsidR="00B8649B" w:rsidRPr="00D62D1B" w:rsidRDefault="00B8649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>
        <w:rPr>
          <w:rFonts w:ascii="David,Bold" w:hint="cs"/>
          <w:b/>
          <w:bCs/>
          <w:color w:val="000000"/>
          <w:sz w:val="22"/>
          <w:szCs w:val="22"/>
          <w:rtl/>
        </w:rPr>
        <w:t>נימוקים ו</w:t>
      </w:r>
      <w:r w:rsidRPr="00D62D1B">
        <w:rPr>
          <w:rFonts w:ascii="David,Bold" w:hint="cs"/>
          <w:b/>
          <w:bCs/>
          <w:color w:val="000000"/>
          <w:sz w:val="22"/>
          <w:szCs w:val="22"/>
          <w:rtl/>
        </w:rPr>
        <w:t>הערות</w:t>
      </w:r>
      <w:r w:rsidRPr="00D62D1B">
        <w:rPr>
          <w:rFonts w:ascii="David,Bold"/>
          <w:b/>
          <w:bCs/>
          <w:color w:val="000000"/>
          <w:sz w:val="22"/>
          <w:szCs w:val="22"/>
        </w:rPr>
        <w:t>:</w:t>
      </w:r>
    </w:p>
    <w:p w14:paraId="641FC70C" w14:textId="77777777" w:rsidR="00B8649B" w:rsidRPr="00D62D1B" w:rsidRDefault="00B8649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"/>
          <w:color w:val="000000"/>
          <w:sz w:val="22"/>
          <w:szCs w:val="22"/>
        </w:rPr>
      </w:pPr>
      <w:r w:rsidRPr="00D62D1B">
        <w:rPr>
          <w:rFonts w:ascii="David"/>
          <w:color w:val="000000"/>
          <w:sz w:val="22"/>
          <w:szCs w:val="22"/>
        </w:rPr>
        <w:t>_________________________________________________________________________________</w:t>
      </w:r>
    </w:p>
    <w:p w14:paraId="32240C66" w14:textId="77777777" w:rsidR="00B8649B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"/>
          <w:color w:val="000000"/>
          <w:sz w:val="22"/>
          <w:szCs w:val="22"/>
        </w:rPr>
        <w:t>_________________________________________________________________________________</w:t>
      </w:r>
    </w:p>
    <w:p w14:paraId="2BFC7441" w14:textId="77777777" w:rsidR="00B8649B" w:rsidRPr="00D62D1B" w:rsidRDefault="00B8649B" w:rsidP="00B8649B">
      <w:pPr>
        <w:autoSpaceDE w:val="0"/>
        <w:autoSpaceDN w:val="0"/>
        <w:bidi/>
        <w:adjustRightInd w:val="0"/>
        <w:spacing w:line="276" w:lineRule="auto"/>
        <w:jc w:val="left"/>
        <w:rPr>
          <w:rFonts w:ascii="David"/>
          <w:color w:val="000000"/>
          <w:sz w:val="22"/>
          <w:szCs w:val="22"/>
        </w:rPr>
      </w:pPr>
      <w:r w:rsidRPr="00D62D1B">
        <w:rPr>
          <w:rFonts w:ascii="David"/>
          <w:color w:val="000000"/>
          <w:sz w:val="22"/>
          <w:szCs w:val="22"/>
        </w:rPr>
        <w:t>_________________________________________________________________________________</w:t>
      </w:r>
    </w:p>
    <w:p w14:paraId="0F04BB3B" w14:textId="77777777" w:rsidR="00B8649B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  <w:r w:rsidRPr="00D62D1B">
        <w:rPr>
          <w:rFonts w:ascii="David"/>
          <w:color w:val="000000"/>
          <w:sz w:val="22"/>
          <w:szCs w:val="22"/>
        </w:rPr>
        <w:t>_________________________________________________________________________________</w:t>
      </w:r>
    </w:p>
    <w:p w14:paraId="438F8333" w14:textId="77777777" w:rsidR="00B8649B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p w14:paraId="73A92147" w14:textId="77777777" w:rsidR="00B8649B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p w14:paraId="3A6E9442" w14:textId="77777777" w:rsidR="00DA598D" w:rsidRPr="000E5E4F" w:rsidRDefault="00DA598D" w:rsidP="00DA598D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p w14:paraId="3F3A7E5F" w14:textId="77777777" w:rsidR="00DA598D" w:rsidRDefault="00DA598D" w:rsidP="00DA598D">
      <w:pPr>
        <w:bidi/>
        <w:spacing w:line="360" w:lineRule="auto"/>
        <w:ind w:left="360"/>
        <w:jc w:val="left"/>
        <w:rPr>
          <w:rFonts w:ascii="David,Bold"/>
          <w:b/>
          <w:bCs/>
          <w:color w:val="000000"/>
          <w:sz w:val="24"/>
          <w:szCs w:val="24"/>
          <w:rtl/>
        </w:rPr>
      </w:pP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תאריך</w:t>
      </w:r>
      <w:r>
        <w:rPr>
          <w:rFonts w:ascii="David,Bold"/>
          <w:b/>
          <w:bCs/>
          <w:color w:val="000000"/>
          <w:sz w:val="24"/>
          <w:szCs w:val="24"/>
        </w:rPr>
        <w:t xml:space="preserve"> ___________</w:t>
      </w:r>
      <w:r>
        <w:rPr>
          <w:rFonts w:ascii="David,Bold" w:hint="cs"/>
          <w:b/>
          <w:bCs/>
          <w:color w:val="000000"/>
          <w:sz w:val="24"/>
          <w:szCs w:val="24"/>
          <w:rtl/>
        </w:rPr>
        <w:t xml:space="preserve">       </w:t>
      </w:r>
    </w:p>
    <w:p w14:paraId="420EC68C" w14:textId="77777777" w:rsidR="00DA598D" w:rsidRDefault="00DA598D" w:rsidP="00DA598D">
      <w:pPr>
        <w:bidi/>
        <w:spacing w:line="360" w:lineRule="auto"/>
        <w:ind w:left="360"/>
        <w:jc w:val="left"/>
        <w:rPr>
          <w:rFonts w:ascii="David,Bold"/>
          <w:b/>
          <w:bCs/>
          <w:color w:val="000000"/>
          <w:sz w:val="24"/>
          <w:szCs w:val="24"/>
          <w:rtl/>
        </w:rPr>
      </w:pPr>
      <w:r>
        <w:rPr>
          <w:rFonts w:ascii="David,Bold" w:hint="cs"/>
          <w:b/>
          <w:bCs/>
          <w:color w:val="000000"/>
          <w:sz w:val="24"/>
          <w:szCs w:val="24"/>
          <w:rtl/>
        </w:rPr>
        <w:t xml:space="preserve"> שם: _______________             תפקיד:_______________          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חתימה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____________________</w:t>
      </w:r>
    </w:p>
    <w:p w14:paraId="4BE3C000" w14:textId="77777777" w:rsidR="00DA598D" w:rsidRDefault="00DA598D" w:rsidP="00DA598D">
      <w:pPr>
        <w:bidi/>
        <w:spacing w:line="360" w:lineRule="auto"/>
        <w:ind w:left="360"/>
        <w:jc w:val="left"/>
        <w:rPr>
          <w:rFonts w:ascii="David,Bold"/>
          <w:b/>
          <w:bCs/>
          <w:color w:val="000000"/>
          <w:sz w:val="24"/>
          <w:szCs w:val="24"/>
          <w:rtl/>
        </w:rPr>
      </w:pPr>
    </w:p>
    <w:p w14:paraId="7B49A35A" w14:textId="77777777" w:rsidR="00DA598D" w:rsidRDefault="00DA598D" w:rsidP="00DA598D">
      <w:pPr>
        <w:bidi/>
        <w:spacing w:line="360" w:lineRule="auto"/>
        <w:ind w:left="360"/>
        <w:jc w:val="left"/>
        <w:rPr>
          <w:rFonts w:eastAsia="Times New Roman"/>
          <w:color w:val="000000"/>
          <w:sz w:val="24"/>
          <w:szCs w:val="24"/>
          <w:rtl/>
        </w:rPr>
      </w:pPr>
      <w:r>
        <w:rPr>
          <w:rFonts w:ascii="David,Bold" w:hint="cs"/>
          <w:b/>
          <w:bCs/>
          <w:color w:val="000000"/>
          <w:sz w:val="24"/>
          <w:szCs w:val="24"/>
          <w:rtl/>
        </w:rPr>
        <w:t xml:space="preserve">שם: _______________             תפקיד:_______________          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חתימה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____________________</w:t>
      </w:r>
    </w:p>
    <w:p w14:paraId="530CAE5A" w14:textId="77777777" w:rsidR="00DA598D" w:rsidRDefault="00DA598D" w:rsidP="00DA598D">
      <w:pPr>
        <w:bidi/>
        <w:spacing w:line="360" w:lineRule="auto"/>
        <w:ind w:left="360"/>
        <w:jc w:val="left"/>
        <w:rPr>
          <w:rFonts w:eastAsia="Times New Roman"/>
          <w:color w:val="000000"/>
          <w:sz w:val="24"/>
          <w:szCs w:val="24"/>
          <w:rtl/>
        </w:rPr>
      </w:pPr>
    </w:p>
    <w:p w14:paraId="288999E0" w14:textId="77777777" w:rsidR="00DA598D" w:rsidRDefault="00DA598D" w:rsidP="00DA598D">
      <w:pPr>
        <w:bidi/>
        <w:spacing w:line="360" w:lineRule="auto"/>
        <w:ind w:left="360"/>
        <w:jc w:val="left"/>
        <w:rPr>
          <w:rFonts w:eastAsia="Times New Roman"/>
          <w:color w:val="000000"/>
          <w:sz w:val="24"/>
          <w:szCs w:val="24"/>
          <w:rtl/>
        </w:rPr>
      </w:pPr>
      <w:r>
        <w:rPr>
          <w:rFonts w:ascii="David,Bold" w:hint="cs"/>
          <w:b/>
          <w:bCs/>
          <w:color w:val="000000"/>
          <w:sz w:val="24"/>
          <w:szCs w:val="24"/>
          <w:rtl/>
        </w:rPr>
        <w:t xml:space="preserve">שם: _______________             תפקיד:_______________          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חתימה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____________________</w:t>
      </w:r>
    </w:p>
    <w:p w14:paraId="41E0DE6C" w14:textId="77777777" w:rsidR="00DA598D" w:rsidRDefault="00DA598D" w:rsidP="00DA598D">
      <w:pPr>
        <w:bidi/>
        <w:spacing w:line="360" w:lineRule="auto"/>
        <w:ind w:left="360"/>
        <w:jc w:val="left"/>
        <w:rPr>
          <w:rFonts w:eastAsia="Times New Roman"/>
          <w:color w:val="000000"/>
          <w:sz w:val="24"/>
          <w:szCs w:val="24"/>
          <w:rtl/>
        </w:rPr>
      </w:pPr>
    </w:p>
    <w:p w14:paraId="6AC1A9FA" w14:textId="77777777" w:rsidR="00DA598D" w:rsidRDefault="00DA598D" w:rsidP="00DA598D">
      <w:pPr>
        <w:bidi/>
        <w:spacing w:line="360" w:lineRule="auto"/>
        <w:ind w:left="360"/>
        <w:jc w:val="left"/>
        <w:rPr>
          <w:rFonts w:eastAsia="Times New Roman"/>
          <w:color w:val="000000"/>
          <w:sz w:val="24"/>
          <w:szCs w:val="24"/>
          <w:rtl/>
        </w:rPr>
      </w:pPr>
      <w:r>
        <w:rPr>
          <w:rFonts w:ascii="David,Bold" w:hint="cs"/>
          <w:b/>
          <w:bCs/>
          <w:color w:val="000000"/>
          <w:sz w:val="24"/>
          <w:szCs w:val="24"/>
          <w:rtl/>
        </w:rPr>
        <w:t xml:space="preserve">שם: _______________             תפקיד:_______________           </w:t>
      </w:r>
      <w:r w:rsidRPr="00D62D1B">
        <w:rPr>
          <w:rFonts w:ascii="David,Bold" w:hint="cs"/>
          <w:b/>
          <w:bCs/>
          <w:color w:val="000000"/>
          <w:sz w:val="24"/>
          <w:szCs w:val="24"/>
          <w:rtl/>
        </w:rPr>
        <w:t>חתימה</w:t>
      </w:r>
      <w:r w:rsidRPr="00D62D1B">
        <w:rPr>
          <w:rFonts w:ascii="David,Bold"/>
          <w:b/>
          <w:bCs/>
          <w:color w:val="000000"/>
          <w:sz w:val="24"/>
          <w:szCs w:val="24"/>
        </w:rPr>
        <w:t xml:space="preserve"> ____________________</w:t>
      </w:r>
    </w:p>
    <w:p w14:paraId="22A2C65F" w14:textId="77777777" w:rsidR="00DA598D" w:rsidRPr="00A1553A" w:rsidRDefault="00DA598D" w:rsidP="00DA598D">
      <w:pPr>
        <w:bidi/>
        <w:spacing w:line="360" w:lineRule="auto"/>
        <w:ind w:left="360"/>
        <w:jc w:val="left"/>
        <w:rPr>
          <w:rFonts w:eastAsia="Times New Roman"/>
          <w:color w:val="000000"/>
          <w:sz w:val="24"/>
          <w:szCs w:val="24"/>
          <w:rtl/>
        </w:rPr>
      </w:pPr>
    </w:p>
    <w:p w14:paraId="59A0E93A" w14:textId="77777777" w:rsidR="00B8649B" w:rsidRPr="000E5E4F" w:rsidRDefault="00B8649B" w:rsidP="00B8649B">
      <w:pPr>
        <w:autoSpaceDE w:val="0"/>
        <w:autoSpaceDN w:val="0"/>
        <w:bidi/>
        <w:adjustRightInd w:val="0"/>
        <w:spacing w:line="360" w:lineRule="auto"/>
        <w:jc w:val="left"/>
        <w:rPr>
          <w:rFonts w:ascii="David,Bold"/>
          <w:b/>
          <w:bCs/>
          <w:color w:val="000000"/>
          <w:sz w:val="22"/>
          <w:szCs w:val="22"/>
          <w:rtl/>
        </w:rPr>
      </w:pPr>
    </w:p>
    <w:sectPr w:rsidR="00B8649B" w:rsidRPr="000E5E4F" w:rsidSect="000565E4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F9CF5" w14:textId="77777777" w:rsidR="00374FAB" w:rsidRDefault="00374FAB" w:rsidP="00A234E0">
      <w:r>
        <w:separator/>
      </w:r>
    </w:p>
  </w:endnote>
  <w:endnote w:type="continuationSeparator" w:id="0">
    <w:p w14:paraId="7E63E34E" w14:textId="77777777" w:rsidR="00374FAB" w:rsidRDefault="00374FAB" w:rsidP="00A2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4012862"/>
      <w:docPartObj>
        <w:docPartGallery w:val="Page Numbers (Bottom of Page)"/>
        <w:docPartUnique/>
      </w:docPartObj>
    </w:sdtPr>
    <w:sdtEndPr>
      <w:rPr>
        <w:cs/>
      </w:rPr>
    </w:sdtEndPr>
    <w:sdtContent>
      <w:p w14:paraId="73D90525" w14:textId="4D0F5ABC" w:rsidR="00B8649B" w:rsidRDefault="00B8649B">
        <w:pPr>
          <w:pStyle w:val="a5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D5CB1" w:rsidRPr="00ED5CB1">
          <w:rPr>
            <w:rFonts w:cs="Arial"/>
            <w:noProof/>
            <w:lang w:val="he-IL"/>
          </w:rPr>
          <w:t>4</w:t>
        </w:r>
        <w:r>
          <w:fldChar w:fldCharType="end"/>
        </w:r>
      </w:p>
    </w:sdtContent>
  </w:sdt>
  <w:p w14:paraId="67A74E08" w14:textId="77777777" w:rsidR="00A234E0" w:rsidRDefault="00A234E0" w:rsidP="00AA5DD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98D37" w14:textId="77777777" w:rsidR="00374FAB" w:rsidRDefault="00374FAB" w:rsidP="00A234E0">
      <w:r>
        <w:separator/>
      </w:r>
    </w:p>
  </w:footnote>
  <w:footnote w:type="continuationSeparator" w:id="0">
    <w:p w14:paraId="0710B532" w14:textId="77777777" w:rsidR="00374FAB" w:rsidRDefault="00374FAB" w:rsidP="00A2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A1290" w14:textId="77777777" w:rsidR="00A234E0" w:rsidRPr="00A234E0" w:rsidRDefault="00A234E0" w:rsidP="00386F4A">
    <w:pPr>
      <w:pStyle w:val="a3"/>
      <w:bidi/>
      <w:jc w:val="center"/>
      <w:rPr>
        <w:b/>
        <w:bCs/>
        <w:sz w:val="36"/>
        <w:szCs w:val="36"/>
        <w:rtl/>
      </w:rPr>
    </w:pPr>
    <w:r w:rsidRPr="00A234E0">
      <w:rPr>
        <w:rFonts w:hint="cs"/>
        <w:b/>
        <w:bCs/>
        <w:sz w:val="36"/>
        <w:szCs w:val="36"/>
        <w:rtl/>
      </w:rPr>
      <w:t>משרד החינוך</w:t>
    </w:r>
  </w:p>
  <w:p w14:paraId="55871D8A" w14:textId="77777777" w:rsidR="00A234E0" w:rsidRPr="00A234E0" w:rsidRDefault="00A234E0" w:rsidP="00386F4A">
    <w:pPr>
      <w:pStyle w:val="a3"/>
      <w:jc w:val="center"/>
      <w:rPr>
        <w:b/>
        <w:bCs/>
        <w:sz w:val="32"/>
        <w:szCs w:val="32"/>
        <w:rtl/>
      </w:rPr>
    </w:pPr>
    <w:r w:rsidRPr="00A234E0">
      <w:rPr>
        <w:rFonts w:hint="cs"/>
        <w:b/>
        <w:bCs/>
        <w:sz w:val="32"/>
        <w:szCs w:val="32"/>
        <w:rtl/>
      </w:rPr>
      <w:t>המינהל הפדגוגי</w:t>
    </w:r>
  </w:p>
  <w:p w14:paraId="3B852175" w14:textId="77777777" w:rsidR="00A234E0" w:rsidRPr="00A234E0" w:rsidRDefault="00A234E0" w:rsidP="00A234E0">
    <w:pPr>
      <w:pStyle w:val="a3"/>
      <w:jc w:val="center"/>
      <w:rPr>
        <w:b/>
        <w:bCs/>
        <w:rtl/>
        <w:cs/>
      </w:rPr>
    </w:pPr>
    <w:r w:rsidRPr="00A234E0">
      <w:rPr>
        <w:rFonts w:hint="cs"/>
        <w:b/>
        <w:bCs/>
        <w:rtl/>
      </w:rPr>
      <w:t>אגף יישומי חוק ומדיניות</w:t>
    </w:r>
    <w:r w:rsidR="009C2886">
      <w:rPr>
        <w:rFonts w:hint="cs"/>
        <w:b/>
        <w:bCs/>
        <w:rtl/>
      </w:rPr>
      <w:t xml:space="preserve"> בחינוך</w:t>
    </w:r>
  </w:p>
  <w:p w14:paraId="7D6155AC" w14:textId="77777777" w:rsidR="00A234E0" w:rsidRDefault="00A234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53A01"/>
    <w:multiLevelType w:val="hybridMultilevel"/>
    <w:tmpl w:val="13B0C212"/>
    <w:lvl w:ilvl="0" w:tplc="CD7A78F4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409DD"/>
    <w:multiLevelType w:val="multilevel"/>
    <w:tmpl w:val="20C6C2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23D022E5"/>
    <w:multiLevelType w:val="hybridMultilevel"/>
    <w:tmpl w:val="252C6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F57FC"/>
    <w:multiLevelType w:val="hybridMultilevel"/>
    <w:tmpl w:val="E47E7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92BF5"/>
    <w:multiLevelType w:val="hybridMultilevel"/>
    <w:tmpl w:val="B3B8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F3796"/>
    <w:multiLevelType w:val="hybridMultilevel"/>
    <w:tmpl w:val="8EDAD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D6AEE"/>
    <w:multiLevelType w:val="hybridMultilevel"/>
    <w:tmpl w:val="17F0A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5B4593"/>
    <w:multiLevelType w:val="hybridMultilevel"/>
    <w:tmpl w:val="C8C82E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4C64C2"/>
    <w:multiLevelType w:val="hybridMultilevel"/>
    <w:tmpl w:val="B57018CC"/>
    <w:lvl w:ilvl="0" w:tplc="CD7A78F4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957BD"/>
    <w:multiLevelType w:val="hybridMultilevel"/>
    <w:tmpl w:val="AC7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7732D"/>
    <w:multiLevelType w:val="hybridMultilevel"/>
    <w:tmpl w:val="EC507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965DD"/>
    <w:multiLevelType w:val="hybridMultilevel"/>
    <w:tmpl w:val="134A5F2E"/>
    <w:lvl w:ilvl="0" w:tplc="545840DE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F470B"/>
    <w:multiLevelType w:val="hybridMultilevel"/>
    <w:tmpl w:val="80827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80819"/>
    <w:multiLevelType w:val="hybridMultilevel"/>
    <w:tmpl w:val="793C5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852F9"/>
    <w:multiLevelType w:val="hybridMultilevel"/>
    <w:tmpl w:val="FB7C6D50"/>
    <w:lvl w:ilvl="0" w:tplc="210C2404">
      <w:start w:val="17"/>
      <w:numFmt w:val="bullet"/>
      <w:lvlText w:val="-"/>
      <w:lvlJc w:val="left"/>
      <w:pPr>
        <w:ind w:left="720" w:hanging="360"/>
      </w:pPr>
      <w:rPr>
        <w:rFonts w:ascii="David,Bold" w:eastAsiaTheme="minorEastAsia" w:hAnsi="Arial" w:cs="David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C3E95"/>
    <w:multiLevelType w:val="hybridMultilevel"/>
    <w:tmpl w:val="BAF8504A"/>
    <w:lvl w:ilvl="0" w:tplc="BBA2C9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9"/>
  </w:num>
  <w:num w:numId="12">
    <w:abstractNumId w:val="4"/>
  </w:num>
  <w:num w:numId="13">
    <w:abstractNumId w:val="15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91"/>
    <w:rsid w:val="00031670"/>
    <w:rsid w:val="000565E4"/>
    <w:rsid w:val="00062661"/>
    <w:rsid w:val="00076E3A"/>
    <w:rsid w:val="000A71AC"/>
    <w:rsid w:val="000E5E4F"/>
    <w:rsid w:val="00121F6C"/>
    <w:rsid w:val="00145737"/>
    <w:rsid w:val="00156F2E"/>
    <w:rsid w:val="00157826"/>
    <w:rsid w:val="001578D8"/>
    <w:rsid w:val="00157B0F"/>
    <w:rsid w:val="0016705A"/>
    <w:rsid w:val="00182C0C"/>
    <w:rsid w:val="001A63BD"/>
    <w:rsid w:val="001B0E15"/>
    <w:rsid w:val="001B53EA"/>
    <w:rsid w:val="001C2C62"/>
    <w:rsid w:val="001D52C7"/>
    <w:rsid w:val="001E58CE"/>
    <w:rsid w:val="001F76D0"/>
    <w:rsid w:val="002043B1"/>
    <w:rsid w:val="002074D5"/>
    <w:rsid w:val="00220532"/>
    <w:rsid w:val="00236D8D"/>
    <w:rsid w:val="0025426B"/>
    <w:rsid w:val="00273D63"/>
    <w:rsid w:val="0028121D"/>
    <w:rsid w:val="002906C4"/>
    <w:rsid w:val="002A4682"/>
    <w:rsid w:val="002B7791"/>
    <w:rsid w:val="003216CC"/>
    <w:rsid w:val="00321CC5"/>
    <w:rsid w:val="00343D43"/>
    <w:rsid w:val="00350CC5"/>
    <w:rsid w:val="00374FAB"/>
    <w:rsid w:val="00376E14"/>
    <w:rsid w:val="00386F4A"/>
    <w:rsid w:val="00391A3F"/>
    <w:rsid w:val="00394206"/>
    <w:rsid w:val="003D6F0E"/>
    <w:rsid w:val="00401B82"/>
    <w:rsid w:val="00415639"/>
    <w:rsid w:val="004277FB"/>
    <w:rsid w:val="00432CE6"/>
    <w:rsid w:val="004463B4"/>
    <w:rsid w:val="004471B8"/>
    <w:rsid w:val="00472016"/>
    <w:rsid w:val="0049034A"/>
    <w:rsid w:val="004A6D3C"/>
    <w:rsid w:val="00504E56"/>
    <w:rsid w:val="00510973"/>
    <w:rsid w:val="00563C87"/>
    <w:rsid w:val="00565EB8"/>
    <w:rsid w:val="00576696"/>
    <w:rsid w:val="00585628"/>
    <w:rsid w:val="005A1897"/>
    <w:rsid w:val="005A3607"/>
    <w:rsid w:val="005A74EC"/>
    <w:rsid w:val="005E71C4"/>
    <w:rsid w:val="00646E3D"/>
    <w:rsid w:val="00646F3F"/>
    <w:rsid w:val="00651997"/>
    <w:rsid w:val="00665735"/>
    <w:rsid w:val="00666E32"/>
    <w:rsid w:val="006B6D74"/>
    <w:rsid w:val="006D57DC"/>
    <w:rsid w:val="006F31F7"/>
    <w:rsid w:val="006F706D"/>
    <w:rsid w:val="0070659F"/>
    <w:rsid w:val="00733FAD"/>
    <w:rsid w:val="00737E76"/>
    <w:rsid w:val="007462A7"/>
    <w:rsid w:val="00751A11"/>
    <w:rsid w:val="00754C8F"/>
    <w:rsid w:val="0075777D"/>
    <w:rsid w:val="00783DE6"/>
    <w:rsid w:val="007978DB"/>
    <w:rsid w:val="007D3444"/>
    <w:rsid w:val="007F467F"/>
    <w:rsid w:val="008342D3"/>
    <w:rsid w:val="00843AFD"/>
    <w:rsid w:val="00846240"/>
    <w:rsid w:val="00847F75"/>
    <w:rsid w:val="008535D0"/>
    <w:rsid w:val="00855138"/>
    <w:rsid w:val="00863381"/>
    <w:rsid w:val="00870AFC"/>
    <w:rsid w:val="00874BF6"/>
    <w:rsid w:val="008A0638"/>
    <w:rsid w:val="008D5A79"/>
    <w:rsid w:val="00932289"/>
    <w:rsid w:val="00970EA3"/>
    <w:rsid w:val="009955B1"/>
    <w:rsid w:val="009C2886"/>
    <w:rsid w:val="009C6122"/>
    <w:rsid w:val="009D39C3"/>
    <w:rsid w:val="009F2FA7"/>
    <w:rsid w:val="009F365E"/>
    <w:rsid w:val="009F7C50"/>
    <w:rsid w:val="00A05A24"/>
    <w:rsid w:val="00A077A1"/>
    <w:rsid w:val="00A1553A"/>
    <w:rsid w:val="00A234E0"/>
    <w:rsid w:val="00A4655A"/>
    <w:rsid w:val="00A77D8E"/>
    <w:rsid w:val="00A83A47"/>
    <w:rsid w:val="00A85351"/>
    <w:rsid w:val="00AA5DD9"/>
    <w:rsid w:val="00AC3E6D"/>
    <w:rsid w:val="00B006DB"/>
    <w:rsid w:val="00B27ED7"/>
    <w:rsid w:val="00B8649B"/>
    <w:rsid w:val="00B97BC7"/>
    <w:rsid w:val="00BF1622"/>
    <w:rsid w:val="00C04251"/>
    <w:rsid w:val="00C60B9F"/>
    <w:rsid w:val="00C73E7D"/>
    <w:rsid w:val="00C90FE8"/>
    <w:rsid w:val="00C93A66"/>
    <w:rsid w:val="00C96B33"/>
    <w:rsid w:val="00CC2989"/>
    <w:rsid w:val="00CC66CE"/>
    <w:rsid w:val="00D57010"/>
    <w:rsid w:val="00D62D1B"/>
    <w:rsid w:val="00D73DC3"/>
    <w:rsid w:val="00D7459C"/>
    <w:rsid w:val="00D95E2A"/>
    <w:rsid w:val="00DA5545"/>
    <w:rsid w:val="00DA598D"/>
    <w:rsid w:val="00DC465B"/>
    <w:rsid w:val="00DE273B"/>
    <w:rsid w:val="00E268E5"/>
    <w:rsid w:val="00E761C4"/>
    <w:rsid w:val="00E822EE"/>
    <w:rsid w:val="00E87864"/>
    <w:rsid w:val="00EA2B78"/>
    <w:rsid w:val="00ED5CB1"/>
    <w:rsid w:val="00EF6D71"/>
    <w:rsid w:val="00F05B20"/>
    <w:rsid w:val="00F25B27"/>
    <w:rsid w:val="00F82AE2"/>
    <w:rsid w:val="00FB1B94"/>
    <w:rsid w:val="00FB35DA"/>
    <w:rsid w:val="00FC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8D94773"/>
  <w15:docId w15:val="{4FB1B69C-31CE-466A-912A-05B1C1F8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David"/>
        <w:sz w:val="28"/>
        <w:szCs w:val="28"/>
        <w:lang w:val="en-US" w:eastAsia="en-US" w:bidi="he-I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4E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234E0"/>
  </w:style>
  <w:style w:type="paragraph" w:styleId="a5">
    <w:name w:val="footer"/>
    <w:basedOn w:val="a"/>
    <w:link w:val="a6"/>
    <w:uiPriority w:val="99"/>
    <w:unhideWhenUsed/>
    <w:rsid w:val="00A234E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234E0"/>
  </w:style>
  <w:style w:type="paragraph" w:styleId="a7">
    <w:name w:val="Balloon Text"/>
    <w:basedOn w:val="a"/>
    <w:link w:val="a8"/>
    <w:uiPriority w:val="99"/>
    <w:semiHidden/>
    <w:unhideWhenUsed/>
    <w:rsid w:val="00A234E0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234E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578D8"/>
    <w:rPr>
      <w:color w:val="0000FF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321CC5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b">
    <w:name w:val="Table Grid"/>
    <w:basedOn w:val="a1"/>
    <w:uiPriority w:val="59"/>
    <w:rsid w:val="0037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955B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5B1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5B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5B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5B1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9F2FA7"/>
    <w:rPr>
      <w:color w:val="800080" w:themeColor="followedHyperlink"/>
      <w:u w:val="single"/>
    </w:rPr>
  </w:style>
  <w:style w:type="character" w:customStyle="1" w:styleId="aa">
    <w:name w:val="פיסקת רשימה תו"/>
    <w:basedOn w:val="a0"/>
    <w:link w:val="a9"/>
    <w:uiPriority w:val="34"/>
    <w:locked/>
    <w:rsid w:val="00C96B3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daa.aspx?siduri=264&amp;UTM_SOURCE=NEWSLETTER&amp;UTM_MEDIUM=EMAIL_2022%2F60&amp;UTM_CAMPAIGN=M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s.education.gov.il/Mankal/Horaa.aspx?siduri=36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nu1079\AppData\Roaming\Microsoft\Templates\&#1495;&#1490;&#1497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C6CD-AAF4-44B0-AC3A-755622CD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חגית</Template>
  <TotalTime>0</TotalTime>
  <Pages>4</Pages>
  <Words>1121</Words>
  <Characters>5608</Characters>
  <Application>Microsoft Office Word</Application>
  <DocSecurity>4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חגית מאיר</dc:creator>
  <cp:lastModifiedBy>אסנת כץ</cp:lastModifiedBy>
  <cp:revision>2</cp:revision>
  <cp:lastPrinted>2017-04-20T13:34:00Z</cp:lastPrinted>
  <dcterms:created xsi:type="dcterms:W3CDTF">2022-09-06T16:14:00Z</dcterms:created>
  <dcterms:modified xsi:type="dcterms:W3CDTF">2022-09-06T16:14:00Z</dcterms:modified>
</cp:coreProperties>
</file>